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76D" w:rsidRPr="00C050A9" w:rsidRDefault="0078176D">
      <w:pPr>
        <w:pStyle w:val="Header"/>
        <w:tabs>
          <w:tab w:val="clear" w:pos="4252"/>
          <w:tab w:val="clear" w:pos="8504"/>
        </w:tabs>
        <w:snapToGrid/>
        <w:rPr>
          <w:rFonts w:eastAsia="ＭＳ 明朝" w:hAnsi="ＭＳ 明朝"/>
          <w:sz w:val="28"/>
        </w:rPr>
      </w:pPr>
      <w:bookmarkStart w:id="0" w:name="_Toc453738395"/>
      <w:r>
        <w:rPr>
          <w:noProof/>
        </w:rPr>
        <w:pict>
          <v:group id="_x0000_s1026" style="position:absolute;left:0;text-align:left;margin-left:646pt;margin-top:0;width:109.25pt;height:45.95pt;z-index:251625984" coordorigin="13640,527" coordsize="2185,919">
            <v:shapetype id="_x0000_t202" coordsize="21600,21600" o:spt="202" path="m,l,21600r21600,l21600,xe">
              <v:stroke joinstyle="miter"/>
              <v:path gradientshapeok="t" o:connecttype="rect"/>
            </v:shapetype>
            <v:shape id="_x0000_s1027" type="#_x0000_t202" style="position:absolute;left:13640;top:527;width:2185;height:919" strokecolor="red" strokeweight="1.5pt">
              <v:textbox style="mso-next-textbox:#_x0000_s1027">
                <w:txbxContent>
                  <w:p w:rsidR="0078176D" w:rsidRDefault="0078176D" w:rsidP="008C5F3B">
                    <w:pPr>
                      <w:jc w:val="center"/>
                      <w:rPr>
                        <w:color w:val="FF0000"/>
                        <w:sz w:val="22"/>
                      </w:rPr>
                    </w:pPr>
                    <w:r>
                      <w:rPr>
                        <w:rFonts w:hint="eastAsia"/>
                        <w:color w:val="FF0000"/>
                        <w:sz w:val="22"/>
                      </w:rPr>
                      <w:t>関係者外秘</w:t>
                    </w:r>
                  </w:p>
                  <w:p w:rsidR="0078176D" w:rsidRDefault="0078176D" w:rsidP="008C5F3B">
                    <w:pPr>
                      <w:jc w:val="center"/>
                    </w:pPr>
                    <w:r>
                      <w:rPr>
                        <w:color w:val="FF0000"/>
                      </w:rPr>
                      <w:t>PJ</w:t>
                    </w:r>
                    <w:r>
                      <w:rPr>
                        <w:rFonts w:hint="eastAsia"/>
                        <w:color w:val="FF0000"/>
                      </w:rPr>
                      <w:t>関係者限り</w:t>
                    </w:r>
                  </w:p>
                </w:txbxContent>
              </v:textbox>
            </v:shape>
            <v:line id="_x0000_s1028" style="position:absolute" from="13640,956" to="15825,956" strokecolor="red"/>
          </v:group>
        </w:pict>
      </w:r>
      <w:r w:rsidRPr="00C050A9">
        <w:rPr>
          <w:rFonts w:eastAsia="ＭＳ 明朝" w:hAnsi="ＭＳ 明朝" w:hint="eastAsia"/>
          <w:sz w:val="28"/>
        </w:rPr>
        <w:t xml:space="preserve">　　　　　　　　　　　　　　　　　　　　　　　　　　　　　　　　　　　　　　　　　　　　　　　　　　　　　　　　　　　　　　　　　</w:t>
      </w:r>
    </w:p>
    <w:p w:rsidR="0078176D" w:rsidRPr="00C050A9" w:rsidRDefault="0078176D">
      <w:pPr>
        <w:pStyle w:val="Header"/>
        <w:tabs>
          <w:tab w:val="clear" w:pos="4252"/>
          <w:tab w:val="clear" w:pos="8504"/>
        </w:tabs>
        <w:snapToGrid/>
        <w:rPr>
          <w:rFonts w:eastAsia="ＭＳ 明朝" w:hAnsi="ＭＳ 明朝"/>
          <w:sz w:val="28"/>
        </w:rPr>
      </w:pPr>
    </w:p>
    <w:p w:rsidR="0078176D" w:rsidRPr="00C050A9" w:rsidRDefault="0078176D">
      <w:pPr>
        <w:pStyle w:val="Header"/>
        <w:tabs>
          <w:tab w:val="clear" w:pos="4252"/>
          <w:tab w:val="clear" w:pos="8504"/>
        </w:tabs>
        <w:snapToGrid/>
        <w:rPr>
          <w:rFonts w:eastAsia="ＭＳ 明朝" w:hAnsi="ＭＳ 明朝"/>
          <w:sz w:val="28"/>
          <w:u w:val="single"/>
        </w:rPr>
      </w:pP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pPr>
        <w:pStyle w:val="Header"/>
        <w:tabs>
          <w:tab w:val="clear" w:pos="4252"/>
          <w:tab w:val="clear" w:pos="8504"/>
        </w:tabs>
        <w:snapToGrid/>
        <w:rPr>
          <w:rFonts w:eastAsia="ＭＳ 明朝" w:hAnsi="ＭＳ 明朝"/>
        </w:rPr>
      </w:pPr>
      <w:r>
        <w:rPr>
          <w:noProof/>
        </w:rPr>
        <w:pict>
          <v:shape id="_x0000_s1029" type="#_x0000_t202" style="position:absolute;left:0;text-align:left;margin-left:179.55pt;margin-top:14.2pt;width:441pt;height:145.8pt;z-index:251624960;mso-wrap-edited:f">
            <v:shadow on="t" offset="6pt,6pt"/>
            <v:textbox style="mso-next-textbox:#_x0000_s1029">
              <w:txbxContent>
                <w:p w:rsidR="0078176D" w:rsidRPr="00C050A9" w:rsidRDefault="0078176D" w:rsidP="00951A2E">
                  <w:pPr>
                    <w:spacing w:beforeLines="50" w:before="189"/>
                    <w:jc w:val="center"/>
                    <w:rPr>
                      <w:rFonts w:hAnsi="ＭＳ 明朝"/>
                      <w:sz w:val="36"/>
                    </w:rPr>
                  </w:pPr>
                  <w:r w:rsidRPr="00C050A9">
                    <w:rPr>
                      <w:rFonts w:hAnsi="ＭＳ 明朝"/>
                      <w:sz w:val="36"/>
                    </w:rPr>
                    <w:t>[</w:t>
                  </w:r>
                  <w:r w:rsidRPr="00C050A9">
                    <w:rPr>
                      <w:rFonts w:hAnsi="ＭＳ 明朝" w:hint="eastAsia"/>
                      <w:sz w:val="36"/>
                    </w:rPr>
                    <w:t>プロジェクト名</w:t>
                  </w:r>
                  <w:r w:rsidRPr="00C050A9">
                    <w:rPr>
                      <w:rFonts w:hAnsi="ＭＳ 明朝"/>
                      <w:sz w:val="36"/>
                    </w:rPr>
                    <w:t>]</w:t>
                  </w:r>
                </w:p>
                <w:p w:rsidR="0078176D" w:rsidRPr="00C050A9" w:rsidRDefault="0078176D" w:rsidP="00951A2E">
                  <w:pPr>
                    <w:spacing w:beforeLines="50" w:before="189"/>
                    <w:jc w:val="center"/>
                    <w:rPr>
                      <w:rFonts w:hAnsi="ＭＳ 明朝"/>
                      <w:sz w:val="36"/>
                    </w:rPr>
                  </w:pPr>
                  <w:r>
                    <w:rPr>
                      <w:rFonts w:hAnsi="ＭＳ 明朝" w:hint="eastAsia"/>
                      <w:sz w:val="36"/>
                    </w:rPr>
                    <w:t>帳票アプリケーション開発</w:t>
                  </w:r>
                  <w:r w:rsidRPr="00C050A9">
                    <w:rPr>
                      <w:rFonts w:hAnsi="ＭＳ 明朝" w:hint="eastAsia"/>
                      <w:sz w:val="36"/>
                    </w:rPr>
                    <w:t>ガイド</w:t>
                  </w:r>
                </w:p>
              </w:txbxContent>
            </v:textbox>
          </v:shape>
        </w:pict>
      </w: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pPr>
        <w:pStyle w:val="Header"/>
        <w:tabs>
          <w:tab w:val="clear" w:pos="4252"/>
          <w:tab w:val="clear" w:pos="8504"/>
        </w:tabs>
        <w:snapToGrid/>
        <w:rPr>
          <w:rFonts w:eastAsia="ＭＳ 明朝" w:hAnsi="ＭＳ 明朝"/>
        </w:rPr>
      </w:pPr>
    </w:p>
    <w:p w:rsidR="0078176D" w:rsidRPr="00C050A9" w:rsidRDefault="0078176D" w:rsidP="008C5F3B">
      <w:pPr>
        <w:pStyle w:val="a"/>
        <w:rPr>
          <w:rFonts w:hAnsi="ＭＳ 明朝"/>
        </w:rPr>
      </w:pPr>
      <w:r w:rsidRPr="00C050A9">
        <w:rPr>
          <w:rFonts w:hAnsi="ＭＳ 明朝" w:hint="eastAsia"/>
        </w:rPr>
        <w:t>第１．０版</w:t>
      </w:r>
    </w:p>
    <w:p w:rsidR="0078176D" w:rsidRPr="00C050A9" w:rsidRDefault="0078176D" w:rsidP="008C5F3B">
      <w:pPr>
        <w:pStyle w:val="a"/>
        <w:rPr>
          <w:rFonts w:hAnsi="ＭＳ 明朝"/>
        </w:rPr>
      </w:pPr>
      <w:r w:rsidRPr="00C050A9">
        <w:rPr>
          <w:rFonts w:hAnsi="ＭＳ 明朝" w:hint="eastAsia"/>
        </w:rPr>
        <w:t>ＹＹＹＹ年Ｍ月Ｄ日</w:t>
      </w:r>
    </w:p>
    <w:p w:rsidR="0078176D" w:rsidRPr="00C050A9" w:rsidRDefault="0078176D" w:rsidP="008C5F3B">
      <w:pPr>
        <w:rPr>
          <w:rFonts w:hAnsi="ＭＳ 明朝"/>
        </w:rPr>
      </w:pPr>
    </w:p>
    <w:p w:rsidR="0078176D" w:rsidRPr="00C050A9" w:rsidRDefault="0078176D" w:rsidP="008C5F3B">
      <w:pPr>
        <w:pStyle w:val="a"/>
        <w:rPr>
          <w:rFonts w:hAnsi="ＭＳ 明朝"/>
        </w:rPr>
      </w:pPr>
    </w:p>
    <w:p w:rsidR="0078176D" w:rsidRPr="00C050A9" w:rsidRDefault="0078176D" w:rsidP="008C5F3B">
      <w:pPr>
        <w:pStyle w:val="a"/>
        <w:rPr>
          <w:rFonts w:hAnsi="ＭＳ 明朝"/>
        </w:rPr>
      </w:pPr>
      <w:r w:rsidRPr="00C050A9">
        <w:rPr>
          <w:rFonts w:hAnsi="ＭＳ 明朝"/>
        </w:rPr>
        <w:t>[</w:t>
      </w:r>
      <w:r w:rsidRPr="00C050A9">
        <w:rPr>
          <w:rFonts w:hAnsi="ＭＳ 明朝" w:hint="eastAsia"/>
        </w:rPr>
        <w:t>会社名</w:t>
      </w:r>
      <w:r w:rsidRPr="00C050A9">
        <w:rPr>
          <w:rFonts w:hAnsi="ＭＳ 明朝"/>
        </w:rPr>
        <w:t>]</w:t>
      </w:r>
    </w:p>
    <w:p w:rsidR="0078176D" w:rsidRPr="00C050A9" w:rsidRDefault="0078176D" w:rsidP="008C5F3B">
      <w:pPr>
        <w:pStyle w:val="a"/>
        <w:rPr>
          <w:rFonts w:hAnsi="ＭＳ 明朝"/>
        </w:rPr>
      </w:pPr>
    </w:p>
    <w:p w:rsidR="0078176D" w:rsidRPr="00C050A9" w:rsidRDefault="0078176D" w:rsidP="008C5F3B">
      <w:pPr>
        <w:pStyle w:val="a"/>
        <w:rPr>
          <w:rFonts w:hAnsi="ＭＳ 明朝"/>
        </w:rPr>
      </w:pPr>
      <w:r w:rsidRPr="00C050A9">
        <w:rPr>
          <w:rFonts w:hAnsi="ＭＳ 明朝"/>
        </w:rPr>
        <w:t>[</w:t>
      </w:r>
      <w:r w:rsidRPr="00C050A9">
        <w:rPr>
          <w:rFonts w:hAnsi="ＭＳ 明朝" w:hint="eastAsia"/>
        </w:rPr>
        <w:t>部門名</w:t>
      </w:r>
      <w:r w:rsidRPr="00C050A9">
        <w:rPr>
          <w:rFonts w:hAnsi="ＭＳ 明朝"/>
        </w:rPr>
        <w:t>]</w:t>
      </w:r>
    </w:p>
    <w:p w:rsidR="0078176D" w:rsidRPr="00C050A9" w:rsidRDefault="0078176D">
      <w:pPr>
        <w:pStyle w:val="Header"/>
        <w:tabs>
          <w:tab w:val="clear" w:pos="4252"/>
          <w:tab w:val="clear" w:pos="8504"/>
        </w:tabs>
        <w:snapToGrid/>
        <w:rPr>
          <w:rFonts w:eastAsia="ＭＳ 明朝" w:hAnsi="ＭＳ 明朝"/>
          <w:sz w:val="28"/>
        </w:rPr>
      </w:pPr>
    </w:p>
    <w:p w:rsidR="0078176D" w:rsidRPr="00C050A9" w:rsidRDefault="0078176D">
      <w:pPr>
        <w:jc w:val="center"/>
        <w:outlineLvl w:val="0"/>
        <w:rPr>
          <w:rFonts w:hAnsi="ＭＳ 明朝"/>
          <w:noProof/>
        </w:rPr>
        <w:sectPr w:rsidR="0078176D" w:rsidRPr="00C050A9">
          <w:headerReference w:type="even" r:id="rId7"/>
          <w:headerReference w:type="default" r:id="rId8"/>
          <w:footerReference w:type="even" r:id="rId9"/>
          <w:footerReference w:type="default" r:id="rId10"/>
          <w:headerReference w:type="first" r:id="rId11"/>
          <w:footerReference w:type="first" r:id="rId12"/>
          <w:type w:val="continuous"/>
          <w:pgSz w:w="16840" w:h="11907" w:orient="landscape" w:code="9"/>
          <w:pgMar w:top="527" w:right="822" w:bottom="737" w:left="720" w:header="540" w:footer="454" w:gutter="0"/>
          <w:pgNumType w:start="1"/>
          <w:cols w:space="720"/>
          <w:docGrid w:type="lines" w:linePitch="379"/>
        </w:sectPr>
      </w:pPr>
    </w:p>
    <w:p w:rsidR="0078176D" w:rsidRPr="00C050A9" w:rsidRDefault="0078176D">
      <w:pPr>
        <w:jc w:val="center"/>
        <w:outlineLvl w:val="0"/>
        <w:rPr>
          <w:rFonts w:hAnsi="ＭＳ 明朝"/>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7"/>
        <w:gridCol w:w="1078"/>
        <w:gridCol w:w="1283"/>
        <w:gridCol w:w="1102"/>
        <w:gridCol w:w="830"/>
        <w:gridCol w:w="1647"/>
        <w:gridCol w:w="7361"/>
        <w:gridCol w:w="1576"/>
      </w:tblGrid>
      <w:tr w:rsidR="0078176D" w:rsidRPr="00C050A9">
        <w:tblPrEx>
          <w:tblCellMar>
            <w:top w:w="0" w:type="dxa"/>
            <w:bottom w:w="0" w:type="dxa"/>
          </w:tblCellMar>
        </w:tblPrEx>
        <w:trPr>
          <w:cantSplit/>
          <w:trHeight w:val="317"/>
        </w:trPr>
        <w:tc>
          <w:tcPr>
            <w:tcW w:w="517" w:type="dxa"/>
            <w:vMerge w:val="restart"/>
            <w:vAlign w:val="center"/>
          </w:tcPr>
          <w:p w:rsidR="0078176D" w:rsidRPr="00C050A9" w:rsidRDefault="0078176D">
            <w:pPr>
              <w:pStyle w:val="Header"/>
              <w:tabs>
                <w:tab w:val="clear" w:pos="4252"/>
                <w:tab w:val="clear" w:pos="8504"/>
              </w:tabs>
              <w:snapToGrid/>
              <w:spacing w:line="240" w:lineRule="exact"/>
              <w:jc w:val="center"/>
              <w:rPr>
                <w:rFonts w:eastAsia="ＭＳ 明朝" w:hAnsi="ＭＳ 明朝"/>
              </w:rPr>
            </w:pPr>
            <w:r w:rsidRPr="00C050A9">
              <w:rPr>
                <w:rFonts w:eastAsia="ＭＳ 明朝" w:hAnsi="ＭＳ 明朝"/>
              </w:rPr>
              <w:t>No.</w:t>
            </w:r>
          </w:p>
        </w:tc>
        <w:tc>
          <w:tcPr>
            <w:tcW w:w="1078" w:type="dxa"/>
            <w:vMerge w:val="restart"/>
            <w:vAlign w:val="center"/>
          </w:tcPr>
          <w:p w:rsidR="0078176D" w:rsidRPr="00C050A9" w:rsidRDefault="0078176D">
            <w:pPr>
              <w:spacing w:line="240" w:lineRule="exact"/>
              <w:jc w:val="center"/>
              <w:rPr>
                <w:rFonts w:hAnsi="ＭＳ 明朝"/>
              </w:rPr>
            </w:pPr>
            <w:r w:rsidRPr="00C050A9">
              <w:rPr>
                <w:rFonts w:hAnsi="ＭＳ 明朝" w:hint="eastAsia"/>
              </w:rPr>
              <w:t>版数</w:t>
            </w:r>
          </w:p>
        </w:tc>
        <w:tc>
          <w:tcPr>
            <w:tcW w:w="1283" w:type="dxa"/>
            <w:vMerge w:val="restart"/>
            <w:vAlign w:val="center"/>
          </w:tcPr>
          <w:p w:rsidR="0078176D" w:rsidRPr="00C050A9" w:rsidRDefault="0078176D">
            <w:pPr>
              <w:spacing w:line="240" w:lineRule="exact"/>
              <w:jc w:val="center"/>
              <w:rPr>
                <w:rFonts w:hAnsi="ＭＳ 明朝"/>
              </w:rPr>
            </w:pPr>
            <w:r w:rsidRPr="00C050A9">
              <w:rPr>
                <w:rFonts w:hAnsi="ＭＳ 明朝" w:hint="eastAsia"/>
              </w:rPr>
              <w:t>変更日</w:t>
            </w:r>
          </w:p>
        </w:tc>
        <w:tc>
          <w:tcPr>
            <w:tcW w:w="1102" w:type="dxa"/>
            <w:vMerge w:val="restart"/>
            <w:vAlign w:val="center"/>
          </w:tcPr>
          <w:p w:rsidR="0078176D" w:rsidRPr="00C050A9" w:rsidRDefault="0078176D">
            <w:pPr>
              <w:spacing w:line="240" w:lineRule="exact"/>
              <w:jc w:val="center"/>
              <w:rPr>
                <w:rFonts w:hAnsi="ＭＳ 明朝"/>
              </w:rPr>
            </w:pPr>
            <w:r w:rsidRPr="00C050A9">
              <w:rPr>
                <w:rFonts w:hAnsi="ＭＳ 明朝" w:hint="eastAsia"/>
              </w:rPr>
              <w:t>区分</w:t>
            </w:r>
          </w:p>
        </w:tc>
        <w:tc>
          <w:tcPr>
            <w:tcW w:w="2477" w:type="dxa"/>
            <w:gridSpan w:val="2"/>
            <w:vAlign w:val="center"/>
          </w:tcPr>
          <w:p w:rsidR="0078176D" w:rsidRPr="00C050A9" w:rsidRDefault="0078176D">
            <w:pPr>
              <w:spacing w:line="240" w:lineRule="exact"/>
              <w:jc w:val="center"/>
              <w:rPr>
                <w:rFonts w:hAnsi="ＭＳ 明朝"/>
              </w:rPr>
            </w:pPr>
            <w:r w:rsidRPr="00C050A9">
              <w:rPr>
                <w:rFonts w:hAnsi="ＭＳ 明朝" w:hint="eastAsia"/>
              </w:rPr>
              <w:t>変更箇所</w:t>
            </w:r>
          </w:p>
        </w:tc>
        <w:tc>
          <w:tcPr>
            <w:tcW w:w="7361" w:type="dxa"/>
            <w:vMerge w:val="restart"/>
            <w:vAlign w:val="center"/>
          </w:tcPr>
          <w:p w:rsidR="0078176D" w:rsidRPr="00C050A9" w:rsidRDefault="0078176D">
            <w:pPr>
              <w:spacing w:line="240" w:lineRule="exact"/>
              <w:jc w:val="center"/>
              <w:rPr>
                <w:rFonts w:hAnsi="ＭＳ 明朝"/>
              </w:rPr>
            </w:pPr>
            <w:r w:rsidRPr="00C050A9">
              <w:rPr>
                <w:rFonts w:hAnsi="ＭＳ 明朝" w:hint="eastAsia"/>
              </w:rPr>
              <w:t>変更内容</w:t>
            </w:r>
          </w:p>
        </w:tc>
        <w:tc>
          <w:tcPr>
            <w:tcW w:w="1576" w:type="dxa"/>
            <w:vMerge w:val="restart"/>
            <w:vAlign w:val="center"/>
          </w:tcPr>
          <w:p w:rsidR="0078176D" w:rsidRPr="00C050A9" w:rsidRDefault="0078176D">
            <w:pPr>
              <w:spacing w:line="240" w:lineRule="exact"/>
              <w:jc w:val="center"/>
              <w:rPr>
                <w:rFonts w:hAnsi="ＭＳ 明朝"/>
              </w:rPr>
            </w:pPr>
            <w:r w:rsidRPr="00C050A9">
              <w:rPr>
                <w:rFonts w:hAnsi="ＭＳ 明朝" w:hint="eastAsia"/>
              </w:rPr>
              <w:t>担当者</w:t>
            </w:r>
          </w:p>
        </w:tc>
      </w:tr>
      <w:tr w:rsidR="0078176D" w:rsidRPr="00C050A9">
        <w:tblPrEx>
          <w:tblCellMar>
            <w:top w:w="0" w:type="dxa"/>
            <w:bottom w:w="0" w:type="dxa"/>
          </w:tblCellMar>
        </w:tblPrEx>
        <w:trPr>
          <w:cantSplit/>
          <w:trHeight w:val="246"/>
        </w:trPr>
        <w:tc>
          <w:tcPr>
            <w:tcW w:w="517" w:type="dxa"/>
            <w:vMerge/>
            <w:tcBorders>
              <w:bottom w:val="double" w:sz="4" w:space="0" w:color="auto"/>
            </w:tcBorders>
          </w:tcPr>
          <w:p w:rsidR="0078176D" w:rsidRPr="00C050A9" w:rsidRDefault="0078176D">
            <w:pPr>
              <w:pStyle w:val="Header"/>
              <w:tabs>
                <w:tab w:val="clear" w:pos="4252"/>
                <w:tab w:val="clear" w:pos="8504"/>
              </w:tabs>
              <w:snapToGrid/>
              <w:spacing w:line="240" w:lineRule="exact"/>
              <w:jc w:val="center"/>
              <w:rPr>
                <w:rFonts w:eastAsia="ＭＳ 明朝" w:hAnsi="ＭＳ 明朝"/>
              </w:rPr>
            </w:pPr>
          </w:p>
        </w:tc>
        <w:tc>
          <w:tcPr>
            <w:tcW w:w="1078" w:type="dxa"/>
            <w:vMerge/>
            <w:tcBorders>
              <w:bottom w:val="double" w:sz="4" w:space="0" w:color="auto"/>
            </w:tcBorders>
          </w:tcPr>
          <w:p w:rsidR="0078176D" w:rsidRPr="00C050A9" w:rsidRDefault="0078176D">
            <w:pPr>
              <w:spacing w:line="240" w:lineRule="exact"/>
              <w:jc w:val="center"/>
              <w:rPr>
                <w:rFonts w:hAnsi="ＭＳ 明朝"/>
              </w:rPr>
            </w:pPr>
          </w:p>
        </w:tc>
        <w:tc>
          <w:tcPr>
            <w:tcW w:w="1283" w:type="dxa"/>
            <w:vMerge/>
            <w:tcBorders>
              <w:bottom w:val="double" w:sz="4" w:space="0" w:color="auto"/>
            </w:tcBorders>
          </w:tcPr>
          <w:p w:rsidR="0078176D" w:rsidRPr="00C050A9" w:rsidRDefault="0078176D">
            <w:pPr>
              <w:spacing w:line="240" w:lineRule="exact"/>
              <w:jc w:val="center"/>
              <w:rPr>
                <w:rFonts w:hAnsi="ＭＳ 明朝"/>
              </w:rPr>
            </w:pPr>
          </w:p>
        </w:tc>
        <w:tc>
          <w:tcPr>
            <w:tcW w:w="1102" w:type="dxa"/>
            <w:vMerge/>
            <w:tcBorders>
              <w:bottom w:val="double" w:sz="4" w:space="0" w:color="auto"/>
            </w:tcBorders>
          </w:tcPr>
          <w:p w:rsidR="0078176D" w:rsidRPr="00C050A9" w:rsidRDefault="0078176D">
            <w:pPr>
              <w:spacing w:line="240" w:lineRule="exact"/>
              <w:jc w:val="center"/>
              <w:rPr>
                <w:rFonts w:hAnsi="ＭＳ 明朝"/>
              </w:rPr>
            </w:pPr>
          </w:p>
        </w:tc>
        <w:tc>
          <w:tcPr>
            <w:tcW w:w="830" w:type="dxa"/>
            <w:tcBorders>
              <w:bottom w:val="double" w:sz="4" w:space="0" w:color="auto"/>
            </w:tcBorders>
          </w:tcPr>
          <w:p w:rsidR="0078176D" w:rsidRPr="00C050A9" w:rsidRDefault="0078176D">
            <w:pPr>
              <w:spacing w:line="240" w:lineRule="exact"/>
              <w:jc w:val="center"/>
              <w:rPr>
                <w:rFonts w:hAnsi="ＭＳ 明朝"/>
              </w:rPr>
            </w:pPr>
            <w:r w:rsidRPr="00C050A9">
              <w:rPr>
                <w:rFonts w:hAnsi="ＭＳ 明朝" w:hint="eastAsia"/>
              </w:rPr>
              <w:t>頁</w:t>
            </w:r>
          </w:p>
        </w:tc>
        <w:tc>
          <w:tcPr>
            <w:tcW w:w="1647" w:type="dxa"/>
            <w:tcBorders>
              <w:bottom w:val="double" w:sz="4" w:space="0" w:color="auto"/>
            </w:tcBorders>
          </w:tcPr>
          <w:p w:rsidR="0078176D" w:rsidRPr="00C050A9" w:rsidRDefault="0078176D">
            <w:pPr>
              <w:spacing w:line="240" w:lineRule="exact"/>
              <w:jc w:val="center"/>
              <w:rPr>
                <w:rFonts w:hAnsi="ＭＳ 明朝"/>
              </w:rPr>
            </w:pPr>
            <w:r w:rsidRPr="00C050A9">
              <w:rPr>
                <w:rFonts w:hAnsi="ＭＳ 明朝" w:hint="eastAsia"/>
              </w:rPr>
              <w:t>項番</w:t>
            </w:r>
          </w:p>
        </w:tc>
        <w:tc>
          <w:tcPr>
            <w:tcW w:w="7361" w:type="dxa"/>
            <w:vMerge/>
            <w:tcBorders>
              <w:bottom w:val="double" w:sz="4" w:space="0" w:color="auto"/>
            </w:tcBorders>
          </w:tcPr>
          <w:p w:rsidR="0078176D" w:rsidRPr="00C050A9" w:rsidRDefault="0078176D">
            <w:pPr>
              <w:spacing w:line="240" w:lineRule="exact"/>
              <w:jc w:val="center"/>
              <w:rPr>
                <w:rFonts w:hAnsi="ＭＳ 明朝"/>
              </w:rPr>
            </w:pPr>
          </w:p>
        </w:tc>
        <w:tc>
          <w:tcPr>
            <w:tcW w:w="1576" w:type="dxa"/>
            <w:vMerge/>
            <w:tcBorders>
              <w:bottom w:val="double" w:sz="4" w:space="0" w:color="auto"/>
            </w:tcBorders>
          </w:tcPr>
          <w:p w:rsidR="0078176D" w:rsidRPr="00C050A9" w:rsidRDefault="0078176D">
            <w:pPr>
              <w:spacing w:line="240" w:lineRule="exact"/>
              <w:jc w:val="center"/>
              <w:rPr>
                <w:rFonts w:hAnsi="ＭＳ 明朝"/>
              </w:rPr>
            </w:pPr>
          </w:p>
        </w:tc>
      </w:tr>
      <w:tr w:rsidR="0078176D" w:rsidRPr="00C050A9">
        <w:tblPrEx>
          <w:tblCellMar>
            <w:top w:w="0" w:type="dxa"/>
            <w:bottom w:w="0" w:type="dxa"/>
          </w:tblCellMar>
        </w:tblPrEx>
        <w:trPr>
          <w:trHeight w:val="198"/>
        </w:trPr>
        <w:tc>
          <w:tcPr>
            <w:tcW w:w="517" w:type="dxa"/>
            <w:tcBorders>
              <w:top w:val="double" w:sz="4" w:space="0" w:color="auto"/>
            </w:tcBorders>
          </w:tcPr>
          <w:p w:rsidR="0078176D" w:rsidRPr="00C050A9" w:rsidRDefault="0078176D" w:rsidP="00881CFB">
            <w:pPr>
              <w:pStyle w:val="Header"/>
              <w:tabs>
                <w:tab w:val="clear" w:pos="4252"/>
                <w:tab w:val="clear" w:pos="8504"/>
              </w:tabs>
              <w:snapToGrid/>
              <w:spacing w:line="240" w:lineRule="exact"/>
              <w:rPr>
                <w:rFonts w:eastAsia="ＭＳ 明朝" w:hAnsi="ＭＳ 明朝"/>
              </w:rPr>
            </w:pPr>
          </w:p>
        </w:tc>
        <w:tc>
          <w:tcPr>
            <w:tcW w:w="1078" w:type="dxa"/>
            <w:tcBorders>
              <w:top w:val="double" w:sz="4" w:space="0" w:color="auto"/>
            </w:tcBorders>
          </w:tcPr>
          <w:p w:rsidR="0078176D" w:rsidRPr="00C050A9" w:rsidRDefault="0078176D" w:rsidP="00881CFB">
            <w:pPr>
              <w:spacing w:line="240" w:lineRule="exact"/>
              <w:rPr>
                <w:rFonts w:hAnsi="ＭＳ 明朝"/>
              </w:rPr>
            </w:pPr>
          </w:p>
        </w:tc>
        <w:tc>
          <w:tcPr>
            <w:tcW w:w="1283" w:type="dxa"/>
            <w:tcBorders>
              <w:top w:val="double" w:sz="4" w:space="0" w:color="auto"/>
            </w:tcBorders>
          </w:tcPr>
          <w:p w:rsidR="0078176D" w:rsidRPr="00C050A9" w:rsidRDefault="0078176D" w:rsidP="00881CFB">
            <w:pPr>
              <w:spacing w:line="240" w:lineRule="exact"/>
              <w:rPr>
                <w:rFonts w:hAnsi="ＭＳ 明朝"/>
              </w:rPr>
            </w:pPr>
          </w:p>
        </w:tc>
        <w:tc>
          <w:tcPr>
            <w:tcW w:w="1102" w:type="dxa"/>
            <w:tcBorders>
              <w:top w:val="double" w:sz="4" w:space="0" w:color="auto"/>
            </w:tcBorders>
          </w:tcPr>
          <w:p w:rsidR="0078176D" w:rsidRPr="00C050A9" w:rsidRDefault="0078176D" w:rsidP="00881CFB">
            <w:pPr>
              <w:spacing w:line="240" w:lineRule="exact"/>
              <w:rPr>
                <w:rFonts w:hAnsi="ＭＳ 明朝"/>
              </w:rPr>
            </w:pPr>
          </w:p>
        </w:tc>
        <w:tc>
          <w:tcPr>
            <w:tcW w:w="830" w:type="dxa"/>
            <w:tcBorders>
              <w:top w:val="double" w:sz="4" w:space="0" w:color="auto"/>
            </w:tcBorders>
          </w:tcPr>
          <w:p w:rsidR="0078176D" w:rsidRPr="00C050A9" w:rsidRDefault="0078176D" w:rsidP="00881CFB">
            <w:pPr>
              <w:spacing w:line="240" w:lineRule="exact"/>
              <w:rPr>
                <w:rFonts w:hAnsi="ＭＳ 明朝"/>
              </w:rPr>
            </w:pPr>
          </w:p>
        </w:tc>
        <w:tc>
          <w:tcPr>
            <w:tcW w:w="1647" w:type="dxa"/>
            <w:tcBorders>
              <w:top w:val="double" w:sz="4" w:space="0" w:color="auto"/>
            </w:tcBorders>
          </w:tcPr>
          <w:p w:rsidR="0078176D" w:rsidRPr="00C050A9" w:rsidRDefault="0078176D" w:rsidP="00881CFB">
            <w:pPr>
              <w:spacing w:line="240" w:lineRule="exact"/>
              <w:rPr>
                <w:rFonts w:hAnsi="ＭＳ 明朝"/>
              </w:rPr>
            </w:pPr>
          </w:p>
        </w:tc>
        <w:tc>
          <w:tcPr>
            <w:tcW w:w="7361" w:type="dxa"/>
            <w:tcBorders>
              <w:top w:val="double" w:sz="4" w:space="0" w:color="auto"/>
            </w:tcBorders>
          </w:tcPr>
          <w:p w:rsidR="0078176D" w:rsidRPr="00C050A9" w:rsidRDefault="0078176D" w:rsidP="00881CFB">
            <w:pPr>
              <w:spacing w:line="240" w:lineRule="exact"/>
              <w:rPr>
                <w:rFonts w:hAnsi="ＭＳ 明朝"/>
              </w:rPr>
            </w:pPr>
          </w:p>
        </w:tc>
        <w:tc>
          <w:tcPr>
            <w:tcW w:w="1576" w:type="dxa"/>
            <w:tcBorders>
              <w:top w:val="double" w:sz="4" w:space="0" w:color="auto"/>
            </w:tcBorders>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pStyle w:val="Header"/>
              <w:tabs>
                <w:tab w:val="clear" w:pos="4252"/>
                <w:tab w:val="clear" w:pos="8504"/>
              </w:tabs>
              <w:snapToGrid/>
              <w:spacing w:line="240" w:lineRule="exact"/>
              <w:rPr>
                <w:rFonts w:eastAsia="ＭＳ 明朝"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pStyle w:val="Header"/>
              <w:tabs>
                <w:tab w:val="clear" w:pos="4252"/>
                <w:tab w:val="clear" w:pos="8504"/>
              </w:tabs>
              <w:snapToGrid/>
              <w:spacing w:line="240" w:lineRule="exact"/>
              <w:rPr>
                <w:rFonts w:eastAsia="ＭＳ 明朝"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3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r w:rsidR="0078176D" w:rsidRPr="00C050A9">
        <w:tblPrEx>
          <w:tblCellMar>
            <w:top w:w="0" w:type="dxa"/>
            <w:bottom w:w="0" w:type="dxa"/>
          </w:tblCellMar>
        </w:tblPrEx>
        <w:trPr>
          <w:trHeight w:val="218"/>
        </w:trPr>
        <w:tc>
          <w:tcPr>
            <w:tcW w:w="517" w:type="dxa"/>
          </w:tcPr>
          <w:p w:rsidR="0078176D" w:rsidRPr="00C050A9" w:rsidRDefault="0078176D" w:rsidP="00881CFB">
            <w:pPr>
              <w:spacing w:line="240" w:lineRule="exact"/>
              <w:rPr>
                <w:rFonts w:hAnsi="ＭＳ 明朝"/>
              </w:rPr>
            </w:pPr>
          </w:p>
        </w:tc>
        <w:tc>
          <w:tcPr>
            <w:tcW w:w="1078" w:type="dxa"/>
          </w:tcPr>
          <w:p w:rsidR="0078176D" w:rsidRPr="00C050A9" w:rsidRDefault="0078176D" w:rsidP="00881CFB">
            <w:pPr>
              <w:spacing w:line="240" w:lineRule="exact"/>
              <w:rPr>
                <w:rFonts w:hAnsi="ＭＳ 明朝"/>
              </w:rPr>
            </w:pPr>
          </w:p>
        </w:tc>
        <w:tc>
          <w:tcPr>
            <w:tcW w:w="1283" w:type="dxa"/>
          </w:tcPr>
          <w:p w:rsidR="0078176D" w:rsidRPr="00C050A9" w:rsidRDefault="0078176D" w:rsidP="00881CFB">
            <w:pPr>
              <w:spacing w:line="240" w:lineRule="exact"/>
              <w:rPr>
                <w:rFonts w:hAnsi="ＭＳ 明朝"/>
              </w:rPr>
            </w:pPr>
          </w:p>
        </w:tc>
        <w:tc>
          <w:tcPr>
            <w:tcW w:w="1102" w:type="dxa"/>
          </w:tcPr>
          <w:p w:rsidR="0078176D" w:rsidRPr="00C050A9" w:rsidRDefault="0078176D" w:rsidP="00881CFB">
            <w:pPr>
              <w:spacing w:line="240" w:lineRule="exact"/>
              <w:rPr>
                <w:rFonts w:hAnsi="ＭＳ 明朝"/>
              </w:rPr>
            </w:pPr>
          </w:p>
        </w:tc>
        <w:tc>
          <w:tcPr>
            <w:tcW w:w="830" w:type="dxa"/>
          </w:tcPr>
          <w:p w:rsidR="0078176D" w:rsidRPr="00C050A9" w:rsidRDefault="0078176D" w:rsidP="00881CFB">
            <w:pPr>
              <w:spacing w:line="240" w:lineRule="exact"/>
              <w:rPr>
                <w:rFonts w:hAnsi="ＭＳ 明朝"/>
              </w:rPr>
            </w:pPr>
          </w:p>
        </w:tc>
        <w:tc>
          <w:tcPr>
            <w:tcW w:w="1647" w:type="dxa"/>
          </w:tcPr>
          <w:p w:rsidR="0078176D" w:rsidRPr="00C050A9" w:rsidRDefault="0078176D" w:rsidP="00881CFB">
            <w:pPr>
              <w:spacing w:line="240" w:lineRule="exact"/>
              <w:rPr>
                <w:rFonts w:hAnsi="ＭＳ 明朝"/>
              </w:rPr>
            </w:pPr>
          </w:p>
        </w:tc>
        <w:tc>
          <w:tcPr>
            <w:tcW w:w="7361" w:type="dxa"/>
          </w:tcPr>
          <w:p w:rsidR="0078176D" w:rsidRPr="00C050A9" w:rsidRDefault="0078176D" w:rsidP="00881CFB">
            <w:pPr>
              <w:spacing w:line="240" w:lineRule="exact"/>
              <w:rPr>
                <w:rFonts w:hAnsi="ＭＳ 明朝"/>
              </w:rPr>
            </w:pPr>
          </w:p>
        </w:tc>
        <w:tc>
          <w:tcPr>
            <w:tcW w:w="1576" w:type="dxa"/>
          </w:tcPr>
          <w:p w:rsidR="0078176D" w:rsidRPr="00C050A9" w:rsidRDefault="0078176D" w:rsidP="00881CFB">
            <w:pPr>
              <w:spacing w:line="240" w:lineRule="exact"/>
              <w:rPr>
                <w:rFonts w:hAnsi="ＭＳ 明朝"/>
              </w:rPr>
            </w:pPr>
          </w:p>
        </w:tc>
      </w:tr>
    </w:tbl>
    <w:p w:rsidR="0078176D" w:rsidRPr="00C050A9" w:rsidRDefault="0078176D">
      <w:pPr>
        <w:jc w:val="center"/>
        <w:outlineLvl w:val="0"/>
        <w:rPr>
          <w:rFonts w:hAnsi="ＭＳ 明朝"/>
          <w:noProof/>
        </w:rPr>
      </w:pPr>
    </w:p>
    <w:p w:rsidR="0078176D" w:rsidRPr="00C050A9" w:rsidRDefault="0078176D">
      <w:pPr>
        <w:tabs>
          <w:tab w:val="left" w:pos="5280"/>
        </w:tabs>
        <w:rPr>
          <w:rFonts w:hAnsi="ＭＳ 明朝"/>
        </w:rPr>
        <w:sectPr w:rsidR="0078176D" w:rsidRPr="00C050A9">
          <w:headerReference w:type="default" r:id="rId13"/>
          <w:footerReference w:type="default" r:id="rId14"/>
          <w:pgSz w:w="16840" w:h="11907" w:orient="landscape" w:code="9"/>
          <w:pgMar w:top="851" w:right="822" w:bottom="737" w:left="720" w:header="851" w:footer="454" w:gutter="0"/>
          <w:pgNumType w:start="1"/>
          <w:cols w:space="720"/>
          <w:docGrid w:type="lines" w:linePitch="379"/>
        </w:sectPr>
      </w:pPr>
    </w:p>
    <w:bookmarkStart w:id="1" w:name="_Toc453996791"/>
    <w:bookmarkStart w:id="2" w:name="_Toc526676431"/>
    <w:bookmarkStart w:id="3" w:name="_Toc5460252"/>
    <w:bookmarkStart w:id="4" w:name="_Toc5460381"/>
    <w:bookmarkStart w:id="5" w:name="_Toc5534896"/>
    <w:bookmarkStart w:id="6" w:name="_Toc5535841"/>
    <w:bookmarkStart w:id="7" w:name="_Toc5732462"/>
    <w:p w:rsidR="0078176D" w:rsidRPr="00AD2415" w:rsidRDefault="0078176D">
      <w:pPr>
        <w:pStyle w:val="TOC1"/>
        <w:tabs>
          <w:tab w:val="right" w:leader="dot" w:pos="7610"/>
        </w:tabs>
        <w:rPr>
          <w:rFonts w:ascii="Century"/>
          <w:bCs w:val="0"/>
          <w:caps w:val="0"/>
          <w:noProof/>
          <w:sz w:val="21"/>
          <w:szCs w:val="22"/>
        </w:rPr>
      </w:pPr>
      <w:r>
        <w:rPr>
          <w:rFonts w:hAnsi="ＭＳ 明朝"/>
          <w:bCs w:val="0"/>
          <w:caps w:val="0"/>
        </w:rPr>
        <w:fldChar w:fldCharType="begin"/>
      </w:r>
      <w:r>
        <w:rPr>
          <w:rFonts w:hAnsi="ＭＳ 明朝"/>
          <w:bCs w:val="0"/>
          <w:caps w:val="0"/>
        </w:rPr>
        <w:instrText xml:space="preserve"> TOC \o "1-3" \h \z \u </w:instrText>
      </w:r>
      <w:r>
        <w:rPr>
          <w:rFonts w:hAnsi="ＭＳ 明朝"/>
          <w:bCs w:val="0"/>
          <w:caps w:val="0"/>
        </w:rPr>
        <w:fldChar w:fldCharType="separate"/>
      </w:r>
      <w:hyperlink w:anchor="_Toc408304999" w:history="1">
        <w:r w:rsidRPr="00D11031">
          <w:rPr>
            <w:rStyle w:val="Hyperlink"/>
            <w:rFonts w:hAnsi="ＭＳ 明朝"/>
            <w:noProof/>
          </w:rPr>
          <w:t>1</w:t>
        </w:r>
        <w:r w:rsidRPr="00D11031">
          <w:rPr>
            <w:rStyle w:val="Hyperlink"/>
            <w:rFonts w:hAnsi="ＭＳ 明朝" w:hint="eastAsia"/>
            <w:noProof/>
          </w:rPr>
          <w:t>．</w:t>
        </w:r>
        <w:r w:rsidRPr="00D11031">
          <w:rPr>
            <w:rStyle w:val="Hyperlink"/>
            <w:rFonts w:hAnsi="ＭＳ 明朝"/>
            <w:noProof/>
          </w:rPr>
          <w:t xml:space="preserve"> </w:t>
        </w:r>
        <w:r w:rsidRPr="00D11031">
          <w:rPr>
            <w:rStyle w:val="Hyperlink"/>
            <w:rFonts w:hAnsi="ＭＳ 明朝" w:hint="eastAsia"/>
            <w:noProof/>
          </w:rPr>
          <w:t>本書について</w:t>
        </w:r>
        <w:r>
          <w:rPr>
            <w:noProof/>
            <w:webHidden/>
          </w:rPr>
          <w:tab/>
        </w:r>
        <w:r>
          <w:rPr>
            <w:noProof/>
            <w:webHidden/>
          </w:rPr>
          <w:fldChar w:fldCharType="begin"/>
        </w:r>
        <w:r>
          <w:rPr>
            <w:noProof/>
            <w:webHidden/>
          </w:rPr>
          <w:instrText xml:space="preserve"> PAGEREF _Toc408304999 \h </w:instrText>
        </w:r>
        <w:r>
          <w:rPr>
            <w:noProof/>
            <w:webHidden/>
          </w:rPr>
        </w:r>
        <w:r>
          <w:rPr>
            <w:noProof/>
            <w:webHidden/>
          </w:rPr>
          <w:fldChar w:fldCharType="separate"/>
        </w:r>
        <w:r>
          <w:rPr>
            <w:noProof/>
            <w:webHidden/>
          </w:rPr>
          <w:t>1</w:t>
        </w:r>
        <w:r>
          <w:rPr>
            <w:noProof/>
            <w:webHidden/>
          </w:rPr>
          <w:fldChar w:fldCharType="end"/>
        </w:r>
      </w:hyperlink>
    </w:p>
    <w:p w:rsidR="0078176D" w:rsidRPr="00AD2415" w:rsidRDefault="0078176D">
      <w:pPr>
        <w:pStyle w:val="TOC1"/>
        <w:tabs>
          <w:tab w:val="right" w:leader="dot" w:pos="7610"/>
        </w:tabs>
        <w:rPr>
          <w:rFonts w:ascii="Century"/>
          <w:bCs w:val="0"/>
          <w:caps w:val="0"/>
          <w:noProof/>
          <w:sz w:val="21"/>
          <w:szCs w:val="22"/>
        </w:rPr>
      </w:pPr>
      <w:hyperlink w:anchor="_Toc408305000" w:history="1">
        <w:r w:rsidRPr="00D11031">
          <w:rPr>
            <w:rStyle w:val="Hyperlink"/>
            <w:rFonts w:hAnsi="ＭＳ 明朝"/>
            <w:noProof/>
          </w:rPr>
          <w:t>2</w:t>
        </w:r>
        <w:r w:rsidRPr="00D11031">
          <w:rPr>
            <w:rStyle w:val="Hyperlink"/>
            <w:rFonts w:hAnsi="ＭＳ 明朝" w:hint="eastAsia"/>
            <w:noProof/>
          </w:rPr>
          <w:t>．</w:t>
        </w:r>
        <w:r w:rsidRPr="00D11031">
          <w:rPr>
            <w:rStyle w:val="Hyperlink"/>
            <w:rFonts w:hAnsi="ＭＳ 明朝"/>
            <w:noProof/>
          </w:rPr>
          <w:t xml:space="preserve"> </w:t>
        </w:r>
        <w:r w:rsidRPr="00D11031">
          <w:rPr>
            <w:rStyle w:val="Hyperlink"/>
            <w:rFonts w:hAnsi="ＭＳ 明朝" w:hint="eastAsia"/>
            <w:noProof/>
          </w:rPr>
          <w:t>開発フロー</w:t>
        </w:r>
        <w:r>
          <w:rPr>
            <w:noProof/>
            <w:webHidden/>
          </w:rPr>
          <w:tab/>
        </w:r>
        <w:r>
          <w:rPr>
            <w:noProof/>
            <w:webHidden/>
          </w:rPr>
          <w:fldChar w:fldCharType="begin"/>
        </w:r>
        <w:r>
          <w:rPr>
            <w:noProof/>
            <w:webHidden/>
          </w:rPr>
          <w:instrText xml:space="preserve"> PAGEREF _Toc408305000 \h </w:instrText>
        </w:r>
        <w:r>
          <w:rPr>
            <w:noProof/>
            <w:webHidden/>
          </w:rPr>
        </w:r>
        <w:r>
          <w:rPr>
            <w:noProof/>
            <w:webHidden/>
          </w:rPr>
          <w:fldChar w:fldCharType="separate"/>
        </w:r>
        <w:r>
          <w:rPr>
            <w:noProof/>
            <w:webHidden/>
          </w:rPr>
          <w:t>2</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01" w:history="1">
        <w:r w:rsidRPr="00D11031">
          <w:rPr>
            <w:rStyle w:val="Hyperlink"/>
            <w:noProof/>
          </w:rPr>
          <w:t xml:space="preserve">2.1. </w:t>
        </w:r>
        <w:r w:rsidRPr="00D11031">
          <w:rPr>
            <w:rStyle w:val="Hyperlink"/>
            <w:rFonts w:hint="eastAsia"/>
            <w:noProof/>
          </w:rPr>
          <w:t>帳票テンプレートとプログラム</w:t>
        </w:r>
        <w:r>
          <w:rPr>
            <w:noProof/>
            <w:webHidden/>
          </w:rPr>
          <w:tab/>
        </w:r>
        <w:r>
          <w:rPr>
            <w:noProof/>
            <w:webHidden/>
          </w:rPr>
          <w:fldChar w:fldCharType="begin"/>
        </w:r>
        <w:r>
          <w:rPr>
            <w:noProof/>
            <w:webHidden/>
          </w:rPr>
          <w:instrText xml:space="preserve"> PAGEREF _Toc408305001 \h </w:instrText>
        </w:r>
        <w:r>
          <w:rPr>
            <w:noProof/>
            <w:webHidden/>
          </w:rPr>
        </w:r>
        <w:r>
          <w:rPr>
            <w:noProof/>
            <w:webHidden/>
          </w:rPr>
          <w:fldChar w:fldCharType="separate"/>
        </w:r>
        <w:r>
          <w:rPr>
            <w:noProof/>
            <w:webHidden/>
          </w:rPr>
          <w:t>3</w:t>
        </w:r>
        <w:r>
          <w:rPr>
            <w:noProof/>
            <w:webHidden/>
          </w:rPr>
          <w:fldChar w:fldCharType="end"/>
        </w:r>
      </w:hyperlink>
    </w:p>
    <w:p w:rsidR="0078176D" w:rsidRPr="00AD2415" w:rsidRDefault="0078176D">
      <w:pPr>
        <w:pStyle w:val="TOC1"/>
        <w:tabs>
          <w:tab w:val="right" w:leader="dot" w:pos="7610"/>
        </w:tabs>
        <w:rPr>
          <w:rFonts w:ascii="Century"/>
          <w:bCs w:val="0"/>
          <w:caps w:val="0"/>
          <w:noProof/>
          <w:sz w:val="21"/>
          <w:szCs w:val="22"/>
        </w:rPr>
      </w:pPr>
      <w:hyperlink w:anchor="_Toc408305002" w:history="1">
        <w:r w:rsidRPr="00D11031">
          <w:rPr>
            <w:rStyle w:val="Hyperlink"/>
            <w:noProof/>
          </w:rPr>
          <w:t>3</w:t>
        </w:r>
        <w:r w:rsidRPr="00D11031">
          <w:rPr>
            <w:rStyle w:val="Hyperlink"/>
            <w:rFonts w:hint="eastAsia"/>
            <w:noProof/>
          </w:rPr>
          <w:t>．</w:t>
        </w:r>
        <w:r w:rsidRPr="00D11031">
          <w:rPr>
            <w:rStyle w:val="Hyperlink"/>
            <w:noProof/>
          </w:rPr>
          <w:t xml:space="preserve"> Jaspersoft Studio</w:t>
        </w:r>
        <w:r w:rsidRPr="00D11031">
          <w:rPr>
            <w:rStyle w:val="Hyperlink"/>
            <w:rFonts w:hint="eastAsia"/>
            <w:noProof/>
          </w:rPr>
          <w:t>のインストール</w:t>
        </w:r>
        <w:r>
          <w:rPr>
            <w:noProof/>
            <w:webHidden/>
          </w:rPr>
          <w:tab/>
        </w:r>
        <w:r>
          <w:rPr>
            <w:noProof/>
            <w:webHidden/>
          </w:rPr>
          <w:fldChar w:fldCharType="begin"/>
        </w:r>
        <w:r>
          <w:rPr>
            <w:noProof/>
            <w:webHidden/>
          </w:rPr>
          <w:instrText xml:space="preserve"> PAGEREF _Toc408305002 \h </w:instrText>
        </w:r>
        <w:r>
          <w:rPr>
            <w:noProof/>
            <w:webHidden/>
          </w:rPr>
        </w:r>
        <w:r>
          <w:rPr>
            <w:noProof/>
            <w:webHidden/>
          </w:rPr>
          <w:fldChar w:fldCharType="separate"/>
        </w:r>
        <w:r>
          <w:rPr>
            <w:noProof/>
            <w:webHidden/>
          </w:rPr>
          <w:t>4</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03" w:history="1">
        <w:r w:rsidRPr="00D11031">
          <w:rPr>
            <w:rStyle w:val="Hyperlink"/>
            <w:noProof/>
          </w:rPr>
          <w:t>3.1. Jaspersoft Studio</w:t>
        </w:r>
        <w:r w:rsidRPr="00D11031">
          <w:rPr>
            <w:rStyle w:val="Hyperlink"/>
            <w:rFonts w:hint="eastAsia"/>
            <w:noProof/>
          </w:rPr>
          <w:t>のインストール</w:t>
        </w:r>
        <w:r>
          <w:rPr>
            <w:noProof/>
            <w:webHidden/>
          </w:rPr>
          <w:tab/>
        </w:r>
        <w:r>
          <w:rPr>
            <w:noProof/>
            <w:webHidden/>
          </w:rPr>
          <w:fldChar w:fldCharType="begin"/>
        </w:r>
        <w:r>
          <w:rPr>
            <w:noProof/>
            <w:webHidden/>
          </w:rPr>
          <w:instrText xml:space="preserve"> PAGEREF _Toc408305003 \h </w:instrText>
        </w:r>
        <w:r>
          <w:rPr>
            <w:noProof/>
            <w:webHidden/>
          </w:rPr>
        </w:r>
        <w:r>
          <w:rPr>
            <w:noProof/>
            <w:webHidden/>
          </w:rPr>
          <w:fldChar w:fldCharType="separate"/>
        </w:r>
        <w:r>
          <w:rPr>
            <w:noProof/>
            <w:webHidden/>
          </w:rPr>
          <w:t>4</w:t>
        </w:r>
        <w:r>
          <w:rPr>
            <w:noProof/>
            <w:webHidden/>
          </w:rPr>
          <w:fldChar w:fldCharType="end"/>
        </w:r>
      </w:hyperlink>
    </w:p>
    <w:p w:rsidR="0078176D" w:rsidRPr="00AD2415" w:rsidRDefault="0078176D">
      <w:pPr>
        <w:pStyle w:val="TOC1"/>
        <w:tabs>
          <w:tab w:val="right" w:leader="dot" w:pos="7610"/>
        </w:tabs>
        <w:rPr>
          <w:rFonts w:ascii="Century"/>
          <w:bCs w:val="0"/>
          <w:caps w:val="0"/>
          <w:noProof/>
          <w:sz w:val="21"/>
          <w:szCs w:val="22"/>
        </w:rPr>
      </w:pPr>
      <w:hyperlink w:anchor="_Toc408305004" w:history="1">
        <w:r w:rsidRPr="00D11031">
          <w:rPr>
            <w:rStyle w:val="Hyperlink"/>
            <w:rFonts w:hAnsi="ＭＳ 明朝"/>
            <w:noProof/>
          </w:rPr>
          <w:t>4</w:t>
        </w:r>
        <w:r w:rsidRPr="00D11031">
          <w:rPr>
            <w:rStyle w:val="Hyperlink"/>
            <w:rFonts w:hAnsi="ＭＳ 明朝" w:hint="eastAsia"/>
            <w:noProof/>
          </w:rPr>
          <w:t>．</w:t>
        </w:r>
        <w:r w:rsidRPr="00D11031">
          <w:rPr>
            <w:rStyle w:val="Hyperlink"/>
            <w:rFonts w:hAnsi="ＭＳ 明朝"/>
            <w:noProof/>
          </w:rPr>
          <w:t xml:space="preserve"> </w:t>
        </w:r>
        <w:r w:rsidRPr="00D11031">
          <w:rPr>
            <w:rStyle w:val="Hyperlink"/>
            <w:rFonts w:hAnsi="ＭＳ 明朝" w:hint="eastAsia"/>
            <w:noProof/>
          </w:rPr>
          <w:t>帳票テンプレートの作成</w:t>
        </w:r>
        <w:r>
          <w:rPr>
            <w:noProof/>
            <w:webHidden/>
          </w:rPr>
          <w:tab/>
        </w:r>
        <w:r>
          <w:rPr>
            <w:noProof/>
            <w:webHidden/>
          </w:rPr>
          <w:fldChar w:fldCharType="begin"/>
        </w:r>
        <w:r>
          <w:rPr>
            <w:noProof/>
            <w:webHidden/>
          </w:rPr>
          <w:instrText xml:space="preserve"> PAGEREF _Toc408305004 \h </w:instrText>
        </w:r>
        <w:r>
          <w:rPr>
            <w:noProof/>
            <w:webHidden/>
          </w:rPr>
        </w:r>
        <w:r>
          <w:rPr>
            <w:noProof/>
            <w:webHidden/>
          </w:rPr>
          <w:fldChar w:fldCharType="separate"/>
        </w:r>
        <w:r>
          <w:rPr>
            <w:noProof/>
            <w:webHidden/>
          </w:rPr>
          <w:t>5</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05" w:history="1">
        <w:r w:rsidRPr="00D11031">
          <w:rPr>
            <w:rStyle w:val="Hyperlink"/>
            <w:noProof/>
          </w:rPr>
          <w:t xml:space="preserve">4.1. </w:t>
        </w:r>
        <w:r w:rsidRPr="00D11031">
          <w:rPr>
            <w:rStyle w:val="Hyperlink"/>
            <w:rFonts w:hint="eastAsia"/>
            <w:noProof/>
          </w:rPr>
          <w:t>帳票テンプレートのファイル名と格納場所</w:t>
        </w:r>
        <w:r>
          <w:rPr>
            <w:noProof/>
            <w:webHidden/>
          </w:rPr>
          <w:tab/>
        </w:r>
        <w:r>
          <w:rPr>
            <w:noProof/>
            <w:webHidden/>
          </w:rPr>
          <w:fldChar w:fldCharType="begin"/>
        </w:r>
        <w:r>
          <w:rPr>
            <w:noProof/>
            <w:webHidden/>
          </w:rPr>
          <w:instrText xml:space="preserve"> PAGEREF _Toc408305005 \h </w:instrText>
        </w:r>
        <w:r>
          <w:rPr>
            <w:noProof/>
            <w:webHidden/>
          </w:rPr>
        </w:r>
        <w:r>
          <w:rPr>
            <w:noProof/>
            <w:webHidden/>
          </w:rPr>
          <w:fldChar w:fldCharType="separate"/>
        </w:r>
        <w:r>
          <w:rPr>
            <w:noProof/>
            <w:webHidden/>
          </w:rPr>
          <w:t>6</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06" w:history="1">
        <w:r w:rsidRPr="00D11031">
          <w:rPr>
            <w:rStyle w:val="Hyperlink"/>
            <w:noProof/>
          </w:rPr>
          <w:t xml:space="preserve">4.2. </w:t>
        </w:r>
        <w:r w:rsidRPr="00D11031">
          <w:rPr>
            <w:rStyle w:val="Hyperlink"/>
            <w:rFonts w:hint="eastAsia"/>
            <w:noProof/>
          </w:rPr>
          <w:t>帳票テンプレートの新規作成</w:t>
        </w:r>
        <w:r>
          <w:rPr>
            <w:noProof/>
            <w:webHidden/>
          </w:rPr>
          <w:tab/>
        </w:r>
        <w:r>
          <w:rPr>
            <w:noProof/>
            <w:webHidden/>
          </w:rPr>
          <w:fldChar w:fldCharType="begin"/>
        </w:r>
        <w:r>
          <w:rPr>
            <w:noProof/>
            <w:webHidden/>
          </w:rPr>
          <w:instrText xml:space="preserve"> PAGEREF _Toc408305006 \h </w:instrText>
        </w:r>
        <w:r>
          <w:rPr>
            <w:noProof/>
            <w:webHidden/>
          </w:rPr>
        </w:r>
        <w:r>
          <w:rPr>
            <w:noProof/>
            <w:webHidden/>
          </w:rPr>
          <w:fldChar w:fldCharType="separate"/>
        </w:r>
        <w:r>
          <w:rPr>
            <w:noProof/>
            <w:webHidden/>
          </w:rPr>
          <w:t>7</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07" w:history="1">
        <w:r w:rsidRPr="00D11031">
          <w:rPr>
            <w:rStyle w:val="Hyperlink"/>
            <w:noProof/>
          </w:rPr>
          <w:t xml:space="preserve">4.3. </w:t>
        </w:r>
        <w:r w:rsidRPr="00D11031">
          <w:rPr>
            <w:rStyle w:val="Hyperlink"/>
            <w:rFonts w:hint="eastAsia"/>
            <w:noProof/>
          </w:rPr>
          <w:t>各ビューとバンドの概念</w:t>
        </w:r>
        <w:r>
          <w:rPr>
            <w:noProof/>
            <w:webHidden/>
          </w:rPr>
          <w:tab/>
        </w:r>
        <w:r>
          <w:rPr>
            <w:noProof/>
            <w:webHidden/>
          </w:rPr>
          <w:fldChar w:fldCharType="begin"/>
        </w:r>
        <w:r>
          <w:rPr>
            <w:noProof/>
            <w:webHidden/>
          </w:rPr>
          <w:instrText xml:space="preserve"> PAGEREF _Toc408305007 \h </w:instrText>
        </w:r>
        <w:r>
          <w:rPr>
            <w:noProof/>
            <w:webHidden/>
          </w:rPr>
        </w:r>
        <w:r>
          <w:rPr>
            <w:noProof/>
            <w:webHidden/>
          </w:rPr>
          <w:fldChar w:fldCharType="separate"/>
        </w:r>
        <w:r>
          <w:rPr>
            <w:noProof/>
            <w:webHidden/>
          </w:rPr>
          <w:t>8</w:t>
        </w:r>
        <w:r>
          <w:rPr>
            <w:noProof/>
            <w:webHidden/>
          </w:rPr>
          <w:fldChar w:fldCharType="end"/>
        </w:r>
      </w:hyperlink>
    </w:p>
    <w:p w:rsidR="0078176D" w:rsidRPr="00AD2415" w:rsidRDefault="0078176D">
      <w:pPr>
        <w:pStyle w:val="TOC3"/>
        <w:tabs>
          <w:tab w:val="right" w:leader="dot" w:pos="7610"/>
        </w:tabs>
        <w:rPr>
          <w:rFonts w:ascii="Century"/>
          <w:iCs w:val="0"/>
          <w:noProof/>
          <w:sz w:val="21"/>
          <w:szCs w:val="22"/>
        </w:rPr>
      </w:pPr>
      <w:hyperlink w:anchor="_Toc408305008" w:history="1">
        <w:r w:rsidRPr="00D11031">
          <w:rPr>
            <w:rStyle w:val="Hyperlink"/>
            <w:noProof/>
          </w:rPr>
          <w:t xml:space="preserve">4.3.1. </w:t>
        </w:r>
        <w:r w:rsidRPr="00D11031">
          <w:rPr>
            <w:rStyle w:val="Hyperlink"/>
            <w:rFonts w:hint="eastAsia"/>
            <w:noProof/>
          </w:rPr>
          <w:t>ビューの説明</w:t>
        </w:r>
        <w:r>
          <w:rPr>
            <w:noProof/>
            <w:webHidden/>
          </w:rPr>
          <w:tab/>
        </w:r>
        <w:r>
          <w:rPr>
            <w:noProof/>
            <w:webHidden/>
          </w:rPr>
          <w:fldChar w:fldCharType="begin"/>
        </w:r>
        <w:r>
          <w:rPr>
            <w:noProof/>
            <w:webHidden/>
          </w:rPr>
          <w:instrText xml:space="preserve"> PAGEREF _Toc408305008 \h </w:instrText>
        </w:r>
        <w:r>
          <w:rPr>
            <w:noProof/>
            <w:webHidden/>
          </w:rPr>
        </w:r>
        <w:r>
          <w:rPr>
            <w:noProof/>
            <w:webHidden/>
          </w:rPr>
          <w:fldChar w:fldCharType="separate"/>
        </w:r>
        <w:r>
          <w:rPr>
            <w:noProof/>
            <w:webHidden/>
          </w:rPr>
          <w:t>8</w:t>
        </w:r>
        <w:r>
          <w:rPr>
            <w:noProof/>
            <w:webHidden/>
          </w:rPr>
          <w:fldChar w:fldCharType="end"/>
        </w:r>
      </w:hyperlink>
    </w:p>
    <w:p w:rsidR="0078176D" w:rsidRPr="00AD2415" w:rsidRDefault="0078176D">
      <w:pPr>
        <w:pStyle w:val="TOC3"/>
        <w:tabs>
          <w:tab w:val="right" w:leader="dot" w:pos="7610"/>
        </w:tabs>
        <w:rPr>
          <w:rFonts w:ascii="Century"/>
          <w:iCs w:val="0"/>
          <w:noProof/>
          <w:sz w:val="21"/>
          <w:szCs w:val="22"/>
        </w:rPr>
      </w:pPr>
      <w:hyperlink w:anchor="_Toc408305009" w:history="1">
        <w:r w:rsidRPr="00D11031">
          <w:rPr>
            <w:rStyle w:val="Hyperlink"/>
            <w:noProof/>
          </w:rPr>
          <w:t xml:space="preserve">4.3.2. </w:t>
        </w:r>
        <w:r w:rsidRPr="00D11031">
          <w:rPr>
            <w:rStyle w:val="Hyperlink"/>
            <w:rFonts w:hint="eastAsia"/>
            <w:noProof/>
          </w:rPr>
          <w:t>バンドについて</w:t>
        </w:r>
        <w:r>
          <w:rPr>
            <w:noProof/>
            <w:webHidden/>
          </w:rPr>
          <w:tab/>
        </w:r>
        <w:r>
          <w:rPr>
            <w:noProof/>
            <w:webHidden/>
          </w:rPr>
          <w:fldChar w:fldCharType="begin"/>
        </w:r>
        <w:r>
          <w:rPr>
            <w:noProof/>
            <w:webHidden/>
          </w:rPr>
          <w:instrText xml:space="preserve"> PAGEREF _Toc408305009 \h </w:instrText>
        </w:r>
        <w:r>
          <w:rPr>
            <w:noProof/>
            <w:webHidden/>
          </w:rPr>
        </w:r>
        <w:r>
          <w:rPr>
            <w:noProof/>
            <w:webHidden/>
          </w:rPr>
          <w:fldChar w:fldCharType="separate"/>
        </w:r>
        <w:r>
          <w:rPr>
            <w:noProof/>
            <w:webHidden/>
          </w:rPr>
          <w:t>9</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10" w:history="1">
        <w:r w:rsidRPr="00D11031">
          <w:rPr>
            <w:rStyle w:val="Hyperlink"/>
            <w:noProof/>
          </w:rPr>
          <w:t xml:space="preserve">4.4. </w:t>
        </w:r>
        <w:r w:rsidRPr="00D11031">
          <w:rPr>
            <w:rStyle w:val="Hyperlink"/>
            <w:rFonts w:hint="eastAsia"/>
            <w:noProof/>
          </w:rPr>
          <w:t>不要なバンドの削除</w:t>
        </w:r>
        <w:r>
          <w:rPr>
            <w:noProof/>
            <w:webHidden/>
          </w:rPr>
          <w:tab/>
        </w:r>
        <w:r>
          <w:rPr>
            <w:noProof/>
            <w:webHidden/>
          </w:rPr>
          <w:fldChar w:fldCharType="begin"/>
        </w:r>
        <w:r>
          <w:rPr>
            <w:noProof/>
            <w:webHidden/>
          </w:rPr>
          <w:instrText xml:space="preserve"> PAGEREF _Toc408305010 \h </w:instrText>
        </w:r>
        <w:r>
          <w:rPr>
            <w:noProof/>
            <w:webHidden/>
          </w:rPr>
        </w:r>
        <w:r>
          <w:rPr>
            <w:noProof/>
            <w:webHidden/>
          </w:rPr>
          <w:fldChar w:fldCharType="separate"/>
        </w:r>
        <w:r>
          <w:rPr>
            <w:noProof/>
            <w:webHidden/>
          </w:rPr>
          <w:t>9</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11" w:history="1">
        <w:r w:rsidRPr="00D11031">
          <w:rPr>
            <w:rStyle w:val="Hyperlink"/>
            <w:noProof/>
          </w:rPr>
          <w:t xml:space="preserve">4.5. </w:t>
        </w:r>
        <w:r w:rsidRPr="00D11031">
          <w:rPr>
            <w:rStyle w:val="Hyperlink"/>
            <w:rFonts w:hint="eastAsia"/>
            <w:noProof/>
          </w:rPr>
          <w:t>要素の配置と操作</w:t>
        </w:r>
        <w:r>
          <w:rPr>
            <w:noProof/>
            <w:webHidden/>
          </w:rPr>
          <w:tab/>
        </w:r>
        <w:r>
          <w:rPr>
            <w:noProof/>
            <w:webHidden/>
          </w:rPr>
          <w:fldChar w:fldCharType="begin"/>
        </w:r>
        <w:r>
          <w:rPr>
            <w:noProof/>
            <w:webHidden/>
          </w:rPr>
          <w:instrText xml:space="preserve"> PAGEREF _Toc408305011 \h </w:instrText>
        </w:r>
        <w:r>
          <w:rPr>
            <w:noProof/>
            <w:webHidden/>
          </w:rPr>
        </w:r>
        <w:r>
          <w:rPr>
            <w:noProof/>
            <w:webHidden/>
          </w:rPr>
          <w:fldChar w:fldCharType="separate"/>
        </w:r>
        <w:r>
          <w:rPr>
            <w:noProof/>
            <w:webHidden/>
          </w:rPr>
          <w:t>10</w:t>
        </w:r>
        <w:r>
          <w:rPr>
            <w:noProof/>
            <w:webHidden/>
          </w:rPr>
          <w:fldChar w:fldCharType="end"/>
        </w:r>
      </w:hyperlink>
    </w:p>
    <w:p w:rsidR="0078176D" w:rsidRPr="00AD2415" w:rsidRDefault="0078176D">
      <w:pPr>
        <w:pStyle w:val="TOC3"/>
        <w:tabs>
          <w:tab w:val="right" w:leader="dot" w:pos="7610"/>
        </w:tabs>
        <w:rPr>
          <w:rFonts w:ascii="Century"/>
          <w:iCs w:val="0"/>
          <w:noProof/>
          <w:sz w:val="21"/>
          <w:szCs w:val="22"/>
        </w:rPr>
      </w:pPr>
      <w:hyperlink w:anchor="_Toc408305012" w:history="1">
        <w:r w:rsidRPr="00D11031">
          <w:rPr>
            <w:rStyle w:val="Hyperlink"/>
            <w:noProof/>
          </w:rPr>
          <w:t xml:space="preserve">4.5.1. </w:t>
        </w:r>
        <w:r w:rsidRPr="00D11031">
          <w:rPr>
            <w:rStyle w:val="Hyperlink"/>
            <w:rFonts w:hint="eastAsia"/>
            <w:noProof/>
          </w:rPr>
          <w:t>タイトルの設定</w:t>
        </w:r>
        <w:r>
          <w:rPr>
            <w:noProof/>
            <w:webHidden/>
          </w:rPr>
          <w:tab/>
        </w:r>
        <w:r>
          <w:rPr>
            <w:noProof/>
            <w:webHidden/>
          </w:rPr>
          <w:fldChar w:fldCharType="begin"/>
        </w:r>
        <w:r>
          <w:rPr>
            <w:noProof/>
            <w:webHidden/>
          </w:rPr>
          <w:instrText xml:space="preserve"> PAGEREF _Toc408305012 \h </w:instrText>
        </w:r>
        <w:r>
          <w:rPr>
            <w:noProof/>
            <w:webHidden/>
          </w:rPr>
        </w:r>
        <w:r>
          <w:rPr>
            <w:noProof/>
            <w:webHidden/>
          </w:rPr>
          <w:fldChar w:fldCharType="separate"/>
        </w:r>
        <w:r>
          <w:rPr>
            <w:noProof/>
            <w:webHidden/>
          </w:rPr>
          <w:t>10</w:t>
        </w:r>
        <w:r>
          <w:rPr>
            <w:noProof/>
            <w:webHidden/>
          </w:rPr>
          <w:fldChar w:fldCharType="end"/>
        </w:r>
      </w:hyperlink>
    </w:p>
    <w:p w:rsidR="0078176D" w:rsidRPr="00AD2415" w:rsidRDefault="0078176D">
      <w:pPr>
        <w:pStyle w:val="TOC3"/>
        <w:tabs>
          <w:tab w:val="right" w:leader="dot" w:pos="7610"/>
        </w:tabs>
        <w:rPr>
          <w:rFonts w:ascii="Century"/>
          <w:iCs w:val="0"/>
          <w:noProof/>
          <w:sz w:val="21"/>
          <w:szCs w:val="22"/>
        </w:rPr>
      </w:pPr>
      <w:hyperlink w:anchor="_Toc408305013" w:history="1">
        <w:r w:rsidRPr="00D11031">
          <w:rPr>
            <w:rStyle w:val="Hyperlink"/>
            <w:noProof/>
          </w:rPr>
          <w:t xml:space="preserve">4.5.2. </w:t>
        </w:r>
        <w:r w:rsidRPr="00D11031">
          <w:rPr>
            <w:rStyle w:val="Hyperlink"/>
            <w:rFonts w:hint="eastAsia"/>
            <w:noProof/>
          </w:rPr>
          <w:t>パラメータの設定</w:t>
        </w:r>
        <w:r>
          <w:rPr>
            <w:noProof/>
            <w:webHidden/>
          </w:rPr>
          <w:tab/>
        </w:r>
        <w:r>
          <w:rPr>
            <w:noProof/>
            <w:webHidden/>
          </w:rPr>
          <w:fldChar w:fldCharType="begin"/>
        </w:r>
        <w:r>
          <w:rPr>
            <w:noProof/>
            <w:webHidden/>
          </w:rPr>
          <w:instrText xml:space="preserve"> PAGEREF _Toc408305013 \h </w:instrText>
        </w:r>
        <w:r>
          <w:rPr>
            <w:noProof/>
            <w:webHidden/>
          </w:rPr>
        </w:r>
        <w:r>
          <w:rPr>
            <w:noProof/>
            <w:webHidden/>
          </w:rPr>
          <w:fldChar w:fldCharType="separate"/>
        </w:r>
        <w:r>
          <w:rPr>
            <w:noProof/>
            <w:webHidden/>
          </w:rPr>
          <w:t>12</w:t>
        </w:r>
        <w:r>
          <w:rPr>
            <w:noProof/>
            <w:webHidden/>
          </w:rPr>
          <w:fldChar w:fldCharType="end"/>
        </w:r>
      </w:hyperlink>
    </w:p>
    <w:p w:rsidR="0078176D" w:rsidRPr="00AD2415" w:rsidRDefault="0078176D">
      <w:pPr>
        <w:pStyle w:val="TOC3"/>
        <w:tabs>
          <w:tab w:val="right" w:leader="dot" w:pos="7610"/>
        </w:tabs>
        <w:rPr>
          <w:rFonts w:ascii="Century"/>
          <w:iCs w:val="0"/>
          <w:noProof/>
          <w:sz w:val="21"/>
          <w:szCs w:val="22"/>
        </w:rPr>
      </w:pPr>
      <w:hyperlink w:anchor="_Toc408305014" w:history="1">
        <w:r w:rsidRPr="00D11031">
          <w:rPr>
            <w:rStyle w:val="Hyperlink"/>
            <w:noProof/>
          </w:rPr>
          <w:t xml:space="preserve">4.5.3. </w:t>
        </w:r>
        <w:r w:rsidRPr="00D11031">
          <w:rPr>
            <w:rStyle w:val="Hyperlink"/>
            <w:rFonts w:hint="eastAsia"/>
            <w:noProof/>
          </w:rPr>
          <w:t>実行ユーザーの見出し要素と値要素の配置</w:t>
        </w:r>
        <w:r>
          <w:rPr>
            <w:noProof/>
            <w:webHidden/>
          </w:rPr>
          <w:tab/>
        </w:r>
        <w:r>
          <w:rPr>
            <w:noProof/>
            <w:webHidden/>
          </w:rPr>
          <w:fldChar w:fldCharType="begin"/>
        </w:r>
        <w:r>
          <w:rPr>
            <w:noProof/>
            <w:webHidden/>
          </w:rPr>
          <w:instrText xml:space="preserve"> PAGEREF _Toc408305014 \h </w:instrText>
        </w:r>
        <w:r>
          <w:rPr>
            <w:noProof/>
            <w:webHidden/>
          </w:rPr>
        </w:r>
        <w:r>
          <w:rPr>
            <w:noProof/>
            <w:webHidden/>
          </w:rPr>
          <w:fldChar w:fldCharType="separate"/>
        </w:r>
        <w:r>
          <w:rPr>
            <w:noProof/>
            <w:webHidden/>
          </w:rPr>
          <w:t>13</w:t>
        </w:r>
        <w:r>
          <w:rPr>
            <w:noProof/>
            <w:webHidden/>
          </w:rPr>
          <w:fldChar w:fldCharType="end"/>
        </w:r>
      </w:hyperlink>
    </w:p>
    <w:p w:rsidR="0078176D" w:rsidRPr="00AD2415" w:rsidRDefault="0078176D">
      <w:pPr>
        <w:pStyle w:val="TOC3"/>
        <w:tabs>
          <w:tab w:val="right" w:leader="dot" w:pos="7610"/>
        </w:tabs>
        <w:rPr>
          <w:rFonts w:ascii="Century"/>
          <w:iCs w:val="0"/>
          <w:noProof/>
          <w:sz w:val="21"/>
          <w:szCs w:val="22"/>
        </w:rPr>
      </w:pPr>
      <w:hyperlink w:anchor="_Toc408305015" w:history="1">
        <w:r w:rsidRPr="00D11031">
          <w:rPr>
            <w:rStyle w:val="Hyperlink"/>
            <w:noProof/>
          </w:rPr>
          <w:t xml:space="preserve">4.5.4. </w:t>
        </w:r>
        <w:r w:rsidRPr="00D11031">
          <w:rPr>
            <w:rStyle w:val="Hyperlink"/>
            <w:rFonts w:hint="eastAsia"/>
            <w:noProof/>
          </w:rPr>
          <w:t>出力年月日の設定</w:t>
        </w:r>
        <w:r>
          <w:rPr>
            <w:noProof/>
            <w:webHidden/>
          </w:rPr>
          <w:tab/>
        </w:r>
        <w:r>
          <w:rPr>
            <w:noProof/>
            <w:webHidden/>
          </w:rPr>
          <w:fldChar w:fldCharType="begin"/>
        </w:r>
        <w:r>
          <w:rPr>
            <w:noProof/>
            <w:webHidden/>
          </w:rPr>
          <w:instrText xml:space="preserve"> PAGEREF _Toc408305015 \h </w:instrText>
        </w:r>
        <w:r>
          <w:rPr>
            <w:noProof/>
            <w:webHidden/>
          </w:rPr>
        </w:r>
        <w:r>
          <w:rPr>
            <w:noProof/>
            <w:webHidden/>
          </w:rPr>
          <w:fldChar w:fldCharType="separate"/>
        </w:r>
        <w:r>
          <w:rPr>
            <w:noProof/>
            <w:webHidden/>
          </w:rPr>
          <w:t>15</w:t>
        </w:r>
        <w:r>
          <w:rPr>
            <w:noProof/>
            <w:webHidden/>
          </w:rPr>
          <w:fldChar w:fldCharType="end"/>
        </w:r>
      </w:hyperlink>
    </w:p>
    <w:p w:rsidR="0078176D" w:rsidRPr="00AD2415" w:rsidRDefault="0078176D">
      <w:pPr>
        <w:pStyle w:val="TOC3"/>
        <w:tabs>
          <w:tab w:val="right" w:leader="dot" w:pos="7610"/>
        </w:tabs>
        <w:rPr>
          <w:rFonts w:ascii="Century"/>
          <w:iCs w:val="0"/>
          <w:noProof/>
          <w:sz w:val="21"/>
          <w:szCs w:val="22"/>
        </w:rPr>
      </w:pPr>
      <w:hyperlink w:anchor="_Toc408305016" w:history="1">
        <w:r w:rsidRPr="00D11031">
          <w:rPr>
            <w:rStyle w:val="Hyperlink"/>
            <w:noProof/>
          </w:rPr>
          <w:t xml:space="preserve">4.5.5. </w:t>
        </w:r>
        <w:r w:rsidRPr="00D11031">
          <w:rPr>
            <w:rStyle w:val="Hyperlink"/>
            <w:rFonts w:hint="eastAsia"/>
            <w:noProof/>
          </w:rPr>
          <w:t>繰返しデータの設定</w:t>
        </w:r>
        <w:r>
          <w:rPr>
            <w:noProof/>
            <w:webHidden/>
          </w:rPr>
          <w:tab/>
        </w:r>
        <w:r>
          <w:rPr>
            <w:noProof/>
            <w:webHidden/>
          </w:rPr>
          <w:fldChar w:fldCharType="begin"/>
        </w:r>
        <w:r>
          <w:rPr>
            <w:noProof/>
            <w:webHidden/>
          </w:rPr>
          <w:instrText xml:space="preserve"> PAGEREF _Toc408305016 \h </w:instrText>
        </w:r>
        <w:r>
          <w:rPr>
            <w:noProof/>
            <w:webHidden/>
          </w:rPr>
        </w:r>
        <w:r>
          <w:rPr>
            <w:noProof/>
            <w:webHidden/>
          </w:rPr>
          <w:fldChar w:fldCharType="separate"/>
        </w:r>
        <w:r>
          <w:rPr>
            <w:noProof/>
            <w:webHidden/>
          </w:rPr>
          <w:t>16</w:t>
        </w:r>
        <w:r>
          <w:rPr>
            <w:noProof/>
            <w:webHidden/>
          </w:rPr>
          <w:fldChar w:fldCharType="end"/>
        </w:r>
      </w:hyperlink>
    </w:p>
    <w:p w:rsidR="0078176D" w:rsidRPr="00AD2415" w:rsidRDefault="0078176D">
      <w:pPr>
        <w:pStyle w:val="TOC3"/>
        <w:tabs>
          <w:tab w:val="right" w:leader="dot" w:pos="7610"/>
        </w:tabs>
        <w:rPr>
          <w:rFonts w:ascii="Century"/>
          <w:iCs w:val="0"/>
          <w:noProof/>
          <w:sz w:val="21"/>
          <w:szCs w:val="22"/>
        </w:rPr>
      </w:pPr>
      <w:hyperlink w:anchor="_Toc408305017" w:history="1">
        <w:r w:rsidRPr="00D11031">
          <w:rPr>
            <w:rStyle w:val="Hyperlink"/>
            <w:noProof/>
          </w:rPr>
          <w:t xml:space="preserve">4.5.6. </w:t>
        </w:r>
        <w:r w:rsidRPr="00D11031">
          <w:rPr>
            <w:rStyle w:val="Hyperlink"/>
            <w:rFonts w:hint="eastAsia"/>
            <w:noProof/>
          </w:rPr>
          <w:t>ページフッターの設定</w:t>
        </w:r>
        <w:r>
          <w:rPr>
            <w:noProof/>
            <w:webHidden/>
          </w:rPr>
          <w:tab/>
        </w:r>
        <w:r>
          <w:rPr>
            <w:noProof/>
            <w:webHidden/>
          </w:rPr>
          <w:fldChar w:fldCharType="begin"/>
        </w:r>
        <w:r>
          <w:rPr>
            <w:noProof/>
            <w:webHidden/>
          </w:rPr>
          <w:instrText xml:space="preserve"> PAGEREF _Toc408305017 \h </w:instrText>
        </w:r>
        <w:r>
          <w:rPr>
            <w:noProof/>
            <w:webHidden/>
          </w:rPr>
        </w:r>
        <w:r>
          <w:rPr>
            <w:noProof/>
            <w:webHidden/>
          </w:rPr>
          <w:fldChar w:fldCharType="separate"/>
        </w:r>
        <w:r>
          <w:rPr>
            <w:noProof/>
            <w:webHidden/>
          </w:rPr>
          <w:t>19</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18" w:history="1">
        <w:r w:rsidRPr="00D11031">
          <w:rPr>
            <w:rStyle w:val="Hyperlink"/>
            <w:noProof/>
          </w:rPr>
          <w:t xml:space="preserve">4.6. </w:t>
        </w:r>
        <w:r w:rsidRPr="00D11031">
          <w:rPr>
            <w:rStyle w:val="Hyperlink"/>
            <w:rFonts w:hint="eastAsia"/>
            <w:noProof/>
          </w:rPr>
          <w:t>帳票テンプレートのコンパイル</w:t>
        </w:r>
        <w:r>
          <w:rPr>
            <w:noProof/>
            <w:webHidden/>
          </w:rPr>
          <w:tab/>
        </w:r>
        <w:r>
          <w:rPr>
            <w:noProof/>
            <w:webHidden/>
          </w:rPr>
          <w:fldChar w:fldCharType="begin"/>
        </w:r>
        <w:r>
          <w:rPr>
            <w:noProof/>
            <w:webHidden/>
          </w:rPr>
          <w:instrText xml:space="preserve"> PAGEREF _Toc408305018 \h </w:instrText>
        </w:r>
        <w:r>
          <w:rPr>
            <w:noProof/>
            <w:webHidden/>
          </w:rPr>
        </w:r>
        <w:r>
          <w:rPr>
            <w:noProof/>
            <w:webHidden/>
          </w:rPr>
          <w:fldChar w:fldCharType="separate"/>
        </w:r>
        <w:r>
          <w:rPr>
            <w:noProof/>
            <w:webHidden/>
          </w:rPr>
          <w:t>20</w:t>
        </w:r>
        <w:r>
          <w:rPr>
            <w:noProof/>
            <w:webHidden/>
          </w:rPr>
          <w:fldChar w:fldCharType="end"/>
        </w:r>
      </w:hyperlink>
    </w:p>
    <w:p w:rsidR="0078176D" w:rsidRPr="00AD2415" w:rsidRDefault="0078176D">
      <w:pPr>
        <w:pStyle w:val="TOC1"/>
        <w:tabs>
          <w:tab w:val="right" w:leader="dot" w:pos="7610"/>
        </w:tabs>
        <w:rPr>
          <w:rFonts w:ascii="Century"/>
          <w:bCs w:val="0"/>
          <w:caps w:val="0"/>
          <w:noProof/>
          <w:sz w:val="21"/>
          <w:szCs w:val="22"/>
        </w:rPr>
      </w:pPr>
      <w:hyperlink w:anchor="_Toc408305019" w:history="1">
        <w:r w:rsidRPr="00D11031">
          <w:rPr>
            <w:rStyle w:val="Hyperlink"/>
            <w:noProof/>
          </w:rPr>
          <w:t>5</w:t>
        </w:r>
        <w:r w:rsidRPr="00D11031">
          <w:rPr>
            <w:rStyle w:val="Hyperlink"/>
            <w:rFonts w:hint="eastAsia"/>
            <w:noProof/>
          </w:rPr>
          <w:t>．</w:t>
        </w:r>
        <w:r w:rsidRPr="00D11031">
          <w:rPr>
            <w:rStyle w:val="Hyperlink"/>
            <w:noProof/>
          </w:rPr>
          <w:t xml:space="preserve"> </w:t>
        </w:r>
        <w:r w:rsidRPr="00D11031">
          <w:rPr>
            <w:rStyle w:val="Hyperlink"/>
            <w:rFonts w:hint="eastAsia"/>
            <w:noProof/>
          </w:rPr>
          <w:t>プレビューの表示</w:t>
        </w:r>
        <w:r>
          <w:rPr>
            <w:noProof/>
            <w:webHidden/>
          </w:rPr>
          <w:tab/>
        </w:r>
        <w:r>
          <w:rPr>
            <w:noProof/>
            <w:webHidden/>
          </w:rPr>
          <w:fldChar w:fldCharType="begin"/>
        </w:r>
        <w:r>
          <w:rPr>
            <w:noProof/>
            <w:webHidden/>
          </w:rPr>
          <w:instrText xml:space="preserve"> PAGEREF _Toc408305019 \h </w:instrText>
        </w:r>
        <w:r>
          <w:rPr>
            <w:noProof/>
            <w:webHidden/>
          </w:rPr>
        </w:r>
        <w:r>
          <w:rPr>
            <w:noProof/>
            <w:webHidden/>
          </w:rPr>
          <w:fldChar w:fldCharType="separate"/>
        </w:r>
        <w:r>
          <w:rPr>
            <w:noProof/>
            <w:webHidden/>
          </w:rPr>
          <w:t>21</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20" w:history="1">
        <w:r w:rsidRPr="00D11031">
          <w:rPr>
            <w:rStyle w:val="Hyperlink"/>
            <w:noProof/>
          </w:rPr>
          <w:t xml:space="preserve">5.1. </w:t>
        </w:r>
        <w:r w:rsidRPr="00D11031">
          <w:rPr>
            <w:rStyle w:val="Hyperlink"/>
            <w:rFonts w:hint="eastAsia"/>
            <w:noProof/>
          </w:rPr>
          <w:t>プレビュー用テストデータソースの作成</w:t>
        </w:r>
        <w:r>
          <w:rPr>
            <w:noProof/>
            <w:webHidden/>
          </w:rPr>
          <w:tab/>
        </w:r>
        <w:r>
          <w:rPr>
            <w:noProof/>
            <w:webHidden/>
          </w:rPr>
          <w:fldChar w:fldCharType="begin"/>
        </w:r>
        <w:r>
          <w:rPr>
            <w:noProof/>
            <w:webHidden/>
          </w:rPr>
          <w:instrText xml:space="preserve"> PAGEREF _Toc408305020 \h </w:instrText>
        </w:r>
        <w:r>
          <w:rPr>
            <w:noProof/>
            <w:webHidden/>
          </w:rPr>
        </w:r>
        <w:r>
          <w:rPr>
            <w:noProof/>
            <w:webHidden/>
          </w:rPr>
          <w:fldChar w:fldCharType="separate"/>
        </w:r>
        <w:r>
          <w:rPr>
            <w:noProof/>
            <w:webHidden/>
          </w:rPr>
          <w:t>22</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21" w:history="1">
        <w:r w:rsidRPr="00D11031">
          <w:rPr>
            <w:rStyle w:val="Hyperlink"/>
            <w:noProof/>
          </w:rPr>
          <w:t xml:space="preserve">5.2. </w:t>
        </w:r>
        <w:r w:rsidRPr="00D11031">
          <w:rPr>
            <w:rStyle w:val="Hyperlink"/>
            <w:rFonts w:hint="eastAsia"/>
            <w:noProof/>
          </w:rPr>
          <w:t>プレビューの表示とサンプル画像保存</w:t>
        </w:r>
        <w:r>
          <w:rPr>
            <w:noProof/>
            <w:webHidden/>
          </w:rPr>
          <w:tab/>
        </w:r>
        <w:r>
          <w:rPr>
            <w:noProof/>
            <w:webHidden/>
          </w:rPr>
          <w:fldChar w:fldCharType="begin"/>
        </w:r>
        <w:r>
          <w:rPr>
            <w:noProof/>
            <w:webHidden/>
          </w:rPr>
          <w:instrText xml:space="preserve"> PAGEREF _Toc408305021 \h </w:instrText>
        </w:r>
        <w:r>
          <w:rPr>
            <w:noProof/>
            <w:webHidden/>
          </w:rPr>
        </w:r>
        <w:r>
          <w:rPr>
            <w:noProof/>
            <w:webHidden/>
          </w:rPr>
          <w:fldChar w:fldCharType="separate"/>
        </w:r>
        <w:r>
          <w:rPr>
            <w:noProof/>
            <w:webHidden/>
          </w:rPr>
          <w:t>24</w:t>
        </w:r>
        <w:r>
          <w:rPr>
            <w:noProof/>
            <w:webHidden/>
          </w:rPr>
          <w:fldChar w:fldCharType="end"/>
        </w:r>
      </w:hyperlink>
    </w:p>
    <w:p w:rsidR="0078176D" w:rsidRPr="00AD2415" w:rsidRDefault="0078176D">
      <w:pPr>
        <w:pStyle w:val="TOC1"/>
        <w:tabs>
          <w:tab w:val="right" w:leader="dot" w:pos="7610"/>
        </w:tabs>
        <w:rPr>
          <w:rFonts w:ascii="Century"/>
          <w:bCs w:val="0"/>
          <w:caps w:val="0"/>
          <w:noProof/>
          <w:sz w:val="21"/>
          <w:szCs w:val="22"/>
        </w:rPr>
      </w:pPr>
      <w:hyperlink w:anchor="_Toc408305022" w:history="1">
        <w:r w:rsidRPr="00D11031">
          <w:rPr>
            <w:rStyle w:val="Hyperlink"/>
            <w:noProof/>
          </w:rPr>
          <w:t>6</w:t>
        </w:r>
        <w:r w:rsidRPr="00D11031">
          <w:rPr>
            <w:rStyle w:val="Hyperlink"/>
            <w:rFonts w:hint="eastAsia"/>
            <w:noProof/>
          </w:rPr>
          <w:t>．</w:t>
        </w:r>
        <w:r w:rsidRPr="00D11031">
          <w:rPr>
            <w:rStyle w:val="Hyperlink"/>
            <w:noProof/>
          </w:rPr>
          <w:t xml:space="preserve"> </w:t>
        </w:r>
        <w:r w:rsidRPr="00D11031">
          <w:rPr>
            <w:rStyle w:val="Hyperlink"/>
            <w:rFonts w:hint="eastAsia"/>
            <w:noProof/>
          </w:rPr>
          <w:t>出力プログラムの作成</w:t>
        </w:r>
        <w:r>
          <w:rPr>
            <w:noProof/>
            <w:webHidden/>
          </w:rPr>
          <w:tab/>
        </w:r>
        <w:r>
          <w:rPr>
            <w:noProof/>
            <w:webHidden/>
          </w:rPr>
          <w:fldChar w:fldCharType="begin"/>
        </w:r>
        <w:r>
          <w:rPr>
            <w:noProof/>
            <w:webHidden/>
          </w:rPr>
          <w:instrText xml:space="preserve"> PAGEREF _Toc408305022 \h </w:instrText>
        </w:r>
        <w:r>
          <w:rPr>
            <w:noProof/>
            <w:webHidden/>
          </w:rPr>
        </w:r>
        <w:r>
          <w:rPr>
            <w:noProof/>
            <w:webHidden/>
          </w:rPr>
          <w:fldChar w:fldCharType="separate"/>
        </w:r>
        <w:r>
          <w:rPr>
            <w:noProof/>
            <w:webHidden/>
          </w:rPr>
          <w:t>25</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23" w:history="1">
        <w:r w:rsidRPr="00D11031">
          <w:rPr>
            <w:rStyle w:val="Hyperlink"/>
            <w:noProof/>
          </w:rPr>
          <w:t xml:space="preserve">6.1. </w:t>
        </w:r>
        <w:r w:rsidRPr="00D11031">
          <w:rPr>
            <w:rStyle w:val="Hyperlink"/>
            <w:rFonts w:hint="eastAsia"/>
            <w:noProof/>
          </w:rPr>
          <w:t>帳票出力に必要なデータ</w:t>
        </w:r>
        <w:r>
          <w:rPr>
            <w:noProof/>
            <w:webHidden/>
          </w:rPr>
          <w:tab/>
        </w:r>
        <w:r>
          <w:rPr>
            <w:noProof/>
            <w:webHidden/>
          </w:rPr>
          <w:fldChar w:fldCharType="begin"/>
        </w:r>
        <w:r>
          <w:rPr>
            <w:noProof/>
            <w:webHidden/>
          </w:rPr>
          <w:instrText xml:space="preserve"> PAGEREF _Toc408305023 \h </w:instrText>
        </w:r>
        <w:r>
          <w:rPr>
            <w:noProof/>
            <w:webHidden/>
          </w:rPr>
        </w:r>
        <w:r>
          <w:rPr>
            <w:noProof/>
            <w:webHidden/>
          </w:rPr>
          <w:fldChar w:fldCharType="separate"/>
        </w:r>
        <w:r>
          <w:rPr>
            <w:noProof/>
            <w:webHidden/>
          </w:rPr>
          <w:t>25</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24" w:history="1">
        <w:r w:rsidRPr="00D11031">
          <w:rPr>
            <w:rStyle w:val="Hyperlink"/>
            <w:noProof/>
          </w:rPr>
          <w:t xml:space="preserve">6.2. </w:t>
        </w:r>
        <w:r w:rsidRPr="00D11031">
          <w:rPr>
            <w:rStyle w:val="Hyperlink"/>
            <w:rFonts w:hint="eastAsia"/>
            <w:noProof/>
          </w:rPr>
          <w:t>帳票作成処理の呼び出し</w:t>
        </w:r>
        <w:r>
          <w:rPr>
            <w:noProof/>
            <w:webHidden/>
          </w:rPr>
          <w:tab/>
        </w:r>
        <w:r>
          <w:rPr>
            <w:noProof/>
            <w:webHidden/>
          </w:rPr>
          <w:fldChar w:fldCharType="begin"/>
        </w:r>
        <w:r>
          <w:rPr>
            <w:noProof/>
            <w:webHidden/>
          </w:rPr>
          <w:instrText xml:space="preserve"> PAGEREF _Toc408305024 \h </w:instrText>
        </w:r>
        <w:r>
          <w:rPr>
            <w:noProof/>
            <w:webHidden/>
          </w:rPr>
        </w:r>
        <w:r>
          <w:rPr>
            <w:noProof/>
            <w:webHidden/>
          </w:rPr>
          <w:fldChar w:fldCharType="separate"/>
        </w:r>
        <w:r>
          <w:rPr>
            <w:noProof/>
            <w:webHidden/>
          </w:rPr>
          <w:t>28</w:t>
        </w:r>
        <w:r>
          <w:rPr>
            <w:noProof/>
            <w:webHidden/>
          </w:rPr>
          <w:fldChar w:fldCharType="end"/>
        </w:r>
      </w:hyperlink>
    </w:p>
    <w:p w:rsidR="0078176D" w:rsidRPr="00AD2415" w:rsidRDefault="0078176D">
      <w:pPr>
        <w:pStyle w:val="TOC1"/>
        <w:tabs>
          <w:tab w:val="right" w:leader="dot" w:pos="7610"/>
        </w:tabs>
        <w:rPr>
          <w:rFonts w:ascii="Century"/>
          <w:bCs w:val="0"/>
          <w:caps w:val="0"/>
          <w:noProof/>
          <w:sz w:val="21"/>
          <w:szCs w:val="22"/>
        </w:rPr>
      </w:pPr>
      <w:hyperlink w:anchor="_Toc408305025" w:history="1">
        <w:r w:rsidRPr="00D11031">
          <w:rPr>
            <w:rStyle w:val="Hyperlink"/>
            <w:noProof/>
          </w:rPr>
          <w:t>7</w:t>
        </w:r>
        <w:r w:rsidRPr="00D11031">
          <w:rPr>
            <w:rStyle w:val="Hyperlink"/>
            <w:rFonts w:hint="eastAsia"/>
            <w:noProof/>
          </w:rPr>
          <w:t>．</w:t>
        </w:r>
        <w:r w:rsidRPr="00D11031">
          <w:rPr>
            <w:rStyle w:val="Hyperlink"/>
            <w:noProof/>
          </w:rPr>
          <w:t xml:space="preserve"> </w:t>
        </w:r>
        <w:r w:rsidRPr="00D11031">
          <w:rPr>
            <w:rStyle w:val="Hyperlink"/>
            <w:rFonts w:hint="eastAsia"/>
            <w:noProof/>
          </w:rPr>
          <w:t>グループ・ヘッダーの利用</w:t>
        </w:r>
        <w:r>
          <w:rPr>
            <w:noProof/>
            <w:webHidden/>
          </w:rPr>
          <w:tab/>
        </w:r>
        <w:r>
          <w:rPr>
            <w:noProof/>
            <w:webHidden/>
          </w:rPr>
          <w:fldChar w:fldCharType="begin"/>
        </w:r>
        <w:r>
          <w:rPr>
            <w:noProof/>
            <w:webHidden/>
          </w:rPr>
          <w:instrText xml:space="preserve"> PAGEREF _Toc408305025 \h </w:instrText>
        </w:r>
        <w:r>
          <w:rPr>
            <w:noProof/>
            <w:webHidden/>
          </w:rPr>
        </w:r>
        <w:r>
          <w:rPr>
            <w:noProof/>
            <w:webHidden/>
          </w:rPr>
          <w:fldChar w:fldCharType="separate"/>
        </w:r>
        <w:r>
          <w:rPr>
            <w:noProof/>
            <w:webHidden/>
          </w:rPr>
          <w:t>30</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26" w:history="1">
        <w:r w:rsidRPr="00D11031">
          <w:rPr>
            <w:rStyle w:val="Hyperlink"/>
            <w:noProof/>
          </w:rPr>
          <w:t xml:space="preserve">7.1. </w:t>
        </w:r>
        <w:r w:rsidRPr="00D11031">
          <w:rPr>
            <w:rStyle w:val="Hyperlink"/>
            <w:rFonts w:hint="eastAsia"/>
            <w:noProof/>
          </w:rPr>
          <w:t>グループの追加</w:t>
        </w:r>
        <w:r>
          <w:rPr>
            <w:noProof/>
            <w:webHidden/>
          </w:rPr>
          <w:tab/>
        </w:r>
        <w:r>
          <w:rPr>
            <w:noProof/>
            <w:webHidden/>
          </w:rPr>
          <w:fldChar w:fldCharType="begin"/>
        </w:r>
        <w:r>
          <w:rPr>
            <w:noProof/>
            <w:webHidden/>
          </w:rPr>
          <w:instrText xml:space="preserve"> PAGEREF _Toc408305026 \h </w:instrText>
        </w:r>
        <w:r>
          <w:rPr>
            <w:noProof/>
            <w:webHidden/>
          </w:rPr>
        </w:r>
        <w:r>
          <w:rPr>
            <w:noProof/>
            <w:webHidden/>
          </w:rPr>
          <w:fldChar w:fldCharType="separate"/>
        </w:r>
        <w:r>
          <w:rPr>
            <w:noProof/>
            <w:webHidden/>
          </w:rPr>
          <w:t>30</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27" w:history="1">
        <w:r w:rsidRPr="00D11031">
          <w:rPr>
            <w:rStyle w:val="Hyperlink"/>
            <w:noProof/>
          </w:rPr>
          <w:t xml:space="preserve">7.2. </w:t>
        </w:r>
        <w:r w:rsidRPr="00D11031">
          <w:rPr>
            <w:rStyle w:val="Hyperlink"/>
            <w:rFonts w:hint="eastAsia"/>
            <w:noProof/>
          </w:rPr>
          <w:t>グループヘッダーの設定</w:t>
        </w:r>
        <w:r>
          <w:rPr>
            <w:noProof/>
            <w:webHidden/>
          </w:rPr>
          <w:tab/>
        </w:r>
        <w:r>
          <w:rPr>
            <w:noProof/>
            <w:webHidden/>
          </w:rPr>
          <w:fldChar w:fldCharType="begin"/>
        </w:r>
        <w:r>
          <w:rPr>
            <w:noProof/>
            <w:webHidden/>
          </w:rPr>
          <w:instrText xml:space="preserve"> PAGEREF _Toc408305027 \h </w:instrText>
        </w:r>
        <w:r>
          <w:rPr>
            <w:noProof/>
            <w:webHidden/>
          </w:rPr>
        </w:r>
        <w:r>
          <w:rPr>
            <w:noProof/>
            <w:webHidden/>
          </w:rPr>
          <w:fldChar w:fldCharType="separate"/>
        </w:r>
        <w:r>
          <w:rPr>
            <w:noProof/>
            <w:webHidden/>
          </w:rPr>
          <w:t>32</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28" w:history="1">
        <w:r w:rsidRPr="00D11031">
          <w:rPr>
            <w:rStyle w:val="Hyperlink"/>
            <w:noProof/>
          </w:rPr>
          <w:t xml:space="preserve">7.3. </w:t>
        </w:r>
        <w:r w:rsidRPr="00D11031">
          <w:rPr>
            <w:rStyle w:val="Hyperlink"/>
            <w:rFonts w:hint="eastAsia"/>
            <w:noProof/>
          </w:rPr>
          <w:t>グループフッターの設定</w:t>
        </w:r>
        <w:r>
          <w:rPr>
            <w:noProof/>
            <w:webHidden/>
          </w:rPr>
          <w:tab/>
        </w:r>
        <w:r>
          <w:rPr>
            <w:noProof/>
            <w:webHidden/>
          </w:rPr>
          <w:fldChar w:fldCharType="begin"/>
        </w:r>
        <w:r>
          <w:rPr>
            <w:noProof/>
            <w:webHidden/>
          </w:rPr>
          <w:instrText xml:space="preserve"> PAGEREF _Toc408305028 \h </w:instrText>
        </w:r>
        <w:r>
          <w:rPr>
            <w:noProof/>
            <w:webHidden/>
          </w:rPr>
        </w:r>
        <w:r>
          <w:rPr>
            <w:noProof/>
            <w:webHidden/>
          </w:rPr>
          <w:fldChar w:fldCharType="separate"/>
        </w:r>
        <w:r>
          <w:rPr>
            <w:noProof/>
            <w:webHidden/>
          </w:rPr>
          <w:t>32</w:t>
        </w:r>
        <w:r>
          <w:rPr>
            <w:noProof/>
            <w:webHidden/>
          </w:rPr>
          <w:fldChar w:fldCharType="end"/>
        </w:r>
      </w:hyperlink>
    </w:p>
    <w:p w:rsidR="0078176D" w:rsidRPr="00AD2415" w:rsidRDefault="0078176D">
      <w:pPr>
        <w:pStyle w:val="TOC1"/>
        <w:tabs>
          <w:tab w:val="right" w:leader="dot" w:pos="7610"/>
        </w:tabs>
        <w:rPr>
          <w:rFonts w:ascii="Century"/>
          <w:bCs w:val="0"/>
          <w:caps w:val="0"/>
          <w:noProof/>
          <w:sz w:val="21"/>
          <w:szCs w:val="22"/>
        </w:rPr>
      </w:pPr>
      <w:hyperlink w:anchor="_Toc408305029" w:history="1">
        <w:r w:rsidRPr="00D11031">
          <w:rPr>
            <w:rStyle w:val="Hyperlink"/>
            <w:noProof/>
          </w:rPr>
          <w:t>8</w:t>
        </w:r>
        <w:r w:rsidRPr="00D11031">
          <w:rPr>
            <w:rStyle w:val="Hyperlink"/>
            <w:rFonts w:hint="eastAsia"/>
            <w:noProof/>
          </w:rPr>
          <w:t>．</w:t>
        </w:r>
        <w:r w:rsidRPr="00D11031">
          <w:rPr>
            <w:rStyle w:val="Hyperlink"/>
            <w:noProof/>
          </w:rPr>
          <w:t xml:space="preserve"> </w:t>
        </w:r>
        <w:r w:rsidRPr="00D11031">
          <w:rPr>
            <w:rStyle w:val="Hyperlink"/>
            <w:rFonts w:hint="eastAsia"/>
            <w:noProof/>
          </w:rPr>
          <w:t>国際化対応</w:t>
        </w:r>
        <w:r>
          <w:rPr>
            <w:noProof/>
            <w:webHidden/>
          </w:rPr>
          <w:tab/>
        </w:r>
        <w:r>
          <w:rPr>
            <w:noProof/>
            <w:webHidden/>
          </w:rPr>
          <w:fldChar w:fldCharType="begin"/>
        </w:r>
        <w:r>
          <w:rPr>
            <w:noProof/>
            <w:webHidden/>
          </w:rPr>
          <w:instrText xml:space="preserve"> PAGEREF _Toc408305029 \h </w:instrText>
        </w:r>
        <w:r>
          <w:rPr>
            <w:noProof/>
            <w:webHidden/>
          </w:rPr>
        </w:r>
        <w:r>
          <w:rPr>
            <w:noProof/>
            <w:webHidden/>
          </w:rPr>
          <w:fldChar w:fldCharType="separate"/>
        </w:r>
        <w:r>
          <w:rPr>
            <w:noProof/>
            <w:webHidden/>
          </w:rPr>
          <w:t>34</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30" w:history="1">
        <w:r w:rsidRPr="00D11031">
          <w:rPr>
            <w:rStyle w:val="Hyperlink"/>
            <w:noProof/>
          </w:rPr>
          <w:t xml:space="preserve">8.1. </w:t>
        </w:r>
        <w:r w:rsidRPr="00D11031">
          <w:rPr>
            <w:rStyle w:val="Hyperlink"/>
            <w:rFonts w:hint="eastAsia"/>
            <w:noProof/>
          </w:rPr>
          <w:t>帳票テンプレートの命名規則（国際化版）</w:t>
        </w:r>
        <w:r>
          <w:rPr>
            <w:noProof/>
            <w:webHidden/>
          </w:rPr>
          <w:tab/>
        </w:r>
        <w:r>
          <w:rPr>
            <w:noProof/>
            <w:webHidden/>
          </w:rPr>
          <w:fldChar w:fldCharType="begin"/>
        </w:r>
        <w:r>
          <w:rPr>
            <w:noProof/>
            <w:webHidden/>
          </w:rPr>
          <w:instrText xml:space="preserve"> PAGEREF _Toc408305030 \h </w:instrText>
        </w:r>
        <w:r>
          <w:rPr>
            <w:noProof/>
            <w:webHidden/>
          </w:rPr>
        </w:r>
        <w:r>
          <w:rPr>
            <w:noProof/>
            <w:webHidden/>
          </w:rPr>
          <w:fldChar w:fldCharType="separate"/>
        </w:r>
        <w:r>
          <w:rPr>
            <w:noProof/>
            <w:webHidden/>
          </w:rPr>
          <w:t>34</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31" w:history="1">
        <w:r w:rsidRPr="00D11031">
          <w:rPr>
            <w:rStyle w:val="Hyperlink"/>
            <w:noProof/>
          </w:rPr>
          <w:t xml:space="preserve">8.2. </w:t>
        </w:r>
        <w:r w:rsidRPr="00D11031">
          <w:rPr>
            <w:rStyle w:val="Hyperlink"/>
            <w:rFonts w:hint="eastAsia"/>
            <w:noProof/>
          </w:rPr>
          <w:t>ロケール指定のプログラム例</w:t>
        </w:r>
        <w:r>
          <w:rPr>
            <w:noProof/>
            <w:webHidden/>
          </w:rPr>
          <w:tab/>
        </w:r>
        <w:r>
          <w:rPr>
            <w:noProof/>
            <w:webHidden/>
          </w:rPr>
          <w:fldChar w:fldCharType="begin"/>
        </w:r>
        <w:r>
          <w:rPr>
            <w:noProof/>
            <w:webHidden/>
          </w:rPr>
          <w:instrText xml:space="preserve"> PAGEREF _Toc408305031 \h </w:instrText>
        </w:r>
        <w:r>
          <w:rPr>
            <w:noProof/>
            <w:webHidden/>
          </w:rPr>
        </w:r>
        <w:r>
          <w:rPr>
            <w:noProof/>
            <w:webHidden/>
          </w:rPr>
          <w:fldChar w:fldCharType="separate"/>
        </w:r>
        <w:r>
          <w:rPr>
            <w:noProof/>
            <w:webHidden/>
          </w:rPr>
          <w:t>35</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32" w:history="1">
        <w:r w:rsidRPr="00D11031">
          <w:rPr>
            <w:rStyle w:val="Hyperlink"/>
            <w:noProof/>
          </w:rPr>
          <w:t xml:space="preserve">8.3. </w:t>
        </w:r>
        <w:r w:rsidRPr="00D11031">
          <w:rPr>
            <w:rStyle w:val="Hyperlink"/>
            <w:rFonts w:hint="eastAsia"/>
            <w:noProof/>
          </w:rPr>
          <w:t>ロケールの指定と帳票テンプレートの名前解決仕様</w:t>
        </w:r>
        <w:r>
          <w:rPr>
            <w:noProof/>
            <w:webHidden/>
          </w:rPr>
          <w:tab/>
        </w:r>
        <w:r>
          <w:rPr>
            <w:noProof/>
            <w:webHidden/>
          </w:rPr>
          <w:fldChar w:fldCharType="begin"/>
        </w:r>
        <w:r>
          <w:rPr>
            <w:noProof/>
            <w:webHidden/>
          </w:rPr>
          <w:instrText xml:space="preserve"> PAGEREF _Toc408305032 \h </w:instrText>
        </w:r>
        <w:r>
          <w:rPr>
            <w:noProof/>
            <w:webHidden/>
          </w:rPr>
        </w:r>
        <w:r>
          <w:rPr>
            <w:noProof/>
            <w:webHidden/>
          </w:rPr>
          <w:fldChar w:fldCharType="separate"/>
        </w:r>
        <w:r>
          <w:rPr>
            <w:noProof/>
            <w:webHidden/>
          </w:rPr>
          <w:t>36</w:t>
        </w:r>
        <w:r>
          <w:rPr>
            <w:noProof/>
            <w:webHidden/>
          </w:rPr>
          <w:fldChar w:fldCharType="end"/>
        </w:r>
      </w:hyperlink>
    </w:p>
    <w:p w:rsidR="0078176D" w:rsidRPr="00AD2415" w:rsidRDefault="0078176D">
      <w:pPr>
        <w:pStyle w:val="TOC1"/>
        <w:tabs>
          <w:tab w:val="right" w:leader="dot" w:pos="7610"/>
        </w:tabs>
        <w:rPr>
          <w:rFonts w:ascii="Century"/>
          <w:bCs w:val="0"/>
          <w:caps w:val="0"/>
          <w:noProof/>
          <w:sz w:val="21"/>
          <w:szCs w:val="22"/>
        </w:rPr>
      </w:pPr>
      <w:hyperlink w:anchor="_Toc408305033" w:history="1">
        <w:r w:rsidRPr="00D11031">
          <w:rPr>
            <w:rStyle w:val="Hyperlink"/>
            <w:noProof/>
          </w:rPr>
          <w:t>9</w:t>
        </w:r>
        <w:r w:rsidRPr="00D11031">
          <w:rPr>
            <w:rStyle w:val="Hyperlink"/>
            <w:rFonts w:hint="eastAsia"/>
            <w:noProof/>
          </w:rPr>
          <w:t>．</w:t>
        </w:r>
        <w:r w:rsidRPr="00D11031">
          <w:rPr>
            <w:rStyle w:val="Hyperlink"/>
            <w:noProof/>
          </w:rPr>
          <w:t xml:space="preserve"> </w:t>
        </w:r>
        <w:r w:rsidRPr="00D11031">
          <w:rPr>
            <w:rStyle w:val="Hyperlink"/>
            <w:rFonts w:hint="eastAsia"/>
            <w:noProof/>
          </w:rPr>
          <w:t>フォントについて</w:t>
        </w:r>
        <w:r>
          <w:rPr>
            <w:noProof/>
            <w:webHidden/>
          </w:rPr>
          <w:tab/>
        </w:r>
        <w:r>
          <w:rPr>
            <w:noProof/>
            <w:webHidden/>
          </w:rPr>
          <w:fldChar w:fldCharType="begin"/>
        </w:r>
        <w:r>
          <w:rPr>
            <w:noProof/>
            <w:webHidden/>
          </w:rPr>
          <w:instrText xml:space="preserve"> PAGEREF _Toc408305033 \h </w:instrText>
        </w:r>
        <w:r>
          <w:rPr>
            <w:noProof/>
            <w:webHidden/>
          </w:rPr>
        </w:r>
        <w:r>
          <w:rPr>
            <w:noProof/>
            <w:webHidden/>
          </w:rPr>
          <w:fldChar w:fldCharType="separate"/>
        </w:r>
        <w:r>
          <w:rPr>
            <w:noProof/>
            <w:webHidden/>
          </w:rPr>
          <w:t>37</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34" w:history="1">
        <w:r w:rsidRPr="00D11031">
          <w:rPr>
            <w:rStyle w:val="Hyperlink"/>
            <w:noProof/>
          </w:rPr>
          <w:t xml:space="preserve">9.1. </w:t>
        </w:r>
        <w:r w:rsidRPr="00D11031">
          <w:rPr>
            <w:rStyle w:val="Hyperlink"/>
            <w:rFonts w:hint="eastAsia"/>
            <w:noProof/>
          </w:rPr>
          <w:t>帳票テンプレートのフォントと</w:t>
        </w:r>
        <w:r w:rsidRPr="00D11031">
          <w:rPr>
            <w:rStyle w:val="Hyperlink"/>
            <w:noProof/>
          </w:rPr>
          <w:t>PDF</w:t>
        </w:r>
        <w:r w:rsidRPr="00D11031">
          <w:rPr>
            <w:rStyle w:val="Hyperlink"/>
            <w:rFonts w:hint="eastAsia"/>
            <w:noProof/>
          </w:rPr>
          <w:t>出力フォント</w:t>
        </w:r>
        <w:r>
          <w:rPr>
            <w:noProof/>
            <w:webHidden/>
          </w:rPr>
          <w:tab/>
        </w:r>
        <w:r>
          <w:rPr>
            <w:noProof/>
            <w:webHidden/>
          </w:rPr>
          <w:fldChar w:fldCharType="begin"/>
        </w:r>
        <w:r>
          <w:rPr>
            <w:noProof/>
            <w:webHidden/>
          </w:rPr>
          <w:instrText xml:space="preserve"> PAGEREF _Toc408305034 \h </w:instrText>
        </w:r>
        <w:r>
          <w:rPr>
            <w:noProof/>
            <w:webHidden/>
          </w:rPr>
        </w:r>
        <w:r>
          <w:rPr>
            <w:noProof/>
            <w:webHidden/>
          </w:rPr>
          <w:fldChar w:fldCharType="separate"/>
        </w:r>
        <w:r>
          <w:rPr>
            <w:noProof/>
            <w:webHidden/>
          </w:rPr>
          <w:t>37</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35" w:history="1">
        <w:r w:rsidRPr="00D11031">
          <w:rPr>
            <w:rStyle w:val="Hyperlink"/>
            <w:noProof/>
          </w:rPr>
          <w:t xml:space="preserve">9.2. </w:t>
        </w:r>
        <w:r w:rsidRPr="00D11031">
          <w:rPr>
            <w:rStyle w:val="Hyperlink"/>
            <w:rFonts w:hint="eastAsia"/>
            <w:noProof/>
          </w:rPr>
          <w:t>利用可能な日本語フォントについて</w:t>
        </w:r>
        <w:r>
          <w:rPr>
            <w:noProof/>
            <w:webHidden/>
          </w:rPr>
          <w:tab/>
        </w:r>
        <w:r>
          <w:rPr>
            <w:noProof/>
            <w:webHidden/>
          </w:rPr>
          <w:fldChar w:fldCharType="begin"/>
        </w:r>
        <w:r>
          <w:rPr>
            <w:noProof/>
            <w:webHidden/>
          </w:rPr>
          <w:instrText xml:space="preserve"> PAGEREF _Toc408305035 \h </w:instrText>
        </w:r>
        <w:r>
          <w:rPr>
            <w:noProof/>
            <w:webHidden/>
          </w:rPr>
        </w:r>
        <w:r>
          <w:rPr>
            <w:noProof/>
            <w:webHidden/>
          </w:rPr>
          <w:fldChar w:fldCharType="separate"/>
        </w:r>
        <w:r>
          <w:rPr>
            <w:noProof/>
            <w:webHidden/>
          </w:rPr>
          <w:t>39</w:t>
        </w:r>
        <w:r>
          <w:rPr>
            <w:noProof/>
            <w:webHidden/>
          </w:rPr>
          <w:fldChar w:fldCharType="end"/>
        </w:r>
      </w:hyperlink>
    </w:p>
    <w:p w:rsidR="0078176D" w:rsidRPr="00AD2415" w:rsidRDefault="0078176D">
      <w:pPr>
        <w:pStyle w:val="TOC1"/>
        <w:tabs>
          <w:tab w:val="right" w:leader="dot" w:pos="7610"/>
        </w:tabs>
        <w:rPr>
          <w:rFonts w:ascii="Century"/>
          <w:bCs w:val="0"/>
          <w:caps w:val="0"/>
          <w:noProof/>
          <w:sz w:val="21"/>
          <w:szCs w:val="22"/>
        </w:rPr>
      </w:pPr>
      <w:hyperlink w:anchor="_Toc408305036" w:history="1">
        <w:r w:rsidRPr="00D11031">
          <w:rPr>
            <w:rStyle w:val="Hyperlink"/>
            <w:noProof/>
          </w:rPr>
          <w:t>10</w:t>
        </w:r>
        <w:r w:rsidRPr="00D11031">
          <w:rPr>
            <w:rStyle w:val="Hyperlink"/>
            <w:rFonts w:hint="eastAsia"/>
            <w:noProof/>
          </w:rPr>
          <w:t>．</w:t>
        </w:r>
        <w:r w:rsidRPr="00D11031">
          <w:rPr>
            <w:rStyle w:val="Hyperlink"/>
            <w:noProof/>
          </w:rPr>
          <w:t xml:space="preserve"> </w:t>
        </w:r>
        <w:r w:rsidRPr="00D11031">
          <w:rPr>
            <w:rStyle w:val="Hyperlink"/>
            <w:rFonts w:hint="eastAsia"/>
            <w:noProof/>
          </w:rPr>
          <w:t>値の書式編集について</w:t>
        </w:r>
        <w:r>
          <w:rPr>
            <w:noProof/>
            <w:webHidden/>
          </w:rPr>
          <w:tab/>
        </w:r>
        <w:r>
          <w:rPr>
            <w:noProof/>
            <w:webHidden/>
          </w:rPr>
          <w:fldChar w:fldCharType="begin"/>
        </w:r>
        <w:r>
          <w:rPr>
            <w:noProof/>
            <w:webHidden/>
          </w:rPr>
          <w:instrText xml:space="preserve"> PAGEREF _Toc408305036 \h </w:instrText>
        </w:r>
        <w:r>
          <w:rPr>
            <w:noProof/>
            <w:webHidden/>
          </w:rPr>
        </w:r>
        <w:r>
          <w:rPr>
            <w:noProof/>
            <w:webHidden/>
          </w:rPr>
          <w:fldChar w:fldCharType="separate"/>
        </w:r>
        <w:r>
          <w:rPr>
            <w:noProof/>
            <w:webHidden/>
          </w:rPr>
          <w:t>40</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37" w:history="1">
        <w:r w:rsidRPr="00D11031">
          <w:rPr>
            <w:rStyle w:val="Hyperlink"/>
            <w:noProof/>
          </w:rPr>
          <w:t xml:space="preserve">10.1. </w:t>
        </w:r>
        <w:r w:rsidRPr="00D11031">
          <w:rPr>
            <w:rStyle w:val="Hyperlink"/>
            <w:rFonts w:hint="eastAsia"/>
            <w:noProof/>
          </w:rPr>
          <w:t>用意されている書式フォーマットを使用する</w:t>
        </w:r>
        <w:r>
          <w:rPr>
            <w:noProof/>
            <w:webHidden/>
          </w:rPr>
          <w:tab/>
        </w:r>
        <w:r>
          <w:rPr>
            <w:noProof/>
            <w:webHidden/>
          </w:rPr>
          <w:fldChar w:fldCharType="begin"/>
        </w:r>
        <w:r>
          <w:rPr>
            <w:noProof/>
            <w:webHidden/>
          </w:rPr>
          <w:instrText xml:space="preserve"> PAGEREF _Toc408305037 \h </w:instrText>
        </w:r>
        <w:r>
          <w:rPr>
            <w:noProof/>
            <w:webHidden/>
          </w:rPr>
        </w:r>
        <w:r>
          <w:rPr>
            <w:noProof/>
            <w:webHidden/>
          </w:rPr>
          <w:fldChar w:fldCharType="separate"/>
        </w:r>
        <w:r>
          <w:rPr>
            <w:noProof/>
            <w:webHidden/>
          </w:rPr>
          <w:t>40</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38" w:history="1">
        <w:r w:rsidRPr="00D11031">
          <w:rPr>
            <w:rStyle w:val="Hyperlink"/>
            <w:noProof/>
          </w:rPr>
          <w:t xml:space="preserve">10.2. </w:t>
        </w:r>
        <w:r w:rsidRPr="00D11031">
          <w:rPr>
            <w:rStyle w:val="Hyperlink"/>
            <w:rFonts w:hint="eastAsia"/>
            <w:noProof/>
          </w:rPr>
          <w:t>式で編集</w:t>
        </w:r>
        <w:r>
          <w:rPr>
            <w:noProof/>
            <w:webHidden/>
          </w:rPr>
          <w:tab/>
        </w:r>
        <w:r>
          <w:rPr>
            <w:noProof/>
            <w:webHidden/>
          </w:rPr>
          <w:fldChar w:fldCharType="begin"/>
        </w:r>
        <w:r>
          <w:rPr>
            <w:noProof/>
            <w:webHidden/>
          </w:rPr>
          <w:instrText xml:space="preserve"> PAGEREF _Toc408305038 \h </w:instrText>
        </w:r>
        <w:r>
          <w:rPr>
            <w:noProof/>
            <w:webHidden/>
          </w:rPr>
        </w:r>
        <w:r>
          <w:rPr>
            <w:noProof/>
            <w:webHidden/>
          </w:rPr>
          <w:fldChar w:fldCharType="separate"/>
        </w:r>
        <w:r>
          <w:rPr>
            <w:noProof/>
            <w:webHidden/>
          </w:rPr>
          <w:t>41</w:t>
        </w:r>
        <w:r>
          <w:rPr>
            <w:noProof/>
            <w:webHidden/>
          </w:rPr>
          <w:fldChar w:fldCharType="end"/>
        </w:r>
      </w:hyperlink>
    </w:p>
    <w:p w:rsidR="0078176D" w:rsidRPr="00AD2415" w:rsidRDefault="0078176D">
      <w:pPr>
        <w:pStyle w:val="TOC1"/>
        <w:tabs>
          <w:tab w:val="right" w:leader="dot" w:pos="7610"/>
        </w:tabs>
        <w:rPr>
          <w:rFonts w:ascii="Century"/>
          <w:bCs w:val="0"/>
          <w:caps w:val="0"/>
          <w:noProof/>
          <w:sz w:val="21"/>
          <w:szCs w:val="22"/>
        </w:rPr>
      </w:pPr>
      <w:hyperlink w:anchor="_Toc408305039" w:history="1">
        <w:r w:rsidRPr="00D11031">
          <w:rPr>
            <w:rStyle w:val="Hyperlink"/>
            <w:noProof/>
          </w:rPr>
          <w:t>11</w:t>
        </w:r>
        <w:r w:rsidRPr="00D11031">
          <w:rPr>
            <w:rStyle w:val="Hyperlink"/>
            <w:rFonts w:hint="eastAsia"/>
            <w:noProof/>
          </w:rPr>
          <w:t>．</w:t>
        </w:r>
        <w:r w:rsidRPr="00D11031">
          <w:rPr>
            <w:rStyle w:val="Hyperlink"/>
            <w:noProof/>
          </w:rPr>
          <w:t xml:space="preserve"> </w:t>
        </w:r>
        <w:r w:rsidRPr="00D11031">
          <w:rPr>
            <w:rStyle w:val="Hyperlink"/>
            <w:rFonts w:hint="eastAsia"/>
            <w:noProof/>
          </w:rPr>
          <w:t>フィールド定義の一括作成</w:t>
        </w:r>
        <w:r>
          <w:rPr>
            <w:noProof/>
            <w:webHidden/>
          </w:rPr>
          <w:tab/>
        </w:r>
        <w:r>
          <w:rPr>
            <w:noProof/>
            <w:webHidden/>
          </w:rPr>
          <w:fldChar w:fldCharType="begin"/>
        </w:r>
        <w:r>
          <w:rPr>
            <w:noProof/>
            <w:webHidden/>
          </w:rPr>
          <w:instrText xml:space="preserve"> PAGEREF _Toc408305039 \h </w:instrText>
        </w:r>
        <w:r>
          <w:rPr>
            <w:noProof/>
            <w:webHidden/>
          </w:rPr>
        </w:r>
        <w:r>
          <w:rPr>
            <w:noProof/>
            <w:webHidden/>
          </w:rPr>
          <w:fldChar w:fldCharType="separate"/>
        </w:r>
        <w:r>
          <w:rPr>
            <w:noProof/>
            <w:webHidden/>
          </w:rPr>
          <w:t>43</w:t>
        </w:r>
        <w:r>
          <w:rPr>
            <w:noProof/>
            <w:webHidden/>
          </w:rPr>
          <w:fldChar w:fldCharType="end"/>
        </w:r>
      </w:hyperlink>
    </w:p>
    <w:p w:rsidR="0078176D" w:rsidRPr="00AD2415" w:rsidRDefault="0078176D">
      <w:pPr>
        <w:pStyle w:val="TOC2"/>
        <w:tabs>
          <w:tab w:val="right" w:leader="dot" w:pos="7610"/>
        </w:tabs>
        <w:rPr>
          <w:rFonts w:ascii="Century"/>
          <w:noProof/>
          <w:sz w:val="21"/>
          <w:szCs w:val="22"/>
        </w:rPr>
      </w:pPr>
      <w:hyperlink w:anchor="_Toc408305040" w:history="1">
        <w:r w:rsidRPr="00D11031">
          <w:rPr>
            <w:rStyle w:val="Hyperlink"/>
            <w:noProof/>
          </w:rPr>
          <w:t>11.1. Java Beans</w:t>
        </w:r>
        <w:r w:rsidRPr="00D11031">
          <w:rPr>
            <w:rStyle w:val="Hyperlink"/>
            <w:rFonts w:hint="eastAsia"/>
            <w:noProof/>
          </w:rPr>
          <w:t>より作成</w:t>
        </w:r>
        <w:r>
          <w:rPr>
            <w:noProof/>
            <w:webHidden/>
          </w:rPr>
          <w:tab/>
        </w:r>
        <w:r>
          <w:rPr>
            <w:noProof/>
            <w:webHidden/>
          </w:rPr>
          <w:fldChar w:fldCharType="begin"/>
        </w:r>
        <w:r>
          <w:rPr>
            <w:noProof/>
            <w:webHidden/>
          </w:rPr>
          <w:instrText xml:space="preserve"> PAGEREF _Toc408305040 \h </w:instrText>
        </w:r>
        <w:r>
          <w:rPr>
            <w:noProof/>
            <w:webHidden/>
          </w:rPr>
        </w:r>
        <w:r>
          <w:rPr>
            <w:noProof/>
            <w:webHidden/>
          </w:rPr>
          <w:fldChar w:fldCharType="separate"/>
        </w:r>
        <w:r>
          <w:rPr>
            <w:noProof/>
            <w:webHidden/>
          </w:rPr>
          <w:t>43</w:t>
        </w:r>
        <w:r>
          <w:rPr>
            <w:noProof/>
            <w:webHidden/>
          </w:rPr>
          <w:fldChar w:fldCharType="end"/>
        </w:r>
      </w:hyperlink>
    </w:p>
    <w:p w:rsidR="0078176D" w:rsidRPr="00C050A9" w:rsidRDefault="0078176D">
      <w:pPr>
        <w:tabs>
          <w:tab w:val="right" w:leader="dot" w:pos="6993"/>
        </w:tabs>
        <w:rPr>
          <w:rFonts w:hAnsi="ＭＳ 明朝"/>
        </w:rPr>
      </w:pPr>
      <w:r>
        <w:rPr>
          <w:rFonts w:hAnsi="ＭＳ 明朝"/>
          <w:bCs/>
          <w:caps/>
        </w:rPr>
        <w:fldChar w:fldCharType="end"/>
      </w:r>
    </w:p>
    <w:bookmarkEnd w:id="0"/>
    <w:bookmarkEnd w:id="1"/>
    <w:bookmarkEnd w:id="2"/>
    <w:bookmarkEnd w:id="3"/>
    <w:bookmarkEnd w:id="4"/>
    <w:bookmarkEnd w:id="5"/>
    <w:bookmarkEnd w:id="6"/>
    <w:bookmarkEnd w:id="7"/>
    <w:p w:rsidR="0078176D" w:rsidRPr="00C050A9" w:rsidRDefault="0078176D">
      <w:pPr>
        <w:jc w:val="right"/>
        <w:rPr>
          <w:rFonts w:hAnsi="ＭＳ 明朝"/>
          <w:b/>
          <w:bCs/>
          <w:sz w:val="24"/>
          <w:u w:val="single"/>
        </w:rPr>
      </w:pPr>
    </w:p>
    <w:p w:rsidR="0078176D" w:rsidRPr="00C050A9" w:rsidRDefault="0078176D">
      <w:pPr>
        <w:jc w:val="right"/>
        <w:rPr>
          <w:rFonts w:hAnsi="ＭＳ 明朝"/>
          <w:b/>
          <w:bCs/>
          <w:sz w:val="24"/>
          <w:u w:val="single"/>
        </w:rPr>
        <w:sectPr w:rsidR="0078176D" w:rsidRPr="00C050A9">
          <w:headerReference w:type="default" r:id="rId15"/>
          <w:pgSz w:w="16840" w:h="11907" w:orient="landscape" w:code="9"/>
          <w:pgMar w:top="851" w:right="641" w:bottom="737" w:left="539" w:header="851" w:footer="363" w:gutter="0"/>
          <w:pgNumType w:start="1"/>
          <w:cols w:num="2" w:space="420"/>
          <w:docGrid w:type="linesAndChars" w:linePitch="286" w:charSpace="-3994"/>
        </w:sectPr>
      </w:pPr>
    </w:p>
    <w:p w:rsidR="0078176D" w:rsidRPr="00C050A9" w:rsidRDefault="0078176D" w:rsidP="00CE2442">
      <w:pPr>
        <w:pStyle w:val="Heading1"/>
        <w:rPr>
          <w:rFonts w:hAnsi="ＭＳ 明朝"/>
        </w:rPr>
      </w:pPr>
      <w:bookmarkStart w:id="8" w:name="_Toc408304999"/>
      <w:r w:rsidRPr="00C050A9">
        <w:rPr>
          <w:rFonts w:hAnsi="ＭＳ 明朝" w:hint="eastAsia"/>
        </w:rPr>
        <w:t>本書について</w:t>
      </w:r>
      <w:bookmarkEnd w:id="8"/>
    </w:p>
    <w:p w:rsidR="0078176D" w:rsidRDefault="0078176D" w:rsidP="002A347C">
      <w:pPr>
        <w:pStyle w:val="BodyText"/>
        <w:ind w:leftChars="200" w:left="31680"/>
      </w:pPr>
      <w:r w:rsidRPr="00C050A9">
        <w:rPr>
          <w:rFonts w:hAnsi="ＭＳ 明朝" w:hint="eastAsia"/>
        </w:rPr>
        <w:t>本書は、</w:t>
      </w:r>
      <w:r>
        <w:t>Nablarch</w:t>
      </w:r>
      <w:r>
        <w:rPr>
          <w:rFonts w:hint="eastAsia"/>
        </w:rPr>
        <w:t>の「帳票ライブラリ」を利用して、帳票アプリケーションを開発するための「開発ガイド」である。</w:t>
      </w:r>
    </w:p>
    <w:p w:rsidR="0078176D" w:rsidRDefault="0078176D" w:rsidP="002A347C">
      <w:pPr>
        <w:pStyle w:val="BodyText"/>
        <w:ind w:leftChars="200" w:left="31680"/>
      </w:pPr>
      <w:r>
        <w:rPr>
          <w:rFonts w:hint="eastAsia"/>
        </w:rPr>
        <w:t>開発フロー、帳票アプリケーションの開発において必要となる帳票テンプレートを作成するための</w:t>
      </w:r>
      <w:r>
        <w:t>Ecipse</w:t>
      </w:r>
      <w:r>
        <w:rPr>
          <w:rFonts w:hint="eastAsia"/>
        </w:rPr>
        <w:t>プラグインのインストール・操作方法、具体的なプログラミングについて説明する。</w:t>
      </w:r>
    </w:p>
    <w:p w:rsidR="0078176D" w:rsidRDefault="0078176D" w:rsidP="00A30D22">
      <w:pPr>
        <w:pStyle w:val="BodyText"/>
        <w:spacing w:before="24" w:after="24"/>
      </w:pPr>
      <w:r>
        <w:br w:type="page"/>
      </w:r>
    </w:p>
    <w:p w:rsidR="0078176D" w:rsidRPr="00C050A9" w:rsidRDefault="0078176D" w:rsidP="00A30D22">
      <w:pPr>
        <w:pStyle w:val="Heading1"/>
        <w:rPr>
          <w:rFonts w:hAnsi="ＭＳ 明朝"/>
        </w:rPr>
      </w:pPr>
      <w:bookmarkStart w:id="9" w:name="_Toc408305000"/>
      <w:r>
        <w:rPr>
          <w:rFonts w:hAnsi="ＭＳ 明朝" w:hint="eastAsia"/>
        </w:rPr>
        <w:t>開発フロー</w:t>
      </w:r>
      <w:bookmarkEnd w:id="9"/>
    </w:p>
    <w:p w:rsidR="0078176D" w:rsidRDefault="0078176D" w:rsidP="002A347C">
      <w:pPr>
        <w:pStyle w:val="BodyText"/>
        <w:ind w:leftChars="200" w:left="31680"/>
        <w:rPr>
          <w:rFonts w:hAnsi="ＭＳ 明朝"/>
          <w:szCs w:val="21"/>
        </w:rPr>
      </w:pPr>
      <w:r>
        <w:rPr>
          <w:rFonts w:hAnsi="ＭＳ 明朝" w:hint="eastAsia"/>
          <w:szCs w:val="21"/>
        </w:rPr>
        <w:t>以下に帳票アプリケーションの開発フローを示す。</w:t>
      </w:r>
    </w:p>
    <w:p w:rsidR="0078176D" w:rsidRDefault="0078176D" w:rsidP="00A30D22">
      <w:pPr>
        <w:rPr>
          <w:rFonts w:hAnsi="ＭＳ 明朝"/>
          <w:szCs w:val="21"/>
        </w:rPr>
      </w:pPr>
    </w:p>
    <w:p w:rsidR="0078176D" w:rsidRDefault="0078176D" w:rsidP="008F4A66">
      <w:pPr>
        <w:numPr>
          <w:ilvl w:val="0"/>
          <w:numId w:val="29"/>
        </w:numPr>
        <w:rPr>
          <w:rFonts w:hAnsi="ＭＳ 明朝"/>
          <w:szCs w:val="21"/>
        </w:rPr>
      </w:pPr>
      <w:r>
        <w:rPr>
          <w:rFonts w:hAnsi="ＭＳ 明朝" w:hint="eastAsia"/>
          <w:szCs w:val="21"/>
        </w:rPr>
        <w:t>設計者が帳票設計書と</w:t>
      </w:r>
      <w:r>
        <w:rPr>
          <w:rFonts w:hAnsi="ＭＳ 明朝"/>
          <w:szCs w:val="21"/>
        </w:rPr>
        <w:t>Jaspersoft Studio</w:t>
      </w:r>
      <w:r>
        <w:rPr>
          <w:rFonts w:hAnsi="ＭＳ 明朝" w:hint="eastAsia"/>
          <w:szCs w:val="21"/>
        </w:rPr>
        <w:t>を用いて帳票テンプレート及びプレビュー画像ファイルを作成する。</w:t>
      </w:r>
    </w:p>
    <w:p w:rsidR="0078176D" w:rsidRDefault="0078176D" w:rsidP="008F4A66">
      <w:pPr>
        <w:numPr>
          <w:ilvl w:val="0"/>
          <w:numId w:val="29"/>
        </w:numPr>
        <w:rPr>
          <w:rFonts w:hAnsi="ＭＳ 明朝"/>
          <w:szCs w:val="21"/>
        </w:rPr>
      </w:pPr>
      <w:r>
        <w:rPr>
          <w:rFonts w:hAnsi="ＭＳ 明朝" w:hint="eastAsia"/>
          <w:szCs w:val="21"/>
        </w:rPr>
        <w:t>①の成果物を顧客・ユーザに説明し合意を得る。</w:t>
      </w:r>
    </w:p>
    <w:p w:rsidR="0078176D" w:rsidRDefault="0078176D" w:rsidP="008F4A66">
      <w:pPr>
        <w:numPr>
          <w:ilvl w:val="0"/>
          <w:numId w:val="29"/>
        </w:numPr>
        <w:rPr>
          <w:rFonts w:hAnsi="ＭＳ 明朝"/>
          <w:szCs w:val="21"/>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4" type="#_x0000_t34" style="position:absolute;left:0;text-align:left;margin-left:394.05pt;margin-top:191.45pt;width:197.4pt;height:100.95pt;z-index:251638272;visibility:visible" adj=",-83084,-47599" strokecolor="#e46c0a" strokeweight="3pt">
            <v:stroke endarrow="open"/>
          </v:shape>
        </w:pict>
      </w:r>
      <w:r>
        <w:rPr>
          <w:noProof/>
        </w:rPr>
        <w:pict>
          <v:rect id="_x0000_s1035" style="position:absolute;left:0;text-align:left;margin-left:521.6pt;margin-top:283.45pt;width:24.05pt;height:16.7pt;z-index:251641344">
            <v:textbox style="mso-fit-shape-to-text:t" inset="5.85pt,.7pt,5.85pt,.7pt">
              <w:txbxContent>
                <w:p w:rsidR="0078176D" w:rsidRPr="00861F89" w:rsidRDefault="0078176D" w:rsidP="00955829">
                  <w:r>
                    <w:rPr>
                      <w:rFonts w:hint="eastAsia"/>
                    </w:rPr>
                    <w:t>③</w:t>
                  </w:r>
                </w:p>
              </w:txbxContent>
            </v:textbox>
          </v:rect>
        </w:pict>
      </w:r>
      <w:r>
        <w:rPr>
          <w:noProof/>
        </w:rPr>
        <w:pict>
          <v:rect id="_x0000_s1036" style="position:absolute;left:0;text-align:left;margin-left:512.75pt;margin-top:49.2pt;width:24.05pt;height:16.7pt;z-index:251640320">
            <v:textbox style="mso-fit-shape-to-text:t" inset="5.85pt,.7pt,5.85pt,.7pt">
              <w:txbxContent>
                <w:p w:rsidR="0078176D" w:rsidRDefault="0078176D" w:rsidP="00955829">
                  <w:pPr>
                    <w:numPr>
                      <w:ilvl w:val="0"/>
                      <w:numId w:val="34"/>
                    </w:numPr>
                  </w:pPr>
                </w:p>
              </w:txbxContent>
            </v:textbox>
          </v:rect>
        </w:pict>
      </w:r>
      <w:r>
        <w:rPr>
          <w:noProof/>
        </w:rPr>
        <w:pict>
          <v:rect id="_x0000_s1037" style="position:absolute;left:0;text-align:left;margin-left:15.05pt;margin-top:28.95pt;width:24.05pt;height:16.7pt;z-index:251639296">
            <v:textbox style="mso-fit-shape-to-text:t" inset="5.85pt,.7pt,5.85pt,.7pt">
              <w:txbxContent>
                <w:p w:rsidR="0078176D" w:rsidRDefault="0078176D" w:rsidP="00955829">
                  <w:pPr>
                    <w:numPr>
                      <w:ilvl w:val="0"/>
                      <w:numId w:val="33"/>
                    </w:numPr>
                  </w:pPr>
                </w:p>
              </w:txbxContent>
            </v:textbox>
          </v:rect>
        </w:pict>
      </w:r>
      <w:r>
        <w:rPr>
          <w:noProof/>
        </w:rPr>
        <w:pict>
          <v:shape id="直線矢印コネクタ 29" o:spid="_x0000_s1038" type="#_x0000_t34" style="position:absolute;left:0;text-align:left;margin-left:394.65pt;margin-top:56.15pt;width:192.4pt;height:123.3pt;flip:y;z-index:251637248;visibility:visible" adj=",68006,-47489" strokecolor="#e46c0a" strokeweight="3pt">
            <v:stroke endarrow="open"/>
          </v:shap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36" o:spid="_x0000_s1039" type="#_x0000_t176" style="position:absolute;left:0;text-align:left;margin-left:15.05pt;margin-top:21.85pt;width:451.1pt;height:310.05pt;z-index:251623936;visibility:visible" fillcolor="#4f81bd" strokecolor="#385d8a" strokeweight="2pt">
            <v:fill opacity="6554f"/>
          </v:shape>
        </w:pict>
      </w:r>
      <w:r>
        <w:rPr>
          <w:noProof/>
        </w:rPr>
        <w:pict>
          <v:group id="_x0000_s1040" style="position:absolute;left:0;text-align:left;margin-left:230pt;margin-top:171.75pt;width:126.15pt;height:106.1pt;z-index:251630080" coordorigin="4947,7428" coordsize="2523,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4947;top:7428;width:2313;height:2046;visibility:visible">
              <v:imagedata r:id="rId16" o:title="" croptop="10910f" cropbottom="4556f" cropleft="131f" cropright="32415f"/>
              <v:path arrowok="t"/>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 o:spid="_x0000_s1042" type="#_x0000_t65" style="position:absolute;left:6102;top:9039;width:1368;height:511;visibility:visible" adj="18000" fillcolor="#9eeaff" strokecolor="#46aac5">
              <v:fill color2="#e4f9ff" rotate="t" angle="180" colors="0 #9eeaff;22938f #bbefff;1 #e4f9ff" focus="100%" type="gradient"/>
              <v:shadow on="t" color="black" opacity="24903f" origin=",.5" offset="0,.55556mm"/>
              <v:textbox>
                <w:txbxContent>
                  <w:p w:rsidR="0078176D" w:rsidRDefault="0078176D" w:rsidP="00F0773F">
                    <w:pPr>
                      <w:pStyle w:val="NormalWeb"/>
                      <w:spacing w:before="0" w:beforeAutospacing="0" w:after="0" w:afterAutospacing="0"/>
                    </w:pPr>
                    <w:r>
                      <w:rPr>
                        <w:rFonts w:ascii="Century" w:eastAsia="ＭＳ 明朝" w:hAnsi="ＭＳ 明朝" w:cs="Times New Roman" w:hint="eastAsia"/>
                        <w:color w:val="000000"/>
                        <w:sz w:val="20"/>
                        <w:szCs w:val="20"/>
                      </w:rPr>
                      <w:t>帳票設計書</w:t>
                    </w:r>
                  </w:p>
                </w:txbxContent>
              </v:textbox>
            </v:shape>
          </v:group>
        </w:pict>
      </w:r>
      <w:r>
        <w:rPr>
          <w:noProof/>
        </w:rPr>
        <w:pict>
          <v:roundrect id="_x0000_s1043" style="position:absolute;left:0;text-align:left;margin-left:611.95pt;margin-top:87.3pt;width:75.35pt;height:26.05pt;z-index:251636224;visibility:visible" arcsize="10923f" fillcolor="#4f81bd" strokecolor="#385d8a" strokeweight="2pt">
            <v:textbox style="mso-next-textbox:#_x0000_s1043">
              <w:txbxContent>
                <w:p w:rsidR="0078176D" w:rsidRDefault="0078176D" w:rsidP="00DF7C1D">
                  <w:pPr>
                    <w:pStyle w:val="NormalWeb"/>
                    <w:spacing w:before="0" w:beforeAutospacing="0" w:after="0" w:afterAutospacing="0"/>
                    <w:jc w:val="center"/>
                  </w:pPr>
                  <w:r>
                    <w:rPr>
                      <w:rFonts w:ascii="Century" w:eastAsia="ＭＳ 明朝" w:hAnsi="ＭＳ 明朝" w:cs="Times New Roman" w:hint="eastAsia"/>
                      <w:b/>
                      <w:bCs/>
                      <w:color w:val="FFFFFF"/>
                      <w:sz w:val="22"/>
                      <w:szCs w:val="22"/>
                    </w:rPr>
                    <w:t>ユーザ</w:t>
                  </w:r>
                </w:p>
              </w:txbxContent>
            </v:textbox>
          </v:roundrect>
        </w:pict>
      </w:r>
      <w:r>
        <w:rPr>
          <w:noProof/>
        </w:rPr>
        <w:pict>
          <v:roundrect id="_x0000_s1044" style="position:absolute;left:0;text-align:left;margin-left:618.95pt;margin-top:292.4pt;width:75.35pt;height:26.05pt;z-index:251635200;visibility:visible" arcsize="10923f" fillcolor="#4f81bd" strokecolor="#385d8a" strokeweight="2pt">
            <v:textbox style="mso-next-textbox:#_x0000_s1044">
              <w:txbxContent>
                <w:p w:rsidR="0078176D" w:rsidRDefault="0078176D" w:rsidP="00DF7C1D">
                  <w:pPr>
                    <w:pStyle w:val="NormalWeb"/>
                    <w:spacing w:before="0" w:beforeAutospacing="0" w:after="0" w:afterAutospacing="0"/>
                    <w:jc w:val="center"/>
                  </w:pPr>
                  <w:r>
                    <w:rPr>
                      <w:rFonts w:ascii="Century" w:eastAsia="ＭＳ 明朝" w:hAnsi="ＭＳ 明朝" w:cs="Times New Roman" w:hint="eastAsia"/>
                      <w:b/>
                      <w:bCs/>
                      <w:color w:val="FFFFFF"/>
                      <w:sz w:val="22"/>
                      <w:szCs w:val="22"/>
                    </w:rPr>
                    <w:t>開発者</w:t>
                  </w:r>
                </w:p>
              </w:txbxContent>
            </v:textbox>
          </v:roundrect>
        </w:pict>
      </w:r>
      <w:r>
        <w:rPr>
          <w:noProof/>
        </w:rPr>
        <w:pict>
          <v:shape id="_x0000_s1045" type="#_x0000_t75" style="position:absolute;left:0;text-align:left;margin-left:627.1pt;margin-top:238.05pt;width:53pt;height:53.65pt;z-index:251629056;visibility:visible">
            <v:imagedata r:id="rId17" o:title=""/>
            <w10:wrap type="square"/>
          </v:shape>
        </w:pict>
      </w:r>
      <w:r>
        <w:rPr>
          <w:noProof/>
        </w:rPr>
        <w:pict>
          <v:roundrect id="角丸四角形 5" o:spid="_x0000_s1046" style="position:absolute;left:0;text-align:left;margin-left:31.1pt;margin-top:87.3pt;width:75.35pt;height:26.05pt;z-index:251634176;visibility:visible" arcsize="10923f" fillcolor="#4f81bd" strokecolor="#385d8a" strokeweight="2pt">
            <v:textbox>
              <w:txbxContent>
                <w:p w:rsidR="0078176D" w:rsidRDefault="0078176D" w:rsidP="00DF7C1D">
                  <w:pPr>
                    <w:pStyle w:val="NormalWeb"/>
                    <w:spacing w:before="0" w:beforeAutospacing="0" w:after="0" w:afterAutospacing="0"/>
                    <w:jc w:val="center"/>
                  </w:pPr>
                  <w:r w:rsidRPr="00DF7C1D">
                    <w:rPr>
                      <w:rFonts w:ascii="Century" w:eastAsia="ＭＳ 明朝" w:hAnsi="ＭＳ 明朝" w:cs="Times New Roman" w:hint="eastAsia"/>
                      <w:b/>
                      <w:bCs/>
                      <w:color w:val="FFFFFF"/>
                      <w:sz w:val="22"/>
                      <w:szCs w:val="22"/>
                    </w:rPr>
                    <w:t>設計者</w:t>
                  </w:r>
                </w:p>
              </w:txbxContent>
            </v:textbox>
          </v:roundrect>
        </w:pict>
      </w:r>
      <w:r>
        <w:rPr>
          <w:noProof/>
        </w:rPr>
        <w:pict>
          <v:shape id="直線矢印コネクタ 18" o:spid="_x0000_s1047" type="#_x0000_t34" style="position:absolute;left:0;text-align:left;margin-left:307.3pt;margin-top:82.6pt;width:39.35pt;height:12.5pt;flip:y;z-index:251633152;visibility:visible" adj="10786,504490,-184245" strokecolor="#4a7ebb" strokeweight="2.25pt">
            <v:stroke dashstyle="1 1" endarrow="open"/>
          </v:shape>
        </w:pict>
      </w:r>
      <w:r>
        <w:rPr>
          <w:noProof/>
        </w:rPr>
        <w:pict>
          <v:group id="_x0000_s1048" style="position:absolute;left:0;text-align:left;margin-left:346.65pt;margin-top:49.6pt;width:97.8pt;height:87.5pt;z-index:251632128" coordorigin="5892,5042" coordsize="1956,1750">
            <v:shape id="図 37" o:spid="_x0000_s1049" type="#_x0000_t75" style="position:absolute;left:5892;top:5042;width:1286;height:1520;visibility:visible">
              <v:imagedata r:id="rId18" o:title="" croptop="5673f" cropbottom="2746f" cropleft="18273f" cropright="18585f"/>
            </v:shape>
            <v:shape id="メモ 39" o:spid="_x0000_s1050" type="#_x0000_t65" style="position:absolute;left:6082;top:6317;width:1766;height:475;visibility:visible" adj="18000" fillcolor="#9eeaff" strokecolor="#46aac5">
              <v:fill color2="#e4f9ff" rotate="t" angle="180" colors="0 #9eeaff;22938f #bbefff;1 #e4f9ff" focus="100%" type="gradient"/>
              <v:shadow on="t" color="black" opacity="24903f" origin=",.5" offset="0,.55556mm"/>
              <v:textbox>
                <w:txbxContent>
                  <w:p w:rsidR="0078176D" w:rsidRDefault="0078176D" w:rsidP="00F0773F">
                    <w:pPr>
                      <w:pStyle w:val="NormalWeb"/>
                      <w:spacing w:before="0" w:beforeAutospacing="0" w:after="0" w:afterAutospacing="0"/>
                    </w:pPr>
                    <w:r w:rsidRPr="00F0773F">
                      <w:rPr>
                        <w:rFonts w:ascii="Century" w:eastAsia="ＭＳ 明朝" w:hAnsi="ＭＳ 明朝" w:cs="Times New Roman" w:hint="eastAsia"/>
                        <w:color w:val="000000"/>
                        <w:sz w:val="20"/>
                        <w:szCs w:val="20"/>
                      </w:rPr>
                      <w:t>プレビュー画像</w:t>
                    </w:r>
                  </w:p>
                </w:txbxContent>
              </v:textbox>
            </v:shape>
          </v:group>
        </w:pict>
      </w:r>
      <w:r>
        <w:rPr>
          <w:noProof/>
        </w:rPr>
        <w:pict>
          <v:shape id="_x0000_s1051" type="#_x0000_t75" style="position:absolute;left:0;text-align:left;margin-left:613.7pt;margin-top:32.85pt;width:40.75pt;height:40.75pt;z-index:251627008" stroked="t" strokecolor="white">
            <v:imagedata r:id="rId19" o:title=""/>
            <w10:wrap type="square"/>
          </v:shape>
        </w:pict>
      </w:r>
      <w:r>
        <w:rPr>
          <w:noProof/>
        </w:rPr>
        <w:pict>
          <v:group id="_x0000_s1052" style="position:absolute;left:0;text-align:left;margin-left:133.95pt;margin-top:49.6pt;width:173.35pt;height:76.9pt;z-index:251631104" coordorigin="1559,6070" coordsize="3467,1538">
            <v:shape id="図 10" o:spid="_x0000_s1053" type="#_x0000_t75" style="position:absolute;left:1559;top:6070;width:3467;height:1429;visibility:visible">
              <v:imagedata r:id="rId20" o:title="" croptop="6611f" cropbottom="43754f" cropleft="17103f" cropright="27191f"/>
            </v:shape>
            <v:shape id="メモ 12" o:spid="_x0000_s1054" type="#_x0000_t65" style="position:absolute;left:3122;top:7087;width:1825;height:521;visibility:visible" adj="18000" fillcolor="#9eeaff" strokecolor="#46aac5">
              <v:fill color2="#e4f9ff" rotate="t" angle="180" colors="0 #9eeaff;22938f #bbefff;1 #e4f9ff" focus="100%" type="gradient"/>
              <v:shadow on="t" color="black" opacity="24903f" origin=",.5" offset="0,.55556mm"/>
              <v:textbox>
                <w:txbxContent>
                  <w:p w:rsidR="0078176D" w:rsidRPr="00F0773F" w:rsidRDefault="0078176D" w:rsidP="008F4A66">
                    <w:pPr>
                      <w:pStyle w:val="NormalWeb"/>
                      <w:spacing w:before="0" w:beforeAutospacing="0" w:after="0" w:afterAutospacing="0"/>
                      <w:rPr>
                        <w:rFonts w:ascii="Century" w:eastAsia="ＭＳ 明朝" w:hAnsi="ＭＳ 明朝" w:cs="Times New Roman"/>
                        <w:color w:val="000000"/>
                        <w:sz w:val="20"/>
                        <w:szCs w:val="20"/>
                      </w:rPr>
                    </w:pPr>
                    <w:r w:rsidRPr="00F0773F">
                      <w:rPr>
                        <w:rFonts w:ascii="Century" w:eastAsia="ＭＳ 明朝" w:hAnsi="ＭＳ 明朝" w:cs="Times New Roman" w:hint="eastAsia"/>
                        <w:color w:val="000000"/>
                        <w:sz w:val="20"/>
                        <w:szCs w:val="20"/>
                      </w:rPr>
                      <w:t>帳票テンプレート</w:t>
                    </w:r>
                  </w:p>
                </w:txbxContent>
              </v:textbox>
            </v:shape>
          </v:group>
        </w:pict>
      </w:r>
      <w:r>
        <w:rPr>
          <w:noProof/>
        </w:rPr>
        <w:pict>
          <v:shape id="図 2" o:spid="_x0000_s1055" type="#_x0000_t75" style="position:absolute;left:0;text-align:left;margin-left:61.45pt;margin-top:28.95pt;width:53pt;height:53.65pt;z-index:251628032;visibility:visible">
            <v:imagedata r:id="rId17" o:title=""/>
            <w10:wrap type="square"/>
          </v:shape>
        </w:pict>
      </w:r>
      <w:r>
        <w:rPr>
          <w:rFonts w:hAnsi="ＭＳ 明朝" w:hint="eastAsia"/>
          <w:szCs w:val="21"/>
        </w:rPr>
        <w:t>合意を得られた場合、開発者が①の成果物をインプットにし、プログラミング・テスト作業を行う。</w:t>
      </w:r>
      <w:r>
        <w:rPr>
          <w:rFonts w:hAnsi="ＭＳ 明朝"/>
          <w:szCs w:val="21"/>
        </w:rPr>
        <w:br w:type="page"/>
      </w:r>
    </w:p>
    <w:p w:rsidR="0078176D" w:rsidRDefault="0078176D" w:rsidP="0083009F">
      <w:pPr>
        <w:pStyle w:val="Heading2"/>
      </w:pPr>
      <w:bookmarkStart w:id="10" w:name="_Toc408305001"/>
      <w:r>
        <w:rPr>
          <w:rFonts w:hint="eastAsia"/>
        </w:rPr>
        <w:t>帳票テンプレートとプログラム</w:t>
      </w:r>
      <w:bookmarkEnd w:id="10"/>
    </w:p>
    <w:p w:rsidR="0078176D" w:rsidRDefault="0078176D" w:rsidP="0083009F">
      <w:pPr>
        <w:pStyle w:val="BodyText"/>
      </w:pPr>
    </w:p>
    <w:p w:rsidR="0078176D" w:rsidRDefault="0078176D" w:rsidP="002A347C">
      <w:pPr>
        <w:pStyle w:val="40"/>
        <w:ind w:left="31680"/>
      </w:pPr>
      <w:r>
        <w:rPr>
          <w:rFonts w:hint="eastAsia"/>
        </w:rPr>
        <w:t>上記の開発フローに登場する帳票テンプレートとは、出力する</w:t>
      </w:r>
      <w:r>
        <w:t>PDF</w:t>
      </w:r>
      <w:r>
        <w:rPr>
          <w:rFonts w:hint="eastAsia"/>
        </w:rPr>
        <w:t>のデザインを定義するものである。呼び出すプログラム側が帳票テンプレート上に定義された変数に値を渡し、呼び出すことで動的な</w:t>
      </w:r>
      <w:r>
        <w:t>PDF</w:t>
      </w:r>
      <w:r>
        <w:rPr>
          <w:rFonts w:hint="eastAsia"/>
        </w:rPr>
        <w:t>の生成を可能とする。</w:t>
      </w:r>
    </w:p>
    <w:p w:rsidR="0078176D" w:rsidRDefault="0078176D" w:rsidP="002A347C">
      <w:pPr>
        <w:pStyle w:val="40"/>
        <w:ind w:left="31680"/>
      </w:pPr>
    </w:p>
    <w:p w:rsidR="0078176D" w:rsidRDefault="0078176D" w:rsidP="002A347C">
      <w:pPr>
        <w:pStyle w:val="40"/>
        <w:ind w:left="31680"/>
      </w:pPr>
      <w:r>
        <w:rPr>
          <w:rFonts w:hint="eastAsia"/>
        </w:rPr>
        <w:t>帳票テンプレート上でもデータのソートや複雑な書式の編集・式の記述は可能であるが、基本的に複雑な処理・ロジックはプログラムで行い、帳票テンプレート側では単純にその値の表示のみを行うようにすることが望ましい。</w:t>
      </w:r>
    </w:p>
    <w:p w:rsidR="0078176D" w:rsidRPr="0083009F" w:rsidRDefault="0078176D" w:rsidP="002A347C">
      <w:pPr>
        <w:pStyle w:val="40"/>
        <w:ind w:left="31680"/>
      </w:pPr>
      <w:r>
        <w:br w:type="page"/>
      </w:r>
    </w:p>
    <w:p w:rsidR="0078176D" w:rsidRDefault="0078176D" w:rsidP="003C5102">
      <w:pPr>
        <w:pStyle w:val="Heading1"/>
      </w:pPr>
      <w:bookmarkStart w:id="11" w:name="_Toc408305002"/>
      <w:r>
        <w:t>Jaspersoft Studio</w:t>
      </w:r>
      <w:r>
        <w:rPr>
          <w:rFonts w:hint="eastAsia"/>
        </w:rPr>
        <w:t>のインストール</w:t>
      </w:r>
      <w:bookmarkEnd w:id="11"/>
    </w:p>
    <w:p w:rsidR="0078176D" w:rsidRPr="004C11DB" w:rsidRDefault="0078176D" w:rsidP="004F08C9">
      <w:pPr>
        <w:pStyle w:val="Heading2"/>
      </w:pPr>
      <w:bookmarkStart w:id="12" w:name="_Toc408305003"/>
      <w:r w:rsidRPr="004C11DB">
        <w:t>Jaspersoft Studio</w:t>
      </w:r>
      <w:r w:rsidRPr="004C11DB">
        <w:rPr>
          <w:rFonts w:hint="eastAsia"/>
        </w:rPr>
        <w:t>のインストール</w:t>
      </w:r>
      <w:bookmarkEnd w:id="12"/>
    </w:p>
    <w:p w:rsidR="0078176D" w:rsidRDefault="0078176D" w:rsidP="002A347C">
      <w:pPr>
        <w:pStyle w:val="40"/>
        <w:ind w:left="31680"/>
      </w:pPr>
      <w:r>
        <w:t>Eclipse</w:t>
      </w:r>
      <w:r>
        <w:rPr>
          <w:rFonts w:hint="eastAsia"/>
        </w:rPr>
        <w:t>を起動し、メニューの「新しいソフトウエアの追加」をクリックする。</w:t>
      </w:r>
    </w:p>
    <w:p w:rsidR="0078176D" w:rsidRDefault="0078176D" w:rsidP="002A347C">
      <w:pPr>
        <w:ind w:leftChars="400" w:left="31680"/>
        <w:rPr>
          <w:rFonts w:hAnsi="ＭＳ 明朝"/>
        </w:rPr>
      </w:pPr>
    </w:p>
    <w:p w:rsidR="0078176D" w:rsidRDefault="0078176D" w:rsidP="002A347C">
      <w:pPr>
        <w:ind w:leftChars="400" w:left="31680"/>
        <w:rPr>
          <w:rFonts w:hAnsi="ＭＳ 明朝"/>
        </w:rPr>
      </w:pPr>
      <w:r>
        <w:rPr>
          <w:rFonts w:hAnsi="ＭＳ 明朝" w:hint="eastAsia"/>
        </w:rPr>
        <w:t>下記の更新サイトを追加し、「</w:t>
      </w:r>
      <w:r>
        <w:rPr>
          <w:rFonts w:hAnsi="ＭＳ 明朝"/>
        </w:rPr>
        <w:t>Jaspersoft Studio feature</w:t>
      </w:r>
      <w:r>
        <w:rPr>
          <w:rFonts w:hAnsi="ＭＳ 明朝" w:hint="eastAsia"/>
        </w:rPr>
        <w:t>」を選択・インストールを行う。</w:t>
      </w:r>
    </w:p>
    <w:p w:rsidR="0078176D" w:rsidRDefault="0078176D" w:rsidP="002A347C">
      <w:pPr>
        <w:pStyle w:val="40"/>
        <w:ind w:left="31680"/>
      </w:pPr>
      <w:hyperlink r:id="rId21" w:history="1">
        <w:r w:rsidRPr="002E6D58">
          <w:rPr>
            <w:rStyle w:val="Hyperlink"/>
            <w:rFonts w:hAnsi="ＭＳ 明朝"/>
          </w:rPr>
          <w:t>http://sourceforge.net/projects/jasperstudio/files/updatesite/5.6.2/</w:t>
        </w:r>
      </w:hyperlink>
    </w:p>
    <w:p w:rsidR="0078176D" w:rsidRDefault="0078176D" w:rsidP="002A347C">
      <w:pPr>
        <w:pStyle w:val="40"/>
        <w:ind w:left="31680"/>
      </w:pPr>
    </w:p>
    <w:p w:rsidR="0078176D" w:rsidRDefault="0078176D" w:rsidP="002A347C">
      <w:pPr>
        <w:pStyle w:val="40"/>
        <w:ind w:left="31680"/>
      </w:pPr>
    </w:p>
    <w:p w:rsidR="0078176D" w:rsidRDefault="0078176D" w:rsidP="002A347C">
      <w:pPr>
        <w:pStyle w:val="40"/>
        <w:ind w:left="31680"/>
      </w:pPr>
      <w:r>
        <w:rPr>
          <w:rFonts w:hint="eastAsia"/>
        </w:rPr>
        <w:t>※上記の方法で失敗する場合、下記の方法を実行する。</w:t>
      </w:r>
    </w:p>
    <w:p w:rsidR="0078176D" w:rsidRDefault="0078176D" w:rsidP="002A347C">
      <w:pPr>
        <w:pStyle w:val="40"/>
        <w:ind w:left="31680"/>
      </w:pPr>
      <w:r>
        <w:t>Jaspersoft Studio</w:t>
      </w:r>
      <w:r>
        <w:rPr>
          <w:rFonts w:hint="eastAsia"/>
        </w:rPr>
        <w:t>プラグインをローカルにダウンロードしてからインストールするという方法となる。</w:t>
      </w:r>
    </w:p>
    <w:p w:rsidR="0078176D" w:rsidRDefault="0078176D" w:rsidP="002A347C">
      <w:pPr>
        <w:pStyle w:val="40"/>
        <w:ind w:left="31680"/>
      </w:pPr>
    </w:p>
    <w:p w:rsidR="0078176D" w:rsidRDefault="0078176D" w:rsidP="001E3020">
      <w:pPr>
        <w:pStyle w:val="40"/>
        <w:numPr>
          <w:ilvl w:val="1"/>
          <w:numId w:val="29"/>
        </w:numPr>
        <w:ind w:leftChars="0"/>
      </w:pPr>
      <w:r>
        <w:rPr>
          <w:rFonts w:hint="eastAsia"/>
        </w:rPr>
        <w:t>コマンドプロンプトを起動。下記の２コマンドを実行する。</w:t>
      </w:r>
      <w:r>
        <w:t>[</w:t>
      </w:r>
      <w:r>
        <w:rPr>
          <w:rFonts w:hint="eastAsia"/>
        </w:rPr>
        <w:t>出力先</w:t>
      </w:r>
      <w:r>
        <w:t>]</w:t>
      </w:r>
      <w:r>
        <w:rPr>
          <w:rFonts w:hint="eastAsia"/>
        </w:rPr>
        <w:t>には、</w:t>
      </w:r>
      <w:r>
        <w:t xml:space="preserve">Jaspersoft Studio </w:t>
      </w:r>
      <w:r>
        <w:rPr>
          <w:rFonts w:hint="eastAsia"/>
        </w:rPr>
        <w:t>プラグインのダウンロードフォルダを指定する。</w:t>
      </w:r>
    </w:p>
    <w:p w:rsidR="0078176D" w:rsidRDefault="0078176D" w:rsidP="001E3020">
      <w:pPr>
        <w:pStyle w:val="40"/>
        <w:ind w:leftChars="0" w:left="1063"/>
      </w:pPr>
      <w:r>
        <w:rPr>
          <w:noProof/>
        </w:rPr>
        <w:pict>
          <v:shape id="_x0000_s1056" type="#_x0000_t202" style="position:absolute;left:0;text-align:left;margin-left:58.2pt;margin-top:6.95pt;width:723.8pt;height:79.25pt;z-index:251685376" fillcolor="#d99594" strokecolor="#d99594" strokeweight="1pt">
            <v:fill color2="#f2dbdb" angle="-45" focus="-50%" type="gradient"/>
            <v:shadow on="t" type="perspective" color="#622423" opacity=".5" offset="1pt" offset2="-3pt"/>
            <v:textbox style="mso-next-textbox:#_x0000_s1056" inset="5.85pt,.7pt,5.85pt,.7pt">
              <w:txbxContent>
                <w:p w:rsidR="0078176D" w:rsidRDefault="0078176D" w:rsidP="002A347C">
                  <w:pPr>
                    <w:ind w:left="31680" w:hangingChars="100" w:firstLine="31680"/>
                    <w:jc w:val="left"/>
                  </w:pPr>
                  <w:r>
                    <w:t xml:space="preserve">eclipse.exe -nosplash -verbose -application org.eclipse.equinox.p2.metadata.repository.mirrorApplication </w:t>
                  </w:r>
                  <w:r>
                    <w:t>–</w:t>
                  </w:r>
                  <w:r>
                    <w:t>source http://sourceforge.net/projects/jasperstudio/files/updatesite/5.6.1/ -destination [</w:t>
                  </w:r>
                  <w:r>
                    <w:rPr>
                      <w:rFonts w:hint="eastAsia"/>
                    </w:rPr>
                    <w:t>出力先</w:t>
                  </w:r>
                  <w:r>
                    <w:t>]</w:t>
                  </w:r>
                </w:p>
                <w:p w:rsidR="0078176D" w:rsidRPr="00865EDD" w:rsidRDefault="0078176D" w:rsidP="00865EDD">
                  <w:pPr>
                    <w:pStyle w:val="BodyText"/>
                  </w:pPr>
                </w:p>
                <w:p w:rsidR="0078176D" w:rsidRPr="00457639" w:rsidRDefault="0078176D" w:rsidP="002A347C">
                  <w:pPr>
                    <w:ind w:left="31680" w:hangingChars="100" w:firstLine="31680"/>
                    <w:jc w:val="left"/>
                  </w:pPr>
                  <w:r>
                    <w:t>eclipse.exe -nosplash -verbose -application org.eclipse.equinox.p2.artifact.repository.mirrorApplication -source http://sourceforge.net/projects/jasperstudio/files/updatesite/5.6.1/ -destination [</w:t>
                  </w:r>
                  <w:r>
                    <w:rPr>
                      <w:rFonts w:hint="eastAsia"/>
                    </w:rPr>
                    <w:t>出力先</w:t>
                  </w:r>
                  <w:r>
                    <w:t>]</w:t>
                  </w:r>
                </w:p>
              </w:txbxContent>
            </v:textbox>
          </v:shape>
        </w:pict>
      </w:r>
    </w:p>
    <w:p w:rsidR="0078176D" w:rsidRDefault="0078176D" w:rsidP="001E3020">
      <w:pPr>
        <w:pStyle w:val="40"/>
        <w:ind w:leftChars="0" w:left="1063"/>
      </w:pPr>
    </w:p>
    <w:p w:rsidR="0078176D" w:rsidRDefault="0078176D" w:rsidP="001E3020">
      <w:pPr>
        <w:pStyle w:val="40"/>
        <w:ind w:leftChars="0" w:left="1063"/>
      </w:pPr>
    </w:p>
    <w:p w:rsidR="0078176D" w:rsidRDefault="0078176D" w:rsidP="001E3020">
      <w:pPr>
        <w:pStyle w:val="40"/>
        <w:ind w:leftChars="0" w:left="1063"/>
      </w:pPr>
    </w:p>
    <w:p w:rsidR="0078176D" w:rsidRDefault="0078176D" w:rsidP="001E3020">
      <w:pPr>
        <w:pStyle w:val="40"/>
        <w:ind w:leftChars="0" w:left="1063"/>
      </w:pPr>
    </w:p>
    <w:p w:rsidR="0078176D" w:rsidRDefault="0078176D" w:rsidP="001E3020">
      <w:pPr>
        <w:pStyle w:val="40"/>
        <w:ind w:leftChars="0" w:left="1063"/>
      </w:pPr>
    </w:p>
    <w:p w:rsidR="0078176D" w:rsidRDefault="0078176D" w:rsidP="001E3020">
      <w:pPr>
        <w:pStyle w:val="40"/>
        <w:ind w:leftChars="0" w:left="1063"/>
      </w:pPr>
    </w:p>
    <w:p w:rsidR="0078176D" w:rsidRDefault="0078176D" w:rsidP="001E3020">
      <w:pPr>
        <w:pStyle w:val="40"/>
        <w:numPr>
          <w:ilvl w:val="1"/>
          <w:numId w:val="29"/>
        </w:numPr>
        <w:ind w:leftChars="0"/>
      </w:pPr>
      <w:r>
        <w:t>Eclipse</w:t>
      </w:r>
      <w:r>
        <w:rPr>
          <w:rFonts w:hint="eastAsia"/>
        </w:rPr>
        <w:t>を起動。メニューの「新しいソフトウエアの追加」をクリックし、表示されたインストールダイアログの「追加」ボタンをクリックする。</w:t>
      </w:r>
    </w:p>
    <w:p w:rsidR="0078176D" w:rsidRDefault="0078176D" w:rsidP="001E3020">
      <w:pPr>
        <w:pStyle w:val="40"/>
        <w:numPr>
          <w:ilvl w:val="1"/>
          <w:numId w:val="29"/>
        </w:numPr>
        <w:ind w:leftChars="0"/>
      </w:pPr>
      <w:r>
        <w:rPr>
          <w:rFonts w:hint="eastAsia"/>
        </w:rPr>
        <w:t>リポジトリーの追加ダイアログで「ローカル」ボタンをクリックし、</w:t>
      </w:r>
      <w:r>
        <w:t>[</w:t>
      </w:r>
      <w:r>
        <w:rPr>
          <w:rFonts w:hint="eastAsia"/>
        </w:rPr>
        <w:t>出力先</w:t>
      </w:r>
      <w:r>
        <w:t>]</w:t>
      </w:r>
      <w:r>
        <w:rPr>
          <w:rFonts w:hint="eastAsia"/>
        </w:rPr>
        <w:t>のフォルダを指定し、「</w:t>
      </w:r>
      <w:r>
        <w:t>OK</w:t>
      </w:r>
      <w:r>
        <w:rPr>
          <w:rFonts w:hint="eastAsia"/>
        </w:rPr>
        <w:t>」ボタンをクリック。</w:t>
      </w:r>
    </w:p>
    <w:p w:rsidR="0078176D" w:rsidRDefault="0078176D" w:rsidP="001E3020">
      <w:pPr>
        <w:pStyle w:val="40"/>
        <w:numPr>
          <w:ilvl w:val="1"/>
          <w:numId w:val="29"/>
        </w:numPr>
        <w:ind w:leftChars="0"/>
      </w:pPr>
      <w:r>
        <w:rPr>
          <w:rFonts w:hint="eastAsia"/>
        </w:rPr>
        <w:t>画面の指示に従いインストールを行う。</w:t>
      </w:r>
    </w:p>
    <w:p w:rsidR="0078176D" w:rsidRPr="00C050A9" w:rsidRDefault="0078176D" w:rsidP="002A347C">
      <w:pPr>
        <w:ind w:leftChars="311" w:left="31680"/>
        <w:rPr>
          <w:rFonts w:hAnsi="ＭＳ 明朝"/>
        </w:rPr>
      </w:pPr>
    </w:p>
    <w:p w:rsidR="0078176D" w:rsidRPr="00C050A9" w:rsidRDefault="0078176D" w:rsidP="00FD7CEB">
      <w:pPr>
        <w:pStyle w:val="Heading1"/>
        <w:rPr>
          <w:rFonts w:hAnsi="ＭＳ 明朝"/>
        </w:rPr>
      </w:pPr>
      <w:r w:rsidRPr="00C050A9">
        <w:rPr>
          <w:rFonts w:hAnsi="ＭＳ 明朝"/>
        </w:rPr>
        <w:br w:type="page"/>
      </w:r>
      <w:bookmarkStart w:id="13" w:name="_Toc408305004"/>
      <w:r>
        <w:rPr>
          <w:rFonts w:hAnsi="ＭＳ 明朝" w:hint="eastAsia"/>
        </w:rPr>
        <w:t>帳票テンプレートの作成</w:t>
      </w:r>
      <w:bookmarkEnd w:id="13"/>
    </w:p>
    <w:p w:rsidR="0078176D" w:rsidRPr="00A80BED" w:rsidRDefault="0078176D" w:rsidP="002A347C">
      <w:pPr>
        <w:pStyle w:val="BodyText"/>
        <w:ind w:leftChars="200" w:left="31680"/>
      </w:pPr>
      <w:r>
        <w:rPr>
          <w:rFonts w:hint="eastAsia"/>
        </w:rPr>
        <w:t>帳票テンプレートの作成を行う。</w:t>
      </w:r>
    </w:p>
    <w:p w:rsidR="0078176D" w:rsidRDefault="0078176D" w:rsidP="002A347C">
      <w:pPr>
        <w:pStyle w:val="BodyText"/>
        <w:ind w:leftChars="200" w:left="31680"/>
        <w:rPr>
          <w:rFonts w:hAnsi="ＭＳ 明朝"/>
        </w:rPr>
      </w:pPr>
      <w:r>
        <w:rPr>
          <w:rFonts w:hAnsi="ＭＳ 明朝" w:hint="eastAsia"/>
        </w:rPr>
        <w:t>下図のユーザー情報一覧帳票の開発を例に説明を進める。</w:t>
      </w:r>
    </w:p>
    <w:p w:rsidR="0078176D" w:rsidRPr="00046E26" w:rsidRDefault="0078176D" w:rsidP="00046E26">
      <w:pPr>
        <w:rPr>
          <w:rFonts w:hAnsi="ＭＳ 明朝"/>
        </w:rPr>
      </w:pPr>
      <w:r>
        <w:rPr>
          <w:noProof/>
        </w:rPr>
        <w:pict>
          <v:shape id="_x0000_s1057" type="#_x0000_t75" style="position:absolute;left:0;text-align:left;margin-left:194.45pt;margin-top:11.75pt;width:506.05pt;height:357.3pt;z-index:251671040">
            <v:imagedata r:id="rId22" o:title=""/>
            <w10:wrap type="square"/>
          </v:shape>
        </w:pict>
      </w:r>
      <w:r>
        <w:rPr>
          <w:rFonts w:hAnsi="ＭＳ 明朝"/>
        </w:rPr>
        <w:br w:type="page"/>
      </w:r>
    </w:p>
    <w:p w:rsidR="0078176D" w:rsidRDefault="0078176D" w:rsidP="00046E26">
      <w:pPr>
        <w:pStyle w:val="Heading2"/>
      </w:pPr>
      <w:bookmarkStart w:id="14" w:name="_Toc408305005"/>
      <w:r>
        <w:rPr>
          <w:rFonts w:hint="eastAsia"/>
        </w:rPr>
        <w:t>帳票テンプレートのファイル名と格納場所</w:t>
      </w:r>
      <w:bookmarkEnd w:id="14"/>
    </w:p>
    <w:p w:rsidR="0078176D" w:rsidRDefault="0078176D" w:rsidP="002A347C">
      <w:pPr>
        <w:pStyle w:val="40"/>
        <w:ind w:left="31680"/>
      </w:pPr>
      <w:r>
        <w:rPr>
          <w:rFonts w:hint="eastAsia"/>
        </w:rPr>
        <w:t>標準の帳票テンプレートの命名規則と格納場所は以下の通りである。</w:t>
      </w:r>
    </w:p>
    <w:p w:rsidR="0078176D" w:rsidRDefault="0078176D" w:rsidP="002A347C">
      <w:pPr>
        <w:pStyle w:val="40"/>
        <w:ind w:left="31680"/>
      </w:pPr>
    </w:p>
    <w:p w:rsidR="0078176D" w:rsidRDefault="0078176D" w:rsidP="002A347C">
      <w:pPr>
        <w:pStyle w:val="40"/>
        <w:ind w:left="31680"/>
      </w:pPr>
      <w:r>
        <w:rPr>
          <w:noProof/>
        </w:rPr>
        <w:pict>
          <v:shape id="_x0000_s1058" type="#_x0000_t202" style="position:absolute;left:0;text-align:left;margin-left:42.1pt;margin-top:2.25pt;width:365.65pt;height:37.4pt;z-index:251674112" fillcolor="#d99594" strokecolor="#d99594" strokeweight="1pt">
            <v:fill color2="#f2dbdb" angle="-45" focus="-50%" type="gradient"/>
            <v:shadow on="t" type="perspective" color="#622423" opacity=".5" offset="1pt" offset2="-3pt"/>
            <v:textbox style="mso-next-textbox:#_x0000_s1058" inset="5.85pt,.7pt,5.85pt,.7pt">
              <w:txbxContent>
                <w:p w:rsidR="0078176D" w:rsidRDefault="0078176D" w:rsidP="00AB425A">
                  <w:pPr>
                    <w:jc w:val="center"/>
                  </w:pPr>
                </w:p>
                <w:p w:rsidR="0078176D" w:rsidRPr="00457639" w:rsidRDefault="0078176D" w:rsidP="00AB425A">
                  <w:pPr>
                    <w:jc w:val="center"/>
                  </w:pPr>
                  <w:r>
                    <w:t>[</w:t>
                  </w:r>
                  <w:r>
                    <w:rPr>
                      <w:rFonts w:hint="eastAsia"/>
                    </w:rPr>
                    <w:t>帳票ベースフォルダ</w:t>
                  </w:r>
                  <w:r>
                    <w:t>] / [</w:t>
                  </w:r>
                  <w:r>
                    <w:rPr>
                      <w:rFonts w:hint="eastAsia"/>
                    </w:rPr>
                    <w:t>帳票</w:t>
                  </w:r>
                  <w:r>
                    <w:t>ID] / [</w:t>
                  </w:r>
                  <w:r>
                    <w:rPr>
                      <w:rFonts w:hint="eastAsia"/>
                    </w:rPr>
                    <w:t>帳票テンプレートファイル名</w:t>
                  </w:r>
                  <w:r>
                    <w:t>]</w:t>
                  </w:r>
                </w:p>
              </w:txbxContent>
            </v:textbox>
          </v:shape>
        </w:pict>
      </w:r>
    </w:p>
    <w:p w:rsidR="0078176D" w:rsidRDefault="0078176D" w:rsidP="002A347C">
      <w:pPr>
        <w:pStyle w:val="40"/>
        <w:ind w:left="31680"/>
      </w:pPr>
    </w:p>
    <w:p w:rsidR="0078176D" w:rsidRDefault="0078176D" w:rsidP="002A347C">
      <w:pPr>
        <w:pStyle w:val="40"/>
        <w:ind w:left="31680"/>
      </w:pPr>
    </w:p>
    <w:p w:rsidR="0078176D" w:rsidRDefault="0078176D" w:rsidP="002A347C">
      <w:pPr>
        <w:pStyle w:val="40"/>
        <w:ind w:left="31680"/>
      </w:pPr>
    </w:p>
    <w:tbl>
      <w:tblPr>
        <w:tblpPr w:leftFromText="142" w:rightFromText="142" w:vertAnchor="text" w:horzAnchor="page" w:tblpX="1578"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953"/>
      </w:tblGrid>
      <w:tr w:rsidR="0078176D" w:rsidTr="004F36D1">
        <w:trPr>
          <w:trHeight w:val="419"/>
        </w:trPr>
        <w:tc>
          <w:tcPr>
            <w:tcW w:w="2802" w:type="dxa"/>
            <w:shd w:val="clear" w:color="auto" w:fill="4BACC6"/>
          </w:tcPr>
          <w:p w:rsidR="0078176D" w:rsidRDefault="0078176D" w:rsidP="00C16E8D">
            <w:r>
              <w:rPr>
                <w:rFonts w:hint="eastAsia"/>
              </w:rPr>
              <w:t>項目名</w:t>
            </w:r>
          </w:p>
        </w:tc>
        <w:tc>
          <w:tcPr>
            <w:tcW w:w="5953" w:type="dxa"/>
            <w:shd w:val="clear" w:color="auto" w:fill="4BACC6"/>
          </w:tcPr>
          <w:p w:rsidR="0078176D" w:rsidRDefault="0078176D" w:rsidP="00C16E8D">
            <w:r>
              <w:rPr>
                <w:rFonts w:hint="eastAsia"/>
              </w:rPr>
              <w:t>説明</w:t>
            </w:r>
          </w:p>
        </w:tc>
      </w:tr>
      <w:tr w:rsidR="0078176D" w:rsidTr="004F36D1">
        <w:trPr>
          <w:trHeight w:val="419"/>
        </w:trPr>
        <w:tc>
          <w:tcPr>
            <w:tcW w:w="2802" w:type="dxa"/>
            <w:shd w:val="clear" w:color="auto" w:fill="B6DDE8"/>
          </w:tcPr>
          <w:p w:rsidR="0078176D" w:rsidRDefault="0078176D" w:rsidP="00C16E8D">
            <w:r>
              <w:rPr>
                <w:rFonts w:hint="eastAsia"/>
              </w:rPr>
              <w:t>帳票ベースフォルダ</w:t>
            </w:r>
          </w:p>
        </w:tc>
        <w:tc>
          <w:tcPr>
            <w:tcW w:w="5953" w:type="dxa"/>
          </w:tcPr>
          <w:p w:rsidR="0078176D" w:rsidRDefault="0078176D" w:rsidP="00C16E8D">
            <w:r>
              <w:t xml:space="preserve">filepath.config  </w:t>
            </w:r>
            <w:r>
              <w:rPr>
                <w:rFonts w:hint="eastAsia"/>
              </w:rPr>
              <w:t>キー：</w:t>
            </w:r>
            <w:r w:rsidRPr="00396EB4">
              <w:t>file.path.report</w:t>
            </w:r>
            <w:r>
              <w:rPr>
                <w:rFonts w:hint="eastAsia"/>
              </w:rPr>
              <w:t>で設定された値。</w:t>
            </w:r>
          </w:p>
        </w:tc>
      </w:tr>
      <w:tr w:rsidR="0078176D" w:rsidTr="004F36D1">
        <w:trPr>
          <w:trHeight w:val="419"/>
        </w:trPr>
        <w:tc>
          <w:tcPr>
            <w:tcW w:w="2802" w:type="dxa"/>
            <w:shd w:val="clear" w:color="auto" w:fill="B6DDE8"/>
          </w:tcPr>
          <w:p w:rsidR="0078176D" w:rsidRDefault="0078176D" w:rsidP="00C16E8D">
            <w:r>
              <w:rPr>
                <w:rFonts w:hint="eastAsia"/>
              </w:rPr>
              <w:t>帳票</w:t>
            </w:r>
            <w:r>
              <w:t>ID</w:t>
            </w:r>
          </w:p>
        </w:tc>
        <w:tc>
          <w:tcPr>
            <w:tcW w:w="5953" w:type="dxa"/>
          </w:tcPr>
          <w:p w:rsidR="0078176D" w:rsidRDefault="0078176D" w:rsidP="00C16E8D">
            <w:r>
              <w:rPr>
                <w:rFonts w:hint="eastAsia"/>
              </w:rPr>
              <w:t>帳票毎に割り当てられた</w:t>
            </w:r>
            <w:r>
              <w:t>ID</w:t>
            </w:r>
          </w:p>
        </w:tc>
      </w:tr>
      <w:tr w:rsidR="0078176D" w:rsidTr="004F36D1">
        <w:trPr>
          <w:trHeight w:val="693"/>
        </w:trPr>
        <w:tc>
          <w:tcPr>
            <w:tcW w:w="2802" w:type="dxa"/>
            <w:shd w:val="clear" w:color="auto" w:fill="B6DDE8"/>
          </w:tcPr>
          <w:p w:rsidR="0078176D" w:rsidRDefault="0078176D" w:rsidP="00C16E8D">
            <w:r>
              <w:rPr>
                <w:rFonts w:hint="eastAsia"/>
              </w:rPr>
              <w:t>帳票テンプレートファイル名</w:t>
            </w:r>
          </w:p>
        </w:tc>
        <w:tc>
          <w:tcPr>
            <w:tcW w:w="5953" w:type="dxa"/>
          </w:tcPr>
          <w:p w:rsidR="0078176D" w:rsidRDefault="0078176D" w:rsidP="00C16E8D">
            <w:r>
              <w:rPr>
                <w:rFonts w:hint="eastAsia"/>
              </w:rPr>
              <w:t>デフォルト名は「</w:t>
            </w:r>
            <w:r>
              <w:t>index.jrxml</w:t>
            </w:r>
            <w:r>
              <w:rPr>
                <w:rFonts w:hint="eastAsia"/>
              </w:rPr>
              <w:t>」。</w:t>
            </w:r>
          </w:p>
          <w:p w:rsidR="0078176D" w:rsidRPr="00951A2E" w:rsidRDefault="0078176D" w:rsidP="002661F5">
            <w:pPr>
              <w:pStyle w:val="BodyText"/>
            </w:pPr>
            <w:r>
              <w:rPr>
                <w:rFonts w:hint="eastAsia"/>
              </w:rPr>
              <w:t>国際化対応については</w:t>
            </w:r>
            <w:hyperlink w:anchor="_国際化対応" w:history="1">
              <w:r w:rsidRPr="002661F5">
                <w:rPr>
                  <w:rStyle w:val="Hyperlink"/>
                  <w:rFonts w:hint="eastAsia"/>
                </w:rPr>
                <w:t>国際化対応</w:t>
              </w:r>
            </w:hyperlink>
            <w:r>
              <w:rPr>
                <w:rFonts w:hint="eastAsia"/>
              </w:rPr>
              <w:t>を参照のこと。</w:t>
            </w:r>
          </w:p>
        </w:tc>
      </w:tr>
    </w:tbl>
    <w:p w:rsidR="0078176D" w:rsidRDefault="0078176D" w:rsidP="00C16E8D"/>
    <w:p w:rsidR="0078176D" w:rsidRDefault="0078176D" w:rsidP="00AB425A">
      <w:pPr>
        <w:pStyle w:val="BodyText"/>
      </w:pPr>
    </w:p>
    <w:p w:rsidR="0078176D" w:rsidRPr="00AB425A" w:rsidRDefault="0078176D" w:rsidP="00AB425A">
      <w:pPr>
        <w:pStyle w:val="BodyText"/>
      </w:pPr>
    </w:p>
    <w:p w:rsidR="0078176D" w:rsidRDefault="0078176D" w:rsidP="00C16E8D"/>
    <w:p w:rsidR="0078176D" w:rsidRDefault="0078176D" w:rsidP="00C16E8D"/>
    <w:p w:rsidR="0078176D" w:rsidRDefault="0078176D" w:rsidP="00C16E8D"/>
    <w:p w:rsidR="0078176D" w:rsidRDefault="0078176D" w:rsidP="00C16E8D"/>
    <w:p w:rsidR="0078176D" w:rsidRDefault="0078176D" w:rsidP="00C16E8D"/>
    <w:p w:rsidR="0078176D" w:rsidRDefault="0078176D" w:rsidP="00C16E8D"/>
    <w:p w:rsidR="0078176D" w:rsidRDefault="0078176D" w:rsidP="00C16E8D"/>
    <w:p w:rsidR="0078176D" w:rsidRPr="00093476" w:rsidRDefault="0078176D" w:rsidP="00093476">
      <w:pPr>
        <w:pStyle w:val="BodyText"/>
      </w:pPr>
    </w:p>
    <w:p w:rsidR="0078176D" w:rsidRDefault="0078176D" w:rsidP="002A347C">
      <w:pPr>
        <w:pStyle w:val="40"/>
        <w:ind w:left="31680"/>
      </w:pPr>
      <w:r>
        <w:rPr>
          <w:rFonts w:hint="eastAsia"/>
        </w:rPr>
        <w:t>以降の説明は、下記の仕様・設定に従う。</w:t>
      </w:r>
    </w:p>
    <w:tbl>
      <w:tblPr>
        <w:tblpPr w:leftFromText="142" w:rightFromText="142" w:vertAnchor="text" w:horzAnchor="page" w:tblpX="1578"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953"/>
      </w:tblGrid>
      <w:tr w:rsidR="0078176D" w:rsidTr="004F36D1">
        <w:trPr>
          <w:trHeight w:val="419"/>
        </w:trPr>
        <w:tc>
          <w:tcPr>
            <w:tcW w:w="2802" w:type="dxa"/>
            <w:shd w:val="clear" w:color="auto" w:fill="4BACC6"/>
          </w:tcPr>
          <w:p w:rsidR="0078176D" w:rsidRDefault="0078176D" w:rsidP="00093476">
            <w:r>
              <w:rPr>
                <w:rFonts w:hint="eastAsia"/>
              </w:rPr>
              <w:t>項目名</w:t>
            </w:r>
          </w:p>
        </w:tc>
        <w:tc>
          <w:tcPr>
            <w:tcW w:w="5953" w:type="dxa"/>
            <w:shd w:val="clear" w:color="auto" w:fill="4BACC6"/>
          </w:tcPr>
          <w:p w:rsidR="0078176D" w:rsidRDefault="0078176D" w:rsidP="00093476">
            <w:r>
              <w:rPr>
                <w:rFonts w:hint="eastAsia"/>
              </w:rPr>
              <w:t>説明</w:t>
            </w:r>
          </w:p>
        </w:tc>
      </w:tr>
      <w:tr w:rsidR="0078176D" w:rsidTr="004F36D1">
        <w:trPr>
          <w:trHeight w:val="419"/>
        </w:trPr>
        <w:tc>
          <w:tcPr>
            <w:tcW w:w="2802" w:type="dxa"/>
            <w:shd w:val="clear" w:color="auto" w:fill="B6DDE8"/>
          </w:tcPr>
          <w:p w:rsidR="0078176D" w:rsidRDefault="0078176D" w:rsidP="00093476">
            <w:pPr>
              <w:pStyle w:val="BodyText"/>
            </w:pPr>
            <w:r>
              <w:rPr>
                <w:rFonts w:hint="eastAsia"/>
              </w:rPr>
              <w:t>帳票ベースフォルダ</w:t>
            </w:r>
          </w:p>
        </w:tc>
        <w:tc>
          <w:tcPr>
            <w:tcW w:w="5953" w:type="dxa"/>
          </w:tcPr>
          <w:p w:rsidR="0078176D" w:rsidRDefault="0078176D" w:rsidP="00093476">
            <w:pPr>
              <w:pStyle w:val="BodyText"/>
            </w:pPr>
            <w:r>
              <w:t xml:space="preserve">filepath.config </w:t>
            </w:r>
          </w:p>
          <w:p w:rsidR="0078176D" w:rsidRDefault="0078176D" w:rsidP="0078176D">
            <w:pPr>
              <w:pStyle w:val="BodyText"/>
              <w:ind w:firstLineChars="200" w:firstLine="31680"/>
            </w:pPr>
            <w:r w:rsidRPr="00396EB4">
              <w:t>file.path.report</w:t>
            </w:r>
            <w:r>
              <w:t xml:space="preserve"> = classpath:report</w:t>
            </w:r>
          </w:p>
        </w:tc>
      </w:tr>
      <w:tr w:rsidR="0078176D" w:rsidTr="004F36D1">
        <w:trPr>
          <w:trHeight w:val="419"/>
        </w:trPr>
        <w:tc>
          <w:tcPr>
            <w:tcW w:w="2802" w:type="dxa"/>
            <w:shd w:val="clear" w:color="auto" w:fill="B6DDE8"/>
          </w:tcPr>
          <w:p w:rsidR="0078176D" w:rsidRDefault="0078176D" w:rsidP="00093476">
            <w:pPr>
              <w:pStyle w:val="BodyText"/>
            </w:pPr>
            <w:r>
              <w:rPr>
                <w:rFonts w:hint="eastAsia"/>
              </w:rPr>
              <w:t>帳票</w:t>
            </w:r>
            <w:r>
              <w:t>ID</w:t>
            </w:r>
          </w:p>
        </w:tc>
        <w:tc>
          <w:tcPr>
            <w:tcW w:w="5953" w:type="dxa"/>
          </w:tcPr>
          <w:p w:rsidR="0078176D" w:rsidRDefault="0078176D" w:rsidP="00093476">
            <w:pPr>
              <w:pStyle w:val="BodyText"/>
            </w:pPr>
            <w:r>
              <w:t>R001</w:t>
            </w:r>
          </w:p>
        </w:tc>
      </w:tr>
      <w:tr w:rsidR="0078176D" w:rsidTr="004F36D1">
        <w:trPr>
          <w:trHeight w:val="419"/>
        </w:trPr>
        <w:tc>
          <w:tcPr>
            <w:tcW w:w="2802" w:type="dxa"/>
            <w:shd w:val="clear" w:color="auto" w:fill="B6DDE8"/>
          </w:tcPr>
          <w:p w:rsidR="0078176D" w:rsidRDefault="0078176D" w:rsidP="00093476">
            <w:pPr>
              <w:pStyle w:val="BodyText"/>
            </w:pPr>
            <w:r>
              <w:rPr>
                <w:rFonts w:hint="eastAsia"/>
              </w:rPr>
              <w:t>帳票テンプレートファイル名</w:t>
            </w:r>
          </w:p>
        </w:tc>
        <w:tc>
          <w:tcPr>
            <w:tcW w:w="5953" w:type="dxa"/>
          </w:tcPr>
          <w:p w:rsidR="0078176D" w:rsidRDefault="0078176D" w:rsidP="00093476">
            <w:pPr>
              <w:pStyle w:val="BodyText"/>
            </w:pPr>
            <w:r>
              <w:t>index.jrxml</w:t>
            </w:r>
          </w:p>
        </w:tc>
      </w:tr>
    </w:tbl>
    <w:p w:rsidR="0078176D" w:rsidRDefault="0078176D" w:rsidP="00605DBD">
      <w:pPr>
        <w:pStyle w:val="BodyText3"/>
      </w:pPr>
    </w:p>
    <w:p w:rsidR="0078176D" w:rsidRDefault="0078176D" w:rsidP="00605DBD">
      <w:pPr>
        <w:pStyle w:val="BodyText3"/>
      </w:pPr>
    </w:p>
    <w:p w:rsidR="0078176D" w:rsidRDefault="0078176D" w:rsidP="00605DBD">
      <w:pPr>
        <w:pStyle w:val="BodyText3"/>
      </w:pPr>
    </w:p>
    <w:p w:rsidR="0078176D" w:rsidRDefault="0078176D" w:rsidP="00605DBD">
      <w:pPr>
        <w:pStyle w:val="BodyText"/>
      </w:pPr>
    </w:p>
    <w:p w:rsidR="0078176D" w:rsidRPr="00046E26" w:rsidRDefault="0078176D" w:rsidP="00046E26">
      <w:pPr>
        <w:pStyle w:val="BodyText"/>
      </w:pPr>
      <w:r>
        <w:br w:type="page"/>
      </w:r>
    </w:p>
    <w:p w:rsidR="0078176D" w:rsidRPr="00C050A9" w:rsidRDefault="0078176D" w:rsidP="004F08C9">
      <w:pPr>
        <w:pStyle w:val="Heading2"/>
      </w:pPr>
      <w:bookmarkStart w:id="15" w:name="_Toc408305006"/>
      <w:r>
        <w:rPr>
          <w:rFonts w:hint="eastAsia"/>
        </w:rPr>
        <w:t>帳票テンプレートの新規作成</w:t>
      </w:r>
      <w:bookmarkEnd w:id="15"/>
    </w:p>
    <w:p w:rsidR="0078176D" w:rsidRPr="009907C2" w:rsidRDefault="0078176D" w:rsidP="00FD7CEB">
      <w:pPr>
        <w:rPr>
          <w:rFonts w:hAnsi="ＭＳ 明朝"/>
        </w:rPr>
      </w:pPr>
      <w:r>
        <w:rPr>
          <w:noProof/>
        </w:rPr>
        <w:pict>
          <v:shape id="_x0000_s1059" type="#_x0000_t75" style="position:absolute;left:0;text-align:left;margin-left:588.55pt;margin-top:12.25pt;width:171.15pt;height:144.7pt;z-index:251672064" stroked="t">
            <v:imagedata r:id="rId23" o:title=""/>
            <w10:wrap type="square"/>
          </v:shape>
        </w:pict>
      </w:r>
    </w:p>
    <w:p w:rsidR="0078176D" w:rsidRDefault="0078176D" w:rsidP="002A347C">
      <w:pPr>
        <w:pStyle w:val="BodyText"/>
        <w:ind w:leftChars="400" w:left="31680"/>
        <w:rPr>
          <w:rFonts w:hAnsi="ＭＳ 明朝"/>
        </w:rPr>
      </w:pPr>
      <w:r>
        <w:rPr>
          <w:rFonts w:hAnsi="ＭＳ 明朝" w:hint="eastAsia"/>
        </w:rPr>
        <w:t>帳票テンプレートの格納先フォルダ（右図では</w:t>
      </w:r>
      <w:r>
        <w:rPr>
          <w:rFonts w:hAnsi="ＭＳ 明朝"/>
        </w:rPr>
        <w:t>R001</w:t>
      </w:r>
      <w:r>
        <w:rPr>
          <w:rFonts w:hAnsi="ＭＳ 明朝" w:hint="eastAsia"/>
        </w:rPr>
        <w:t>フォルダ）を作成し、コンテキストメニューより「新規</w:t>
      </w:r>
      <w:r>
        <w:rPr>
          <w:rFonts w:hAnsi="ＭＳ 明朝"/>
        </w:rPr>
        <w:t xml:space="preserve"> – </w:t>
      </w:r>
      <w:r>
        <w:rPr>
          <w:rFonts w:hAnsi="ＭＳ 明朝" w:hint="eastAsia"/>
        </w:rPr>
        <w:t>その他」を選択する。</w:t>
      </w:r>
    </w:p>
    <w:p w:rsidR="0078176D" w:rsidRDefault="0078176D" w:rsidP="002A347C">
      <w:pPr>
        <w:pStyle w:val="BodyText"/>
        <w:ind w:leftChars="400" w:left="31680"/>
        <w:rPr>
          <w:rFonts w:hAnsi="ＭＳ 明朝"/>
        </w:rPr>
      </w:pPr>
    </w:p>
    <w:p w:rsidR="0078176D" w:rsidRDefault="0078176D" w:rsidP="006A7043"/>
    <w:p w:rsidR="0078176D" w:rsidRDefault="0078176D" w:rsidP="006A7043"/>
    <w:p w:rsidR="0078176D" w:rsidRPr="004F7898" w:rsidRDefault="0078176D" w:rsidP="006A7043"/>
    <w:p w:rsidR="0078176D" w:rsidRDefault="0078176D" w:rsidP="002A347C">
      <w:pPr>
        <w:pStyle w:val="BodyText"/>
        <w:ind w:leftChars="400" w:left="31680"/>
        <w:rPr>
          <w:rFonts w:hAnsi="ＭＳ 明朝"/>
        </w:rPr>
      </w:pPr>
      <w:r>
        <w:rPr>
          <w:rFonts w:hAnsi="ＭＳ 明朝" w:hint="eastAsia"/>
        </w:rPr>
        <w:t>「ウィザードを選択」ダイアログで「</w:t>
      </w:r>
      <w:r>
        <w:rPr>
          <w:rFonts w:hAnsi="ＭＳ 明朝"/>
        </w:rPr>
        <w:t>Jaspersoft Studio – Jasper Report</w:t>
      </w:r>
      <w:r>
        <w:rPr>
          <w:rFonts w:hAnsi="ＭＳ 明朝" w:hint="eastAsia"/>
        </w:rPr>
        <w:t>」を選択し、「次へ」ボタンを押下。</w:t>
      </w:r>
    </w:p>
    <w:p w:rsidR="0078176D" w:rsidRPr="004A252C" w:rsidRDefault="0078176D" w:rsidP="002A347C">
      <w:pPr>
        <w:pStyle w:val="BodyText"/>
        <w:ind w:leftChars="400" w:left="31680"/>
        <w:rPr>
          <w:rFonts w:hAnsi="ＭＳ 明朝"/>
        </w:rPr>
      </w:pPr>
    </w:p>
    <w:p w:rsidR="0078176D" w:rsidRDefault="0078176D" w:rsidP="002A347C">
      <w:pPr>
        <w:pStyle w:val="BodyText"/>
        <w:ind w:leftChars="400" w:left="31680"/>
        <w:rPr>
          <w:rFonts w:hAnsi="ＭＳ 明朝"/>
        </w:rPr>
      </w:pPr>
      <w:r>
        <w:rPr>
          <w:rFonts w:hAnsi="ＭＳ 明朝" w:hint="eastAsia"/>
        </w:rPr>
        <w:t>今回は</w:t>
      </w:r>
      <w:r>
        <w:rPr>
          <w:rFonts w:hAnsi="ＭＳ 明朝"/>
        </w:rPr>
        <w:t>A4</w:t>
      </w:r>
      <w:r>
        <w:rPr>
          <w:rFonts w:hAnsi="ＭＳ 明朝" w:hint="eastAsia"/>
        </w:rPr>
        <w:t>横の帳票を作成するために「</w:t>
      </w:r>
      <w:r>
        <w:rPr>
          <w:rFonts w:hAnsi="ＭＳ 明朝"/>
        </w:rPr>
        <w:t>Report Templates</w:t>
      </w:r>
      <w:r>
        <w:rPr>
          <w:rFonts w:hAnsi="ＭＳ 明朝" w:hint="eastAsia"/>
        </w:rPr>
        <w:t>」ダイアログで「</w:t>
      </w:r>
      <w:r>
        <w:rPr>
          <w:rFonts w:hAnsi="ＭＳ 明朝"/>
        </w:rPr>
        <w:t>Blank A4 Landscape</w:t>
      </w:r>
      <w:r>
        <w:rPr>
          <w:rFonts w:hAnsi="ＭＳ 明朝" w:hint="eastAsia"/>
        </w:rPr>
        <w:t>」を選択し、</w:t>
      </w:r>
      <w:r w:rsidRPr="004A252C">
        <w:rPr>
          <w:rFonts w:hAnsi="ＭＳ 明朝" w:hint="eastAsia"/>
        </w:rPr>
        <w:t>「次へ」ボタンを押下。</w:t>
      </w:r>
    </w:p>
    <w:p w:rsidR="0078176D" w:rsidRDefault="0078176D" w:rsidP="002A347C">
      <w:pPr>
        <w:pStyle w:val="BodyText"/>
        <w:ind w:leftChars="400" w:left="31680"/>
        <w:rPr>
          <w:rFonts w:hAnsi="ＭＳ 明朝"/>
        </w:rPr>
      </w:pPr>
    </w:p>
    <w:p w:rsidR="0078176D" w:rsidRDefault="0078176D" w:rsidP="002A347C">
      <w:pPr>
        <w:pStyle w:val="BodyText"/>
        <w:ind w:leftChars="400" w:left="31680"/>
        <w:rPr>
          <w:rFonts w:hAnsi="ＭＳ 明朝"/>
        </w:rPr>
      </w:pPr>
      <w:r>
        <w:rPr>
          <w:rFonts w:hAnsi="ＭＳ 明朝" w:hint="eastAsia"/>
        </w:rPr>
        <w:t>「</w:t>
      </w:r>
      <w:r>
        <w:rPr>
          <w:rFonts w:hAnsi="ＭＳ 明朝"/>
        </w:rPr>
        <w:t>Report file</w:t>
      </w:r>
      <w:r>
        <w:rPr>
          <w:rFonts w:hAnsi="ＭＳ 明朝" w:hint="eastAsia"/>
        </w:rPr>
        <w:t>」ダイアログでファイル名に「</w:t>
      </w:r>
      <w:r>
        <w:rPr>
          <w:rFonts w:hAnsi="ＭＳ 明朝"/>
        </w:rPr>
        <w:t>index.jrxml</w:t>
      </w:r>
      <w:r>
        <w:rPr>
          <w:rFonts w:hAnsi="ＭＳ 明朝" w:hint="eastAsia"/>
        </w:rPr>
        <w:t>」と入力し、</w:t>
      </w:r>
      <w:r w:rsidRPr="004A252C">
        <w:rPr>
          <w:rFonts w:hAnsi="ＭＳ 明朝" w:hint="eastAsia"/>
        </w:rPr>
        <w:t>「</w:t>
      </w:r>
      <w:r>
        <w:rPr>
          <w:rFonts w:hAnsi="ＭＳ 明朝" w:hint="eastAsia"/>
        </w:rPr>
        <w:t>完了</w:t>
      </w:r>
      <w:r w:rsidRPr="004A252C">
        <w:rPr>
          <w:rFonts w:hAnsi="ＭＳ 明朝" w:hint="eastAsia"/>
        </w:rPr>
        <w:t>」ボタンを押下。</w:t>
      </w:r>
    </w:p>
    <w:p w:rsidR="0078176D" w:rsidRDefault="0078176D" w:rsidP="00FD7CEB">
      <w:pPr>
        <w:rPr>
          <w:rFonts w:hAnsi="ＭＳ 明朝"/>
        </w:rPr>
      </w:pPr>
      <w:r>
        <w:rPr>
          <w:rFonts w:hAnsi="ＭＳ 明朝"/>
        </w:rPr>
        <w:br w:type="page"/>
      </w:r>
    </w:p>
    <w:p w:rsidR="0078176D" w:rsidRDefault="0078176D" w:rsidP="004F08C9">
      <w:pPr>
        <w:pStyle w:val="Heading2"/>
      </w:pPr>
      <w:bookmarkStart w:id="16" w:name="_Toc408305007"/>
      <w:r>
        <w:rPr>
          <w:rFonts w:hint="eastAsia"/>
        </w:rPr>
        <w:t>各ビューとバンドの概念</w:t>
      </w:r>
      <w:bookmarkEnd w:id="16"/>
    </w:p>
    <w:p w:rsidR="0078176D" w:rsidRDefault="0078176D" w:rsidP="0043779F"/>
    <w:p w:rsidR="0078176D" w:rsidRPr="00F265F7" w:rsidRDefault="0078176D" w:rsidP="00F265F7">
      <w:pPr>
        <w:pStyle w:val="Heading3"/>
      </w:pPr>
      <w:bookmarkStart w:id="17" w:name="_Toc408305008"/>
      <w:r>
        <w:rPr>
          <w:rFonts w:hint="eastAsia"/>
        </w:rPr>
        <w:t>ビューの説明</w:t>
      </w:r>
      <w:bookmarkEnd w:id="17"/>
    </w:p>
    <w:p w:rsidR="0078176D" w:rsidRDefault="0078176D" w:rsidP="002A347C">
      <w:pPr>
        <w:pStyle w:val="BodyText"/>
        <w:ind w:leftChars="475" w:left="31680"/>
      </w:pPr>
      <w:r>
        <w:rPr>
          <w:rFonts w:hint="eastAsia"/>
        </w:rPr>
        <w:t>作成した帳票テンプレートを開くと、下図のような空の帳票及びパレット・アウトラインビューが表示される。</w:t>
      </w:r>
    </w:p>
    <w:p w:rsidR="0078176D" w:rsidRDefault="0078176D" w:rsidP="0043779F">
      <w:r>
        <w:rPr>
          <w:noProof/>
        </w:rPr>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_x0000_s1060" type="#_x0000_t50" style="position:absolute;left:0;text-align:left;margin-left:365.45pt;margin-top:22pt;width:106.1pt;height:17pt;z-index:251642368" adj="-6474,66642,-1221,11435,-22903,79158,-21549,84812" fillcolor="#ffc000">
            <v:shadow color="#868686"/>
            <v:textbox style="mso-next-textbox:#_x0000_s1060" inset="5.85pt,.7pt,5.85pt,.7pt">
              <w:txbxContent>
                <w:p w:rsidR="0078176D" w:rsidRDefault="0078176D">
                  <w:r>
                    <w:rPr>
                      <w:rFonts w:hint="eastAsia"/>
                    </w:rPr>
                    <w:t>デザイン編集エリア</w:t>
                  </w:r>
                </w:p>
              </w:txbxContent>
            </v:textbox>
            <o:callout v:ext="edit" minusy="t"/>
          </v:shape>
        </w:pict>
      </w:r>
      <w:r>
        <w:pict>
          <v:shape id="_x0000_i1025" type="#_x0000_t75" style="width:747.75pt;height:379.5pt">
            <v:imagedata r:id="rId24" o:title=""/>
          </v:shape>
        </w:pict>
      </w:r>
    </w:p>
    <w:p w:rsidR="0078176D" w:rsidRDefault="0078176D" w:rsidP="0043779F">
      <w:r>
        <w:br w:type="page"/>
      </w:r>
    </w:p>
    <w:p w:rsidR="0078176D" w:rsidRDefault="0078176D" w:rsidP="002A347C">
      <w:pPr>
        <w:pStyle w:val="BodyText"/>
        <w:ind w:leftChars="475" w:left="31680"/>
      </w:pPr>
      <w:r>
        <w:rPr>
          <w:rFonts w:hint="eastAsia"/>
        </w:rPr>
        <w:t>エディタ上のデザイン編集エリアにパレットビューの要素を配置し、要素ごとにプロパティを設定していく。</w:t>
      </w:r>
    </w:p>
    <w:p w:rsidR="0078176D" w:rsidRDefault="0078176D" w:rsidP="0043779F"/>
    <w:p w:rsidR="0078176D" w:rsidRPr="00F265F7" w:rsidRDefault="0078176D" w:rsidP="00F265F7">
      <w:pPr>
        <w:pStyle w:val="Heading3"/>
      </w:pPr>
      <w:bookmarkStart w:id="18" w:name="_Toc408305009"/>
      <w:r>
        <w:rPr>
          <w:rFonts w:hint="eastAsia"/>
        </w:rPr>
        <w:t>バンドについて</w:t>
      </w:r>
      <w:bookmarkEnd w:id="18"/>
    </w:p>
    <w:p w:rsidR="0078176D" w:rsidRDefault="0078176D" w:rsidP="002A347C">
      <w:pPr>
        <w:pStyle w:val="BodyText"/>
        <w:ind w:leftChars="475" w:left="31680"/>
      </w:pPr>
      <w:r>
        <w:rPr>
          <w:rFonts w:hint="eastAsia"/>
        </w:rPr>
        <w:t>デザイン編集エリアの背景に薄字で表示されている「タイトル」「ページ・ヘッダー」といった区分けされている領域（</w:t>
      </w:r>
      <w:r w:rsidRPr="00D509DD">
        <w:rPr>
          <w:rFonts w:hint="eastAsia"/>
          <w:b/>
        </w:rPr>
        <w:t>バンド</w:t>
      </w:r>
      <w:r>
        <w:rPr>
          <w:rFonts w:hint="eastAsia"/>
        </w:rPr>
        <w:t>）について説明する。</w:t>
      </w:r>
    </w:p>
    <w:p w:rsidR="0078176D" w:rsidRDefault="0078176D" w:rsidP="002A347C">
      <w:pPr>
        <w:pStyle w:val="BodyText"/>
        <w:ind w:leftChars="475" w:left="31680"/>
      </w:pPr>
      <w:r>
        <w:rPr>
          <w:rFonts w:hint="eastAsia"/>
        </w:rPr>
        <w:t>これらのバンドは帳票を設計する上で出力パターンを分類するものである。</w:t>
      </w:r>
    </w:p>
    <w:p w:rsidR="0078176D" w:rsidRPr="00D602CC" w:rsidRDefault="0078176D" w:rsidP="0043779F"/>
    <w:p w:rsidR="0078176D" w:rsidRDefault="0078176D" w:rsidP="002A347C">
      <w:pPr>
        <w:pStyle w:val="BodyText"/>
        <w:ind w:leftChars="475" w:left="31680"/>
      </w:pPr>
      <w:r>
        <w:rPr>
          <w:rFonts w:hint="eastAsia"/>
        </w:rPr>
        <w:t>例えば、「タイトル」バンドに置いた要素は、出力する帳票が複数ページにおよぶ場合、</w:t>
      </w:r>
      <w:r>
        <w:t>1</w:t>
      </w:r>
      <w:r>
        <w:rPr>
          <w:rFonts w:hint="eastAsia"/>
        </w:rPr>
        <w:t>ページ目にだけ表示される。</w:t>
      </w:r>
    </w:p>
    <w:p w:rsidR="0078176D" w:rsidRDefault="0078176D" w:rsidP="002A347C">
      <w:pPr>
        <w:pStyle w:val="BodyText"/>
        <w:ind w:leftChars="475" w:left="31680"/>
      </w:pPr>
      <w:r>
        <w:rPr>
          <w:rFonts w:hint="eastAsia"/>
        </w:rPr>
        <w:t>一方、「ページ・ヘッダー」バンドに置いた要素は、ページ毎に毎回表示される。</w:t>
      </w:r>
    </w:p>
    <w:p w:rsidR="0078176D" w:rsidRPr="00E62F0C" w:rsidRDefault="0078176D" w:rsidP="002A347C">
      <w:pPr>
        <w:pStyle w:val="BodyText"/>
        <w:ind w:leftChars="475" w:left="31680"/>
      </w:pPr>
    </w:p>
    <w:p w:rsidR="0078176D" w:rsidRDefault="0078176D" w:rsidP="002A347C">
      <w:pPr>
        <w:pStyle w:val="BodyText"/>
        <w:ind w:leftChars="475" w:left="31680"/>
      </w:pPr>
      <w:r>
        <w:rPr>
          <w:rFonts w:hint="eastAsia"/>
        </w:rPr>
        <w:t>「詳細１」と表示されているバンドは、繰り返しデータを表現することが出来る領域である。</w:t>
      </w:r>
    </w:p>
    <w:p w:rsidR="0078176D" w:rsidRPr="00E000EE" w:rsidRDefault="0078176D" w:rsidP="002A347C">
      <w:pPr>
        <w:pStyle w:val="BodyText"/>
        <w:ind w:leftChars="475" w:left="31680"/>
      </w:pPr>
      <w:r>
        <w:rPr>
          <w:rFonts w:hint="eastAsia"/>
        </w:rPr>
        <w:t>「列ヘッダー」には、「詳細１」で出力するデータのヘッダ（列名）を定義する。</w:t>
      </w:r>
    </w:p>
    <w:p w:rsidR="0078176D" w:rsidRPr="00E000EE" w:rsidRDefault="0078176D" w:rsidP="0043779F"/>
    <w:p w:rsidR="0078176D" w:rsidRDefault="0078176D" w:rsidP="0043779F"/>
    <w:p w:rsidR="0078176D" w:rsidRDefault="0078176D" w:rsidP="0043779F"/>
    <w:p w:rsidR="0078176D" w:rsidRDefault="0078176D" w:rsidP="004F08C9">
      <w:pPr>
        <w:pStyle w:val="Heading2"/>
      </w:pPr>
      <w:bookmarkStart w:id="19" w:name="_Toc408305010"/>
      <w:r>
        <w:rPr>
          <w:rFonts w:hint="eastAsia"/>
        </w:rPr>
        <w:t>不要なバンドの削除</w:t>
      </w:r>
      <w:bookmarkEnd w:id="19"/>
    </w:p>
    <w:p w:rsidR="0078176D" w:rsidRDefault="0078176D" w:rsidP="006A7043"/>
    <w:p w:rsidR="0078176D" w:rsidRDefault="0078176D" w:rsidP="002A347C">
      <w:pPr>
        <w:pStyle w:val="40"/>
        <w:ind w:left="31680"/>
      </w:pPr>
      <w:r>
        <w:rPr>
          <w:rFonts w:hint="eastAsia"/>
        </w:rPr>
        <w:t>今回、初期設定されているバンドの内、</w:t>
      </w:r>
    </w:p>
    <w:p w:rsidR="0078176D" w:rsidRDefault="0078176D" w:rsidP="002A347C">
      <w:pPr>
        <w:pStyle w:val="40"/>
        <w:ind w:left="31680"/>
      </w:pPr>
    </w:p>
    <w:p w:rsidR="0078176D" w:rsidRDefault="0078176D" w:rsidP="002A347C">
      <w:pPr>
        <w:pStyle w:val="40"/>
        <w:ind w:left="31680"/>
      </w:pPr>
      <w:r>
        <w:rPr>
          <w:rFonts w:hint="eastAsia"/>
        </w:rPr>
        <w:t>「列フッター」</w:t>
      </w:r>
    </w:p>
    <w:p w:rsidR="0078176D" w:rsidRDefault="0078176D" w:rsidP="002A347C">
      <w:pPr>
        <w:pStyle w:val="40"/>
        <w:ind w:left="31680"/>
      </w:pPr>
      <w:r>
        <w:rPr>
          <w:rFonts w:hint="eastAsia"/>
        </w:rPr>
        <w:t>「要約」</w:t>
      </w:r>
    </w:p>
    <w:p w:rsidR="0078176D" w:rsidRDefault="0078176D" w:rsidP="002A347C">
      <w:pPr>
        <w:pStyle w:val="40"/>
        <w:ind w:left="31680"/>
      </w:pPr>
      <w:r>
        <w:rPr>
          <w:rFonts w:hint="eastAsia"/>
        </w:rPr>
        <w:t>「ページ・ヘッダー」</w:t>
      </w:r>
    </w:p>
    <w:p w:rsidR="0078176D" w:rsidRPr="00B24FB2" w:rsidRDefault="0078176D" w:rsidP="002A347C">
      <w:pPr>
        <w:pStyle w:val="40"/>
        <w:ind w:left="31680"/>
      </w:pPr>
    </w:p>
    <w:p w:rsidR="0078176D" w:rsidRDefault="0078176D" w:rsidP="002A347C">
      <w:pPr>
        <w:pStyle w:val="40"/>
        <w:ind w:left="31680"/>
      </w:pPr>
      <w:r>
        <w:rPr>
          <w:rFonts w:hint="eastAsia"/>
        </w:rPr>
        <w:t>は使用しないので削除する。</w:t>
      </w:r>
    </w:p>
    <w:p w:rsidR="0078176D" w:rsidRPr="00E62F0C" w:rsidRDefault="0078176D" w:rsidP="002A347C">
      <w:pPr>
        <w:pStyle w:val="40"/>
        <w:ind w:left="31680"/>
      </w:pPr>
    </w:p>
    <w:p w:rsidR="0078176D" w:rsidRDefault="0078176D" w:rsidP="002A347C">
      <w:pPr>
        <w:pStyle w:val="40"/>
        <w:ind w:left="31680"/>
      </w:pPr>
      <w:r>
        <w:rPr>
          <w:rFonts w:hint="eastAsia"/>
        </w:rPr>
        <w:t>アウトラインビューより該当のバンドを選択し、コンテキストメニューより削除する。</w:t>
      </w:r>
    </w:p>
    <w:p w:rsidR="0078176D" w:rsidRDefault="0078176D" w:rsidP="0043779F">
      <w:r>
        <w:br w:type="page"/>
      </w:r>
    </w:p>
    <w:p w:rsidR="0078176D" w:rsidRDefault="0078176D" w:rsidP="004F08C9">
      <w:pPr>
        <w:pStyle w:val="Heading2"/>
      </w:pPr>
      <w:bookmarkStart w:id="20" w:name="_Toc408305011"/>
      <w:r>
        <w:rPr>
          <w:rFonts w:hint="eastAsia"/>
        </w:rPr>
        <w:t>要素の配置と操作</w:t>
      </w:r>
      <w:bookmarkEnd w:id="20"/>
    </w:p>
    <w:p w:rsidR="0078176D" w:rsidRPr="008D7F86" w:rsidRDefault="0078176D" w:rsidP="008D7F86">
      <w:pPr>
        <w:pStyle w:val="BodyText"/>
      </w:pPr>
    </w:p>
    <w:p w:rsidR="0078176D" w:rsidRPr="002A613C" w:rsidRDefault="0078176D" w:rsidP="00F6698E">
      <w:pPr>
        <w:pStyle w:val="Heading3"/>
        <w:numPr>
          <w:ilvl w:val="2"/>
          <w:numId w:val="17"/>
        </w:numPr>
      </w:pPr>
      <w:bookmarkStart w:id="21" w:name="_Toc408305012"/>
      <w:r>
        <w:rPr>
          <w:rFonts w:hint="eastAsia"/>
        </w:rPr>
        <w:t>タイトルの設定</w:t>
      </w:r>
      <w:bookmarkEnd w:id="21"/>
    </w:p>
    <w:p w:rsidR="0078176D" w:rsidRDefault="0078176D" w:rsidP="002A347C">
      <w:pPr>
        <w:pStyle w:val="BodyText"/>
        <w:ind w:leftChars="475" w:left="31680"/>
      </w:pPr>
      <w:r>
        <w:rPr>
          <w:rFonts w:hint="eastAsia"/>
        </w:rPr>
        <w:t>「タイトル」バンドに帳票のタイトルを配置する。</w:t>
      </w:r>
    </w:p>
    <w:p w:rsidR="0078176D" w:rsidRPr="009E06E8" w:rsidRDefault="0078176D" w:rsidP="002A347C">
      <w:pPr>
        <w:pStyle w:val="BodyText"/>
        <w:ind w:leftChars="475" w:left="31680"/>
      </w:pPr>
    </w:p>
    <w:p w:rsidR="0078176D" w:rsidRPr="00E62F0C" w:rsidRDefault="0078176D" w:rsidP="002A347C">
      <w:pPr>
        <w:pStyle w:val="BodyText"/>
        <w:ind w:leftChars="475" w:left="31680"/>
      </w:pPr>
      <w:r>
        <w:rPr>
          <w:rFonts w:hint="eastAsia"/>
        </w:rPr>
        <w:t>今回のタイトルは固定文字であるため、パレットより「</w:t>
      </w:r>
      <w:r>
        <w:t>Static Text</w:t>
      </w:r>
      <w:r>
        <w:rPr>
          <w:rFonts w:hint="eastAsia"/>
        </w:rPr>
        <w:t>」要素を選択し、「タイトル」バンドに配置する。</w:t>
      </w:r>
    </w:p>
    <w:p w:rsidR="0078176D" w:rsidRDefault="0078176D" w:rsidP="002A347C">
      <w:pPr>
        <w:pStyle w:val="BodyText"/>
        <w:ind w:leftChars="475" w:left="31680"/>
      </w:pPr>
      <w:r>
        <w:rPr>
          <w:rFonts w:hint="eastAsia"/>
        </w:rPr>
        <w:t>適当なサイズにし、「</w:t>
      </w:r>
      <w:r>
        <w:t>Static Text</w:t>
      </w:r>
      <w:r>
        <w:rPr>
          <w:rFonts w:hint="eastAsia"/>
        </w:rPr>
        <w:t>」要素を選択した状態でコンテキストメニューより、「</w:t>
      </w:r>
      <w:r>
        <w:t xml:space="preserve">Align in Container </w:t>
      </w:r>
      <w:r>
        <w:t>–</w:t>
      </w:r>
      <w:r>
        <w:t xml:space="preserve"> </w:t>
      </w:r>
      <w:r>
        <w:rPr>
          <w:rFonts w:hint="eastAsia"/>
        </w:rPr>
        <w:t>中央」を選択する。</w:t>
      </w:r>
    </w:p>
    <w:p w:rsidR="0078176D" w:rsidRDefault="0078176D" w:rsidP="002A347C">
      <w:pPr>
        <w:ind w:leftChars="475" w:left="31680"/>
      </w:pPr>
      <w:r>
        <w:rPr>
          <w:noProof/>
        </w:rPr>
        <w:pict>
          <v:shape id="図 1" o:spid="_x0000_s1061" type="#_x0000_t75" style="position:absolute;left:0;text-align:left;margin-left:430.6pt;margin-top:11.4pt;width:336.25pt;height:281.2pt;z-index:-251673088;visibility:visible" stroked="t">
            <v:imagedata r:id="rId25" o:title=""/>
            <w10:wrap type="tight"/>
          </v:shape>
        </w:pict>
      </w:r>
    </w:p>
    <w:p w:rsidR="0078176D" w:rsidRDefault="0078176D" w:rsidP="0043779F">
      <w:r>
        <w:br w:type="page"/>
      </w:r>
    </w:p>
    <w:p w:rsidR="0078176D" w:rsidRDefault="0078176D" w:rsidP="0043779F"/>
    <w:p w:rsidR="0078176D" w:rsidRDefault="0078176D" w:rsidP="002A347C">
      <w:pPr>
        <w:pStyle w:val="BodyText"/>
        <w:ind w:leftChars="475" w:left="31680"/>
      </w:pPr>
      <w:r>
        <w:rPr>
          <w:rFonts w:hint="eastAsia"/>
        </w:rPr>
        <w:t>「</w:t>
      </w:r>
      <w:r>
        <w:t>Static Text</w:t>
      </w:r>
      <w:r>
        <w:rPr>
          <w:rFonts w:hint="eastAsia"/>
        </w:rPr>
        <w:t>」要素のプロパティを修正するため、「</w:t>
      </w:r>
      <w:r>
        <w:t>Static Text</w:t>
      </w:r>
      <w:r>
        <w:rPr>
          <w:rFonts w:hint="eastAsia"/>
        </w:rPr>
        <w:t>」要素を選択した状態でコンテキストメニューより「プロパティを表示」を選択する。</w:t>
      </w:r>
    </w:p>
    <w:p w:rsidR="0078176D" w:rsidRPr="002A3D6D" w:rsidRDefault="0078176D" w:rsidP="002A347C">
      <w:pPr>
        <w:pStyle w:val="BodyText"/>
        <w:ind w:leftChars="475" w:left="31680"/>
      </w:pPr>
    </w:p>
    <w:p w:rsidR="0078176D" w:rsidRDefault="0078176D" w:rsidP="002A347C">
      <w:pPr>
        <w:pStyle w:val="BodyText"/>
        <w:ind w:leftChars="475" w:left="31680"/>
      </w:pPr>
      <w:r>
        <w:rPr>
          <w:rFonts w:hint="eastAsia"/>
        </w:rPr>
        <w:t>表示されたプロパティビューの「</w:t>
      </w:r>
      <w:r>
        <w:t>Static Text</w:t>
      </w:r>
      <w:r>
        <w:rPr>
          <w:rFonts w:hint="eastAsia"/>
        </w:rPr>
        <w:t>」タブを選択し、下記のようにプロパティを設定する。</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※フォントに関しては注意事項があるため、</w:t>
      </w:r>
      <w:hyperlink w:anchor="_フォントについて" w:history="1">
        <w:r w:rsidRPr="009234EF">
          <w:rPr>
            <w:rStyle w:val="Hyperlink"/>
            <w:rFonts w:hint="eastAsia"/>
          </w:rPr>
          <w:t>フォントについて</w:t>
        </w:r>
      </w:hyperlink>
      <w:r>
        <w:rPr>
          <w:rFonts w:hint="eastAsia"/>
        </w:rPr>
        <w:t>を参照すること。</w:t>
      </w:r>
    </w:p>
    <w:p w:rsidR="0078176D" w:rsidRDefault="0078176D" w:rsidP="002A347C">
      <w:pPr>
        <w:pStyle w:val="BodyText"/>
        <w:ind w:leftChars="475" w:left="31680"/>
      </w:pPr>
    </w:p>
    <w:p w:rsidR="0078176D" w:rsidRPr="00B11172" w:rsidRDefault="0078176D" w:rsidP="002A347C">
      <w:pPr>
        <w:pStyle w:val="BodyText"/>
        <w:ind w:leftChars="475" w:left="31680"/>
      </w:pPr>
      <w:r>
        <w:rPr>
          <w:noProof/>
        </w:rPr>
        <w:pict>
          <v:group id="_x0000_s1062" style="position:absolute;left:0;text-align:left;margin-left:347pt;margin-top:7.8pt;width:430.65pt;height:192.25pt;z-index:251644416" coordorigin="7365,2750" coordsize="8613,3845">
            <v:shape id="_x0000_s1063" type="#_x0000_t75" style="position:absolute;left:7365;top:2750;width:8613;height:3845" stroked="t">
              <v:imagedata r:id="rId26" o:title=""/>
            </v:shape>
            <v:oval id="_x0000_s1064" style="position:absolute;left:7866;top:3877;width:1942;height:380" filled="f" strokecolor="red" strokeweight="2.25pt">
              <v:textbox inset="5.85pt,.7pt,5.85pt,.7pt"/>
            </v:oval>
            <v:oval id="_x0000_s1065" style="position:absolute;left:9618;top:5562;width:1942;height:380" filled="f" strokecolor="red" strokeweight="2.25pt">
              <v:textbox inset="5.85pt,.7pt,5.85pt,.7pt"/>
            </v:oval>
            <v:oval id="_x0000_s1066" style="position:absolute;left:8246;top:4326;width:2989;height:380" filled="f" strokecolor="red" strokeweight="2.25pt">
              <v:textbox inset="5.85pt,.7pt,5.85pt,.7pt"/>
            </v:oval>
            <w10:wrap type="square"/>
          </v:group>
        </w:pict>
      </w:r>
    </w:p>
    <w:tbl>
      <w:tblPr>
        <w:tblpPr w:leftFromText="142" w:rightFromText="142" w:vertAnchor="text" w:horzAnchor="page" w:tblpX="1578"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835"/>
      </w:tblGrid>
      <w:tr w:rsidR="0078176D" w:rsidTr="004F36D1">
        <w:trPr>
          <w:trHeight w:val="419"/>
        </w:trPr>
        <w:tc>
          <w:tcPr>
            <w:tcW w:w="1384" w:type="dxa"/>
            <w:shd w:val="clear" w:color="auto" w:fill="4BACC6"/>
          </w:tcPr>
          <w:p w:rsidR="0078176D" w:rsidRDefault="0078176D" w:rsidP="00CB092F">
            <w:r>
              <w:rPr>
                <w:rFonts w:hint="eastAsia"/>
              </w:rPr>
              <w:t>項目名</w:t>
            </w:r>
          </w:p>
        </w:tc>
        <w:tc>
          <w:tcPr>
            <w:tcW w:w="2835" w:type="dxa"/>
            <w:shd w:val="clear" w:color="auto" w:fill="4BACC6"/>
          </w:tcPr>
          <w:p w:rsidR="0078176D" w:rsidRDefault="0078176D" w:rsidP="00CB092F">
            <w:r>
              <w:rPr>
                <w:rFonts w:hint="eastAsia"/>
              </w:rPr>
              <w:t>設定値</w:t>
            </w:r>
          </w:p>
        </w:tc>
      </w:tr>
      <w:tr w:rsidR="0078176D" w:rsidTr="004F36D1">
        <w:trPr>
          <w:trHeight w:val="419"/>
        </w:trPr>
        <w:tc>
          <w:tcPr>
            <w:tcW w:w="1384" w:type="dxa"/>
            <w:shd w:val="clear" w:color="auto" w:fill="B6DDE8"/>
          </w:tcPr>
          <w:p w:rsidR="0078176D" w:rsidRDefault="0078176D" w:rsidP="001B7CD4">
            <w:pPr>
              <w:pStyle w:val="BodyText"/>
            </w:pPr>
            <w:r>
              <w:rPr>
                <w:rFonts w:hint="eastAsia"/>
              </w:rPr>
              <w:t>テキスト</w:t>
            </w:r>
          </w:p>
        </w:tc>
        <w:tc>
          <w:tcPr>
            <w:tcW w:w="2835" w:type="dxa"/>
          </w:tcPr>
          <w:p w:rsidR="0078176D" w:rsidRDefault="0078176D" w:rsidP="001B7CD4">
            <w:pPr>
              <w:pStyle w:val="BodyText"/>
            </w:pPr>
            <w:r>
              <w:rPr>
                <w:rFonts w:hint="eastAsia"/>
              </w:rPr>
              <w:t>ユーザー情報一覧</w:t>
            </w:r>
          </w:p>
        </w:tc>
      </w:tr>
      <w:tr w:rsidR="0078176D" w:rsidTr="004F36D1">
        <w:trPr>
          <w:trHeight w:val="410"/>
        </w:trPr>
        <w:tc>
          <w:tcPr>
            <w:tcW w:w="1384" w:type="dxa"/>
            <w:shd w:val="clear" w:color="auto" w:fill="B6DDE8"/>
          </w:tcPr>
          <w:p w:rsidR="0078176D" w:rsidRDefault="0078176D" w:rsidP="001B7CD4">
            <w:pPr>
              <w:pStyle w:val="BodyText"/>
            </w:pPr>
            <w:r>
              <w:rPr>
                <w:rFonts w:hint="eastAsia"/>
              </w:rPr>
              <w:t>位置合わせ</w:t>
            </w:r>
          </w:p>
        </w:tc>
        <w:tc>
          <w:tcPr>
            <w:tcW w:w="2835" w:type="dxa"/>
          </w:tcPr>
          <w:p w:rsidR="0078176D" w:rsidRDefault="0078176D" w:rsidP="001B7CD4">
            <w:pPr>
              <w:pStyle w:val="BodyText"/>
            </w:pPr>
            <w:r>
              <w:rPr>
                <w:rFonts w:hint="eastAsia"/>
              </w:rPr>
              <w:t>水平・垂直ともに中央寄せ</w:t>
            </w:r>
          </w:p>
        </w:tc>
      </w:tr>
      <w:tr w:rsidR="0078176D" w:rsidTr="004F36D1">
        <w:trPr>
          <w:trHeight w:val="416"/>
        </w:trPr>
        <w:tc>
          <w:tcPr>
            <w:tcW w:w="1384" w:type="dxa"/>
            <w:shd w:val="clear" w:color="auto" w:fill="B6DDE8"/>
          </w:tcPr>
          <w:p w:rsidR="0078176D" w:rsidRDefault="0078176D" w:rsidP="001B7CD4">
            <w:pPr>
              <w:pStyle w:val="BodyText"/>
            </w:pPr>
            <w:r>
              <w:rPr>
                <w:rFonts w:hint="eastAsia"/>
              </w:rPr>
              <w:t>フォント</w:t>
            </w:r>
          </w:p>
        </w:tc>
        <w:tc>
          <w:tcPr>
            <w:tcW w:w="2835" w:type="dxa"/>
          </w:tcPr>
          <w:p w:rsidR="0078176D" w:rsidRDefault="0078176D" w:rsidP="001B7CD4">
            <w:pPr>
              <w:pStyle w:val="BodyText"/>
            </w:pPr>
            <w:r>
              <w:rPr>
                <w:rFonts w:hint="eastAsia"/>
              </w:rPr>
              <w:t>フォントサイズを</w:t>
            </w:r>
            <w:r>
              <w:t>22</w:t>
            </w:r>
          </w:p>
        </w:tc>
      </w:tr>
    </w:tbl>
    <w:p w:rsidR="0078176D" w:rsidRDefault="0078176D" w:rsidP="0078176D">
      <w:pPr>
        <w:ind w:leftChars="475" w:left="31680"/>
      </w:pPr>
      <w:r>
        <w:br w:type="page"/>
      </w:r>
    </w:p>
    <w:p w:rsidR="0078176D" w:rsidRPr="001B6138" w:rsidRDefault="0078176D" w:rsidP="00F6698E">
      <w:pPr>
        <w:pStyle w:val="Heading3"/>
        <w:numPr>
          <w:ilvl w:val="2"/>
          <w:numId w:val="17"/>
        </w:numPr>
      </w:pPr>
      <w:bookmarkStart w:id="22" w:name="_パラメータの設定"/>
      <w:bookmarkStart w:id="23" w:name="_Toc408305013"/>
      <w:bookmarkEnd w:id="22"/>
      <w:r>
        <w:rPr>
          <w:rFonts w:hint="eastAsia"/>
        </w:rPr>
        <w:t>パラメータの設定</w:t>
      </w:r>
      <w:bookmarkEnd w:id="23"/>
    </w:p>
    <w:p w:rsidR="0078176D" w:rsidRDefault="0078176D" w:rsidP="002A347C">
      <w:pPr>
        <w:ind w:leftChars="475" w:left="31680"/>
      </w:pPr>
      <w:r>
        <w:rPr>
          <w:noProof/>
        </w:rPr>
        <w:pict>
          <v:shape id="_x0000_s1067" type="#_x0000_t75" style="position:absolute;left:0;text-align:left;margin-left:553.55pt;margin-top:11.75pt;width:210.55pt;height:326.05pt;z-index:251645440" stroked="t">
            <v:imagedata r:id="rId27" o:title=""/>
            <w10:wrap type="square"/>
          </v:shape>
        </w:pict>
      </w:r>
    </w:p>
    <w:p w:rsidR="0078176D" w:rsidRDefault="0078176D" w:rsidP="002A347C">
      <w:pPr>
        <w:pStyle w:val="BodyText"/>
        <w:ind w:leftChars="475" w:left="31680"/>
      </w:pPr>
      <w:r>
        <w:rPr>
          <w:rFonts w:hint="eastAsia"/>
        </w:rPr>
        <w:t>帳票テンプレートをプログラム側から呼び出す際に与えることが出来るパラメータを定義する。</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このパラメータとは、プログラム側から帳票テンプレートに与える値であり、帳票テンプレート内において</w:t>
      </w:r>
    </w:p>
    <w:p w:rsidR="0078176D" w:rsidRDefault="0078176D" w:rsidP="002A347C">
      <w:pPr>
        <w:pStyle w:val="BodyText"/>
        <w:ind w:leftChars="475" w:left="31680"/>
      </w:pPr>
      <w:r>
        <w:rPr>
          <w:rFonts w:hint="eastAsia"/>
        </w:rPr>
        <w:t>「</w:t>
      </w:r>
      <w:r>
        <w:t>$P{[</w:t>
      </w:r>
      <w:r>
        <w:rPr>
          <w:rFonts w:hint="eastAsia"/>
        </w:rPr>
        <w:t>変数名</w:t>
      </w:r>
      <w:r>
        <w:t>]}</w:t>
      </w:r>
      <w:r>
        <w:rPr>
          <w:rFonts w:hint="eastAsia"/>
        </w:rPr>
        <w:t>」で値解決されるものである。</w:t>
      </w:r>
    </w:p>
    <w:p w:rsidR="0078176D" w:rsidRPr="00355A43" w:rsidRDefault="0078176D" w:rsidP="002A347C">
      <w:pPr>
        <w:pStyle w:val="BodyText"/>
        <w:ind w:leftChars="475" w:left="31680"/>
      </w:pPr>
    </w:p>
    <w:p w:rsidR="0078176D" w:rsidRDefault="0078176D" w:rsidP="002A347C">
      <w:pPr>
        <w:pStyle w:val="BodyText"/>
        <w:ind w:leftChars="475" w:left="31680"/>
      </w:pPr>
      <w:r>
        <w:rPr>
          <w:rFonts w:hint="eastAsia"/>
        </w:rPr>
        <w:t>今回はプログラム側で取得した実行ユーザー</w:t>
      </w:r>
      <w:r>
        <w:t>ID</w:t>
      </w:r>
      <w:r>
        <w:rPr>
          <w:rFonts w:hint="eastAsia"/>
        </w:rPr>
        <w:t>を受け取るパラメータの設定が必要となる。</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新しくパラメータを定義するために、アウトラインビューの「パラメータ」を選択し、コンテキストメニューより</w:t>
      </w:r>
    </w:p>
    <w:p w:rsidR="0078176D" w:rsidRDefault="0078176D" w:rsidP="002A347C">
      <w:pPr>
        <w:pStyle w:val="BodyText"/>
        <w:ind w:leftChars="475" w:left="31680"/>
      </w:pPr>
      <w:r>
        <w:rPr>
          <w:rFonts w:hint="eastAsia"/>
        </w:rPr>
        <w:t>「パラメータを作成する」を選択する。</w:t>
      </w:r>
    </w:p>
    <w:p w:rsidR="0078176D" w:rsidRDefault="0078176D" w:rsidP="002A347C">
      <w:pPr>
        <w:pStyle w:val="BodyText"/>
        <w:ind w:leftChars="475" w:left="31680"/>
      </w:pPr>
      <w:r>
        <w:rPr>
          <w:rFonts w:hint="eastAsia"/>
        </w:rPr>
        <w:t>新しく作成されたパラメータ要素を選択し、プロパティを表示する。</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プロパティの「名前」に「</w:t>
      </w:r>
      <w:r>
        <w:t>execLoginId</w:t>
      </w:r>
      <w:r>
        <w:rPr>
          <w:rFonts w:hint="eastAsia"/>
        </w:rPr>
        <w:t>」と入力する。</w:t>
      </w:r>
    </w:p>
    <w:p w:rsidR="0078176D" w:rsidRPr="002627A5" w:rsidRDefault="0078176D" w:rsidP="002A347C">
      <w:pPr>
        <w:ind w:leftChars="475" w:left="31680"/>
      </w:pPr>
    </w:p>
    <w:p w:rsidR="0078176D" w:rsidRPr="001B6138" w:rsidRDefault="0078176D" w:rsidP="002A347C">
      <w:pPr>
        <w:ind w:leftChars="475" w:left="31680"/>
      </w:pPr>
      <w:r>
        <w:rPr>
          <w:noProof/>
        </w:rPr>
        <w:pict>
          <v:oval id="_x0000_s1068" style="position:absolute;left:0;text-align:left;margin-left:602.55pt;margin-top:162.45pt;width:71.4pt;height:19pt;z-index:251648512" filled="f" strokecolor="red" strokeweight="2.25pt">
            <v:textbox inset="5.85pt,.7pt,5.85pt,.7pt"/>
          </v:oval>
        </w:pict>
      </w:r>
      <w:r>
        <w:br w:type="page"/>
      </w:r>
    </w:p>
    <w:p w:rsidR="0078176D" w:rsidRPr="002A613C" w:rsidRDefault="0078176D" w:rsidP="00F6698E">
      <w:pPr>
        <w:pStyle w:val="Heading3"/>
        <w:numPr>
          <w:ilvl w:val="2"/>
          <w:numId w:val="17"/>
        </w:numPr>
      </w:pPr>
      <w:bookmarkStart w:id="24" w:name="_Toc408305014"/>
      <w:r>
        <w:rPr>
          <w:noProof/>
        </w:rPr>
        <w:pict>
          <v:group id="_x0000_s1069" style="position:absolute;left:0;text-align:left;margin-left:381.9pt;margin-top:-2.75pt;width:398.75pt;height:153.3pt;z-index:251649536" coordorigin="8205,1947" coordsize="7975,3066">
            <v:shape id="_x0000_s1070" type="#_x0000_t75" style="position:absolute;left:8205;top:1947;width:7631;height:3066" stroked="t">
              <v:imagedata r:id="rId28" o:title=""/>
            </v:shape>
            <v:oval id="_x0000_s1071" style="position:absolute;left:13007;top:3033;width:3173;height:706" filled="f" strokecolor="red" strokeweight="2.25pt">
              <v:textbox inset="5.85pt,.7pt,5.85pt,.7pt"/>
            </v:oval>
            <v:oval id="_x0000_s1072" style="position:absolute;left:8389;top:4182;width:7600;height:380" filled="f" strokecolor="red" strokeweight="2.25pt">
              <v:textbox inset="5.85pt,.7pt,5.85pt,.7pt"/>
            </v:oval>
          </v:group>
        </w:pict>
      </w:r>
      <w:r>
        <w:rPr>
          <w:rFonts w:hint="eastAsia"/>
        </w:rPr>
        <w:t>実行ユーザーの見出し要素と値要素の配置</w:t>
      </w:r>
      <w:bookmarkEnd w:id="24"/>
    </w:p>
    <w:p w:rsidR="0078176D" w:rsidRDefault="0078176D" w:rsidP="002A347C">
      <w:pPr>
        <w:ind w:leftChars="475" w:left="31680"/>
      </w:pPr>
    </w:p>
    <w:p w:rsidR="0078176D" w:rsidRDefault="0078176D" w:rsidP="002A347C">
      <w:pPr>
        <w:pStyle w:val="BodyText"/>
        <w:ind w:leftChars="475" w:left="31680"/>
      </w:pPr>
      <w:r>
        <w:rPr>
          <w:rFonts w:hint="eastAsia"/>
        </w:rPr>
        <w:t>「タイトル」バンドの領域が狭いので適当なサイズに広げる。</w:t>
      </w:r>
    </w:p>
    <w:p w:rsidR="0078176D" w:rsidRDefault="0078176D" w:rsidP="002A347C">
      <w:pPr>
        <w:pStyle w:val="BodyText"/>
        <w:ind w:leftChars="475" w:left="31680"/>
      </w:pPr>
      <w:r>
        <w:rPr>
          <w:rFonts w:hint="eastAsia"/>
        </w:rPr>
        <w:t>「タイトルバンド」の下の青区切り線を下に伸ばす。</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「タイトル」バンドに「実行ユーザー」という「</w:t>
      </w:r>
      <w:r>
        <w:t>Static Text</w:t>
      </w:r>
      <w:r>
        <w:rPr>
          <w:rFonts w:hint="eastAsia"/>
        </w:rPr>
        <w:t>」要素を配置する。</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書式を以下のように設定</w:t>
      </w:r>
    </w:p>
    <w:tbl>
      <w:tblPr>
        <w:tblpPr w:leftFromText="142" w:rightFromText="142" w:vertAnchor="text" w:horzAnchor="page" w:tblpX="1578"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835"/>
      </w:tblGrid>
      <w:tr w:rsidR="0078176D" w:rsidTr="004F36D1">
        <w:trPr>
          <w:trHeight w:val="419"/>
        </w:trPr>
        <w:tc>
          <w:tcPr>
            <w:tcW w:w="1384" w:type="dxa"/>
            <w:shd w:val="clear" w:color="auto" w:fill="4BACC6"/>
          </w:tcPr>
          <w:p w:rsidR="0078176D" w:rsidRDefault="0078176D" w:rsidP="00CB092F">
            <w:r>
              <w:rPr>
                <w:rFonts w:hint="eastAsia"/>
              </w:rPr>
              <w:t>項目名</w:t>
            </w:r>
          </w:p>
        </w:tc>
        <w:tc>
          <w:tcPr>
            <w:tcW w:w="2835" w:type="dxa"/>
            <w:shd w:val="clear" w:color="auto" w:fill="4BACC6"/>
          </w:tcPr>
          <w:p w:rsidR="0078176D" w:rsidRDefault="0078176D" w:rsidP="00CB092F">
            <w:r>
              <w:rPr>
                <w:rFonts w:hint="eastAsia"/>
              </w:rPr>
              <w:t>設定値</w:t>
            </w:r>
          </w:p>
        </w:tc>
      </w:tr>
      <w:tr w:rsidR="0078176D" w:rsidTr="004F36D1">
        <w:trPr>
          <w:trHeight w:val="419"/>
        </w:trPr>
        <w:tc>
          <w:tcPr>
            <w:tcW w:w="1384" w:type="dxa"/>
            <w:shd w:val="clear" w:color="auto" w:fill="B6DDE8"/>
          </w:tcPr>
          <w:p w:rsidR="0078176D" w:rsidRDefault="0078176D" w:rsidP="004F36D1">
            <w:pPr>
              <w:pStyle w:val="BodyText"/>
            </w:pPr>
            <w:r>
              <w:rPr>
                <w:rFonts w:hint="eastAsia"/>
              </w:rPr>
              <w:t>テキスト</w:t>
            </w:r>
          </w:p>
        </w:tc>
        <w:tc>
          <w:tcPr>
            <w:tcW w:w="2835" w:type="dxa"/>
          </w:tcPr>
          <w:p w:rsidR="0078176D" w:rsidRDefault="0078176D" w:rsidP="004F36D1">
            <w:pPr>
              <w:pStyle w:val="BodyText"/>
            </w:pPr>
            <w:r>
              <w:rPr>
                <w:rFonts w:hint="eastAsia"/>
              </w:rPr>
              <w:t>実行ユーザー</w:t>
            </w:r>
          </w:p>
        </w:tc>
      </w:tr>
      <w:tr w:rsidR="0078176D" w:rsidTr="004F36D1">
        <w:trPr>
          <w:trHeight w:val="410"/>
        </w:trPr>
        <w:tc>
          <w:tcPr>
            <w:tcW w:w="1384" w:type="dxa"/>
            <w:shd w:val="clear" w:color="auto" w:fill="B6DDE8"/>
          </w:tcPr>
          <w:p w:rsidR="0078176D" w:rsidRDefault="0078176D" w:rsidP="004F36D1">
            <w:pPr>
              <w:pStyle w:val="BodyText"/>
            </w:pPr>
            <w:r>
              <w:rPr>
                <w:rFonts w:hint="eastAsia"/>
              </w:rPr>
              <w:t>位置合わせ</w:t>
            </w:r>
          </w:p>
        </w:tc>
        <w:tc>
          <w:tcPr>
            <w:tcW w:w="2835" w:type="dxa"/>
          </w:tcPr>
          <w:p w:rsidR="0078176D" w:rsidRDefault="0078176D" w:rsidP="004F36D1">
            <w:pPr>
              <w:pStyle w:val="BodyText"/>
            </w:pPr>
            <w:r>
              <w:rPr>
                <w:rFonts w:hint="eastAsia"/>
              </w:rPr>
              <w:t>水平・垂直ともに中央寄せ</w:t>
            </w:r>
          </w:p>
        </w:tc>
      </w:tr>
      <w:tr w:rsidR="0078176D" w:rsidTr="004F36D1">
        <w:trPr>
          <w:trHeight w:val="416"/>
        </w:trPr>
        <w:tc>
          <w:tcPr>
            <w:tcW w:w="1384" w:type="dxa"/>
            <w:shd w:val="clear" w:color="auto" w:fill="B6DDE8"/>
          </w:tcPr>
          <w:p w:rsidR="0078176D" w:rsidRDefault="0078176D" w:rsidP="004F36D1">
            <w:pPr>
              <w:pStyle w:val="BodyText"/>
            </w:pPr>
            <w:r>
              <w:rPr>
                <w:rFonts w:hint="eastAsia"/>
              </w:rPr>
              <w:t>フォント</w:t>
            </w:r>
          </w:p>
        </w:tc>
        <w:tc>
          <w:tcPr>
            <w:tcW w:w="2835" w:type="dxa"/>
          </w:tcPr>
          <w:p w:rsidR="0078176D" w:rsidRDefault="0078176D" w:rsidP="004F36D1">
            <w:pPr>
              <w:pStyle w:val="BodyText"/>
            </w:pPr>
            <w:r>
              <w:rPr>
                <w:rFonts w:hint="eastAsia"/>
              </w:rPr>
              <w:t>フォントサイズを</w:t>
            </w:r>
            <w:r>
              <w:t>10</w:t>
            </w:r>
          </w:p>
        </w:tc>
      </w:tr>
    </w:tbl>
    <w:p w:rsidR="0078176D" w:rsidRDefault="0078176D" w:rsidP="0078176D">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Pr="009A249F" w:rsidRDefault="0078176D" w:rsidP="002A347C">
      <w:pPr>
        <w:pStyle w:val="BodyText"/>
        <w:ind w:leftChars="475" w:left="31680"/>
      </w:pPr>
    </w:p>
    <w:p w:rsidR="0078176D" w:rsidRDefault="0078176D" w:rsidP="002A347C">
      <w:pPr>
        <w:pStyle w:val="BodyText"/>
        <w:ind w:leftChars="475" w:left="31680"/>
      </w:pPr>
      <w:hyperlink w:anchor="_パラメータの設定" w:history="1">
        <w:r w:rsidRPr="00E746BD">
          <w:rPr>
            <w:rStyle w:val="Hyperlink"/>
            <w:rFonts w:hint="eastAsia"/>
          </w:rPr>
          <w:t>パラメータの設定</w:t>
        </w:r>
      </w:hyperlink>
      <w:r>
        <w:rPr>
          <w:rFonts w:hint="eastAsia"/>
        </w:rPr>
        <w:t>で作成したパラメータ「</w:t>
      </w:r>
      <w:r>
        <w:t>execLoginId</w:t>
      </w:r>
      <w:r>
        <w:rPr>
          <w:rFonts w:hint="eastAsia"/>
        </w:rPr>
        <w:t>」をアウトラインビューよりドラッグ</w:t>
      </w:r>
      <w:r>
        <w:t>&amp;</w:t>
      </w:r>
      <w:r>
        <w:rPr>
          <w:rFonts w:hint="eastAsia"/>
        </w:rPr>
        <w:t>ドロップで、今配置した「</w:t>
      </w:r>
      <w:r>
        <w:t>Static Text</w:t>
      </w:r>
      <w:r>
        <w:rPr>
          <w:rFonts w:hint="eastAsia"/>
        </w:rPr>
        <w:t>」要素の近辺に配置する。</w:t>
      </w:r>
    </w:p>
    <w:p w:rsidR="0078176D" w:rsidRDefault="0078176D" w:rsidP="002A347C">
      <w:pPr>
        <w:pStyle w:val="BodyText"/>
        <w:ind w:leftChars="475" w:left="31680"/>
      </w:pPr>
    </w:p>
    <w:p w:rsidR="0078176D" w:rsidRDefault="0078176D" w:rsidP="002A347C">
      <w:pPr>
        <w:pStyle w:val="BodyText"/>
        <w:ind w:leftChars="475" w:left="31680"/>
      </w:pPr>
      <w:r>
        <w:rPr>
          <w:noProof/>
        </w:rPr>
        <w:pict>
          <v:shape id="_x0000_s1073" type="#_x0000_t202" style="position:absolute;left:0;text-align:left;margin-left:42.35pt;margin-top:4.75pt;width:595.7pt;height:42.8pt;z-index:251654656" strokecolor="#95b3d7" strokeweight="1pt">
            <v:fill color2="#b8cce4" focusposition="1" focussize="" focus="100%" type="gradient"/>
            <v:shadow on="t" type="perspective" color="#243f60" opacity=".5" offset="1pt" offset2="-3pt"/>
            <v:textbox style="mso-next-textbox:#_x0000_s1073" inset="5.85pt,.7pt,5.85pt,.7pt">
              <w:txbxContent>
                <w:p w:rsidR="0078176D" w:rsidRDefault="0078176D" w:rsidP="00457639">
                  <w:r>
                    <w:rPr>
                      <w:rFonts w:hint="eastAsia"/>
                    </w:rPr>
                    <w:t>ここで配置したパラメータは「テキスト・フィールド」要素となり、自動的に「式」に「</w:t>
                  </w:r>
                  <w:r w:rsidRPr="00E746BD">
                    <w:rPr>
                      <w:b/>
                    </w:rPr>
                    <w:t>$P{execLoginId}</w:t>
                  </w:r>
                  <w:r>
                    <w:rPr>
                      <w:rFonts w:hint="eastAsia"/>
                    </w:rPr>
                    <w:t>」という値が入力されている。</w:t>
                  </w:r>
                </w:p>
                <w:p w:rsidR="0078176D" w:rsidRPr="00457639" w:rsidRDefault="0078176D" w:rsidP="00457639">
                  <w:r>
                    <w:rPr>
                      <w:rFonts w:hint="eastAsia"/>
                    </w:rPr>
                    <w:t>「</w:t>
                  </w:r>
                  <w:r w:rsidRPr="00E746BD">
                    <w:rPr>
                      <w:b/>
                    </w:rPr>
                    <w:t>$P{execLoginId}</w:t>
                  </w:r>
                  <w:r>
                    <w:rPr>
                      <w:rFonts w:hint="eastAsia"/>
                    </w:rPr>
                    <w:t>」という式により、プログラム側で設定したキー値「</w:t>
                  </w:r>
                  <w:r>
                    <w:t>execLoginId</w:t>
                  </w:r>
                  <w:r>
                    <w:rPr>
                      <w:rFonts w:hint="eastAsia"/>
                    </w:rPr>
                    <w:t>」とするマップ変数の値解決を行う。</w:t>
                  </w:r>
                </w:p>
              </w:txbxContent>
            </v:textbox>
          </v:shape>
        </w:pict>
      </w:r>
    </w:p>
    <w:p w:rsidR="0078176D" w:rsidRPr="00457639"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Pr="008637BA" w:rsidRDefault="0078176D" w:rsidP="002A347C">
      <w:pPr>
        <w:pStyle w:val="BodyText"/>
        <w:ind w:leftChars="475" w:left="31680"/>
      </w:pPr>
      <w:r>
        <w:rPr>
          <w:rFonts w:hint="eastAsia"/>
        </w:rPr>
        <w:t>次にこれらの要素の書式設定・整列を行う。</w:t>
      </w:r>
    </w:p>
    <w:p w:rsidR="0078176D" w:rsidRPr="009A249F" w:rsidRDefault="0078176D" w:rsidP="002A347C">
      <w:pPr>
        <w:pStyle w:val="BodyText"/>
        <w:ind w:leftChars="475" w:left="31680"/>
      </w:pPr>
    </w:p>
    <w:p w:rsidR="0078176D" w:rsidRDefault="0078176D" w:rsidP="002A347C">
      <w:pPr>
        <w:pStyle w:val="BodyText"/>
        <w:ind w:leftChars="475" w:left="31680"/>
      </w:pPr>
      <w:r>
        <w:rPr>
          <w:rFonts w:hint="eastAsia"/>
        </w:rPr>
        <w:t>「実行ユーザー」という「</w:t>
      </w:r>
      <w:r>
        <w:t>Static Text</w:t>
      </w:r>
      <w:r>
        <w:rPr>
          <w:rFonts w:hint="eastAsia"/>
        </w:rPr>
        <w:t>」要素の書式をコピーするために、「実行ユーザー」要素を選択しコンテキストメニューより「</w:t>
      </w:r>
      <w:r>
        <w:t>Copy Format</w:t>
      </w:r>
      <w:r>
        <w:rPr>
          <w:rFonts w:hint="eastAsia"/>
        </w:rPr>
        <w:t>」を選択する。</w:t>
      </w:r>
    </w:p>
    <w:p w:rsidR="0078176D" w:rsidRDefault="0078176D" w:rsidP="002A347C">
      <w:pPr>
        <w:pStyle w:val="BodyText"/>
        <w:ind w:leftChars="475" w:left="31680"/>
      </w:pPr>
      <w:r>
        <w:rPr>
          <w:rFonts w:hint="eastAsia"/>
        </w:rPr>
        <w:t>「テキスト・フィールド」要素を選択し、コンテキストメニューより「</w:t>
      </w:r>
      <w:r>
        <w:t>Paste Format</w:t>
      </w:r>
      <w:r>
        <w:rPr>
          <w:rFonts w:hint="eastAsia"/>
        </w:rPr>
        <w:t>」を選択する。</w:t>
      </w:r>
    </w:p>
    <w:p w:rsidR="0078176D" w:rsidRDefault="0078176D" w:rsidP="002A347C">
      <w:pPr>
        <w:pStyle w:val="BodyText"/>
        <w:ind w:leftChars="475" w:left="31680"/>
      </w:pPr>
      <w:r>
        <w:rPr>
          <w:rFonts w:hint="eastAsia"/>
        </w:rPr>
        <w:t>「テキスト・フィールド」の横幅を適当なサイズに広げておく。</w:t>
      </w:r>
    </w:p>
    <w:p w:rsidR="0078176D" w:rsidRDefault="0078176D" w:rsidP="002A347C">
      <w:pPr>
        <w:pStyle w:val="BodyText"/>
        <w:ind w:leftChars="475" w:left="31680"/>
      </w:pPr>
    </w:p>
    <w:p w:rsidR="0078176D" w:rsidRPr="005B67ED" w:rsidRDefault="0078176D" w:rsidP="002A347C">
      <w:pPr>
        <w:pStyle w:val="BodyText"/>
        <w:ind w:leftChars="475" w:left="31680"/>
      </w:pPr>
      <w:r>
        <w:rPr>
          <w:rFonts w:hint="eastAsia"/>
        </w:rPr>
        <w:t>要素の整列を行う。</w:t>
      </w:r>
    </w:p>
    <w:p w:rsidR="0078176D" w:rsidRDefault="0078176D" w:rsidP="002A347C">
      <w:pPr>
        <w:pStyle w:val="BodyText"/>
        <w:ind w:leftChars="475" w:left="31680"/>
      </w:pPr>
      <w:r>
        <w:rPr>
          <w:rFonts w:hint="eastAsia"/>
        </w:rPr>
        <w:t>「テキスト・フィールド」要素を選択した状態で、</w:t>
      </w:r>
      <w:r>
        <w:t>Shift</w:t>
      </w:r>
      <w:r>
        <w:rPr>
          <w:rFonts w:hint="eastAsia"/>
        </w:rPr>
        <w:t>キーを押しながら見出しの「</w:t>
      </w:r>
      <w:r>
        <w:t>Static Text</w:t>
      </w:r>
      <w:r>
        <w:rPr>
          <w:rFonts w:hint="eastAsia"/>
        </w:rPr>
        <w:t>」要素を選択する。</w:t>
      </w:r>
    </w:p>
    <w:p w:rsidR="0078176D" w:rsidRDefault="0078176D" w:rsidP="002A347C">
      <w:pPr>
        <w:pStyle w:val="BodyText"/>
        <w:ind w:leftChars="475" w:left="31680"/>
      </w:pPr>
      <w:r>
        <w:rPr>
          <w:rFonts w:hint="eastAsia"/>
        </w:rPr>
        <w:t>２つの要素が選択された状態で、コンテキストメニューより「</w:t>
      </w:r>
      <w:r>
        <w:t xml:space="preserve">Align Component </w:t>
      </w:r>
      <w:r>
        <w:t>–</w:t>
      </w:r>
      <w:r>
        <w:t xml:space="preserve"> Join Left</w:t>
      </w:r>
      <w:r>
        <w:rPr>
          <w:rFonts w:hint="eastAsia"/>
        </w:rPr>
        <w:t>」を選択する。</w:t>
      </w:r>
    </w:p>
    <w:p w:rsidR="0078176D" w:rsidRDefault="0078176D" w:rsidP="002A347C">
      <w:pPr>
        <w:pStyle w:val="BodyText"/>
        <w:ind w:leftChars="475" w:left="31680"/>
      </w:pPr>
      <w:r>
        <w:rPr>
          <w:rFonts w:hint="eastAsia"/>
        </w:rPr>
        <w:t>同様に、コンテキストメニューより「</w:t>
      </w:r>
      <w:r>
        <w:t xml:space="preserve">Align Component </w:t>
      </w:r>
      <w:r>
        <w:t>–</w:t>
      </w:r>
      <w:r>
        <w:t xml:space="preserve"> </w:t>
      </w:r>
      <w:r>
        <w:rPr>
          <w:rFonts w:hint="eastAsia"/>
        </w:rPr>
        <w:t>上そろえ」を選択する。</w:t>
      </w:r>
    </w:p>
    <w:p w:rsidR="0078176D" w:rsidRDefault="0078176D" w:rsidP="002A347C">
      <w:pPr>
        <w:ind w:leftChars="475" w:left="31680"/>
      </w:pPr>
      <w:r>
        <w:br w:type="page"/>
      </w:r>
    </w:p>
    <w:p w:rsidR="0078176D" w:rsidRDefault="0078176D" w:rsidP="002A347C">
      <w:pPr>
        <w:pStyle w:val="BodyText"/>
        <w:ind w:leftChars="475" w:left="31680"/>
      </w:pPr>
      <w:r>
        <w:rPr>
          <w:rFonts w:hint="eastAsia"/>
        </w:rPr>
        <w:t>２つの要素に罫線を引く。</w:t>
      </w:r>
    </w:p>
    <w:p w:rsidR="0078176D" w:rsidRDefault="0078176D" w:rsidP="002A347C">
      <w:pPr>
        <w:pStyle w:val="BodyText"/>
        <w:ind w:leftChars="475" w:left="31680"/>
      </w:pPr>
      <w:r>
        <w:rPr>
          <w:rFonts w:hint="eastAsia"/>
        </w:rPr>
        <w:t>２つの要素を選択し、プロパティより「罫線」タブを選択する。</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下記の赤丸の部分を押下・入力する。</w:t>
      </w:r>
    </w:p>
    <w:p w:rsidR="0078176D" w:rsidRDefault="0078176D" w:rsidP="002A347C">
      <w:pPr>
        <w:ind w:leftChars="475" w:left="31680"/>
      </w:pPr>
    </w:p>
    <w:p w:rsidR="0078176D" w:rsidRDefault="0078176D" w:rsidP="00797AA4">
      <w:r>
        <w:rPr>
          <w:noProof/>
        </w:rPr>
        <w:pict>
          <v:shape id="_x0000_s1074" type="#_x0000_t75" style="position:absolute;left:0;text-align:left;margin-left:42.8pt;margin-top:5.65pt;width:354.55pt;height:294.8pt;z-index:251622912" stroked="t">
            <v:imagedata r:id="rId29" o:title=""/>
            <w10:wrap type="square"/>
          </v:shape>
        </w:pict>
      </w:r>
      <w:r>
        <w:rPr>
          <w:noProof/>
        </w:rPr>
        <w:pict>
          <v:oval id="_x0000_s1075" style="position:absolute;left:0;text-align:left;margin-left:195.5pt;margin-top:220.5pt;width:52.6pt;height:24.65pt;z-index:251647488" filled="f" strokecolor="red" strokeweight="2.25pt">
            <v:textbox inset="5.85pt,.7pt,5.85pt,.7pt"/>
          </v:oval>
        </w:pict>
      </w:r>
      <w:r>
        <w:rPr>
          <w:noProof/>
        </w:rPr>
        <w:pict>
          <v:oval id="_x0000_s1076" style="position:absolute;left:0;text-align:left;margin-left:78.9pt;margin-top:275.1pt;width:21.7pt;height:19pt;z-index:251646464" filled="f" strokecolor="red" strokeweight="2.25pt">
            <v:textbox inset="5.85pt,.7pt,5.85pt,.7pt"/>
          </v:oval>
        </w:pict>
      </w:r>
      <w:r>
        <w:br w:type="page"/>
      </w:r>
    </w:p>
    <w:p w:rsidR="0078176D" w:rsidRPr="00797AA4" w:rsidRDefault="0078176D" w:rsidP="00797AA4">
      <w:pPr>
        <w:pStyle w:val="BodyText"/>
        <w:rPr>
          <w:rFonts w:hAnsi="Arial"/>
          <w:b/>
          <w:spacing w:val="0"/>
          <w:szCs w:val="20"/>
        </w:rPr>
      </w:pPr>
    </w:p>
    <w:p w:rsidR="0078176D" w:rsidRDefault="0078176D" w:rsidP="00797AA4">
      <w:pPr>
        <w:pStyle w:val="Heading3"/>
      </w:pPr>
      <w:bookmarkStart w:id="25" w:name="_Toc408305015"/>
      <w:r>
        <w:rPr>
          <w:noProof/>
        </w:rPr>
        <w:pict>
          <v:group id="_x0000_s1077" style="position:absolute;left:0;text-align:left;margin-left:377.6pt;margin-top:4.45pt;width:400.15pt;height:116.5pt;z-index:251650560" coordorigin="8119,2331" coordsize="8003,2330">
            <v:shape id="_x0000_s1078" type="#_x0000_t75" style="position:absolute;left:8119;top:2331;width:7753;height:2242" stroked="t">
              <v:imagedata r:id="rId30" o:title=""/>
            </v:shape>
            <v:oval id="_x0000_s1079" style="position:absolute;left:12949;top:3955;width:3173;height:706" filled="f" strokecolor="red" strokeweight="2.25pt">
              <v:textbox inset="5.85pt,.7pt,5.85pt,.7pt"/>
            </v:oval>
            <w10:wrap type="square"/>
          </v:group>
        </w:pict>
      </w:r>
      <w:r>
        <w:rPr>
          <w:rFonts w:hint="eastAsia"/>
        </w:rPr>
        <w:t>出力年月日の設定</w:t>
      </w:r>
      <w:bookmarkEnd w:id="25"/>
    </w:p>
    <w:p w:rsidR="0078176D" w:rsidRDefault="0078176D" w:rsidP="008637BA">
      <w:pPr>
        <w:pStyle w:val="NormalIndent"/>
        <w:ind w:left="840"/>
      </w:pPr>
    </w:p>
    <w:p w:rsidR="0078176D" w:rsidRDefault="0078176D" w:rsidP="002A347C">
      <w:pPr>
        <w:pStyle w:val="BodyText"/>
        <w:ind w:leftChars="475" w:left="31680"/>
      </w:pPr>
      <w:r>
        <w:rPr>
          <w:rFonts w:hint="eastAsia"/>
        </w:rPr>
        <w:t>同様に出力年月日を配置する。</w:t>
      </w:r>
    </w:p>
    <w:p w:rsidR="0078176D" w:rsidRPr="008637BA" w:rsidRDefault="0078176D" w:rsidP="002A347C">
      <w:pPr>
        <w:pStyle w:val="BodyText"/>
        <w:ind w:leftChars="475" w:left="31680"/>
      </w:pPr>
    </w:p>
    <w:p w:rsidR="0078176D" w:rsidRDefault="0078176D" w:rsidP="002A347C">
      <w:pPr>
        <w:pStyle w:val="BodyText"/>
        <w:ind w:leftChars="475" w:left="31680"/>
      </w:pPr>
      <w:r>
        <w:rPr>
          <w:rFonts w:hint="eastAsia"/>
        </w:rPr>
        <w:t>日付を出力する「テキスト・フィールド」要素のプロパティは下記のように設定する。</w:t>
      </w:r>
    </w:p>
    <w:p w:rsidR="0078176D" w:rsidRDefault="0078176D" w:rsidP="008637BA">
      <w:pPr>
        <w:pStyle w:val="NormalIndent"/>
        <w:ind w:left="840"/>
      </w:pPr>
    </w:p>
    <w:tbl>
      <w:tblPr>
        <w:tblpPr w:leftFromText="142" w:rightFromText="142" w:vertAnchor="text" w:horzAnchor="page" w:tblpX="1578"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835"/>
      </w:tblGrid>
      <w:tr w:rsidR="0078176D" w:rsidTr="004F36D1">
        <w:trPr>
          <w:trHeight w:val="419"/>
        </w:trPr>
        <w:tc>
          <w:tcPr>
            <w:tcW w:w="1384" w:type="dxa"/>
            <w:shd w:val="clear" w:color="auto" w:fill="4BACC6"/>
          </w:tcPr>
          <w:p w:rsidR="0078176D" w:rsidRDefault="0078176D" w:rsidP="00CB092F">
            <w:r>
              <w:rPr>
                <w:rFonts w:hint="eastAsia"/>
              </w:rPr>
              <w:t>項目名</w:t>
            </w:r>
          </w:p>
        </w:tc>
        <w:tc>
          <w:tcPr>
            <w:tcW w:w="2835" w:type="dxa"/>
            <w:shd w:val="clear" w:color="auto" w:fill="4BACC6"/>
          </w:tcPr>
          <w:p w:rsidR="0078176D" w:rsidRDefault="0078176D" w:rsidP="00CB092F">
            <w:r>
              <w:rPr>
                <w:rFonts w:hint="eastAsia"/>
              </w:rPr>
              <w:t>設定値</w:t>
            </w:r>
          </w:p>
        </w:tc>
      </w:tr>
      <w:tr w:rsidR="0078176D" w:rsidTr="004F36D1">
        <w:trPr>
          <w:trHeight w:val="419"/>
        </w:trPr>
        <w:tc>
          <w:tcPr>
            <w:tcW w:w="1384" w:type="dxa"/>
            <w:shd w:val="clear" w:color="auto" w:fill="B6DDE8"/>
          </w:tcPr>
          <w:p w:rsidR="0078176D" w:rsidRDefault="0078176D" w:rsidP="001B7CD4">
            <w:pPr>
              <w:pStyle w:val="BodyText"/>
            </w:pPr>
            <w:r>
              <w:rPr>
                <w:rFonts w:hint="eastAsia"/>
              </w:rPr>
              <w:t>式</w:t>
            </w:r>
          </w:p>
        </w:tc>
        <w:tc>
          <w:tcPr>
            <w:tcW w:w="2835" w:type="dxa"/>
          </w:tcPr>
          <w:p w:rsidR="0078176D" w:rsidRDefault="0078176D" w:rsidP="001B7CD4">
            <w:pPr>
              <w:pStyle w:val="BodyText"/>
            </w:pPr>
            <w:r w:rsidRPr="00B11172">
              <w:t>new java.util.Date()</w:t>
            </w:r>
          </w:p>
        </w:tc>
      </w:tr>
      <w:tr w:rsidR="0078176D" w:rsidTr="004F36D1">
        <w:trPr>
          <w:trHeight w:val="410"/>
        </w:trPr>
        <w:tc>
          <w:tcPr>
            <w:tcW w:w="1384" w:type="dxa"/>
            <w:shd w:val="clear" w:color="auto" w:fill="B6DDE8"/>
          </w:tcPr>
          <w:p w:rsidR="0078176D" w:rsidRDefault="0078176D" w:rsidP="001B7CD4">
            <w:pPr>
              <w:pStyle w:val="BodyText"/>
            </w:pPr>
            <w:r>
              <w:rPr>
                <w:rFonts w:hint="eastAsia"/>
              </w:rPr>
              <w:t>パターン</w:t>
            </w:r>
          </w:p>
        </w:tc>
        <w:tc>
          <w:tcPr>
            <w:tcW w:w="2835" w:type="dxa"/>
          </w:tcPr>
          <w:p w:rsidR="0078176D" w:rsidRDefault="0078176D" w:rsidP="001B7CD4">
            <w:pPr>
              <w:pStyle w:val="BodyText"/>
            </w:pPr>
            <w:r>
              <w:t>yyyy/MM/dd</w:t>
            </w:r>
          </w:p>
        </w:tc>
      </w:tr>
    </w:tbl>
    <w:p w:rsidR="0078176D" w:rsidRDefault="0078176D" w:rsidP="008637BA">
      <w:pPr>
        <w:pStyle w:val="NormalIndent"/>
        <w:ind w:left="840"/>
      </w:pPr>
    </w:p>
    <w:p w:rsidR="0078176D" w:rsidRPr="00910988" w:rsidRDefault="0078176D" w:rsidP="00910988"/>
    <w:p w:rsidR="0078176D" w:rsidRPr="00910988" w:rsidRDefault="0078176D" w:rsidP="00910988"/>
    <w:p w:rsidR="0078176D" w:rsidRPr="00910988" w:rsidRDefault="0078176D" w:rsidP="00910988"/>
    <w:p w:rsidR="0078176D" w:rsidRPr="00910988" w:rsidRDefault="0078176D" w:rsidP="00910988"/>
    <w:p w:rsidR="0078176D" w:rsidRPr="00910988" w:rsidRDefault="0078176D" w:rsidP="00910988"/>
    <w:p w:rsidR="0078176D" w:rsidRPr="00910988" w:rsidRDefault="0078176D" w:rsidP="00910988"/>
    <w:p w:rsidR="0078176D" w:rsidRDefault="0078176D" w:rsidP="00910988">
      <w:pPr>
        <w:tabs>
          <w:tab w:val="left" w:pos="2685"/>
        </w:tabs>
      </w:pPr>
      <w:r>
        <w:tab/>
      </w:r>
    </w:p>
    <w:p w:rsidR="0078176D" w:rsidRDefault="0078176D" w:rsidP="00910988">
      <w:pPr>
        <w:tabs>
          <w:tab w:val="left" w:pos="2685"/>
        </w:tabs>
      </w:pPr>
      <w:r>
        <w:br w:type="page"/>
      </w:r>
    </w:p>
    <w:p w:rsidR="0078176D" w:rsidRDefault="0078176D" w:rsidP="00910988">
      <w:pPr>
        <w:pStyle w:val="Heading3"/>
      </w:pPr>
      <w:bookmarkStart w:id="26" w:name="_Toc408305016"/>
      <w:r>
        <w:rPr>
          <w:rFonts w:hint="eastAsia"/>
        </w:rPr>
        <w:t>繰返しデータの設定</w:t>
      </w:r>
      <w:bookmarkEnd w:id="26"/>
    </w:p>
    <w:p w:rsidR="0078176D" w:rsidRDefault="0078176D" w:rsidP="00910988">
      <w:pPr>
        <w:pStyle w:val="NormalIndent"/>
        <w:ind w:left="1074"/>
      </w:pPr>
    </w:p>
    <w:p w:rsidR="0078176D" w:rsidRDefault="0078176D" w:rsidP="002A347C">
      <w:pPr>
        <w:pStyle w:val="BodyText"/>
        <w:ind w:leftChars="475" w:left="31680"/>
      </w:pPr>
      <w:r>
        <w:rPr>
          <w:rFonts w:hint="eastAsia"/>
        </w:rPr>
        <w:t>「列ヘッダー」バンドにヘッダー（列名）を「</w:t>
      </w:r>
      <w:r>
        <w:t>Static Text</w:t>
      </w:r>
      <w:r>
        <w:rPr>
          <w:rFonts w:hint="eastAsia"/>
        </w:rPr>
        <w:t>」要素として配置する。</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配置したヘッダー（列名）の「</w:t>
      </w:r>
      <w:r>
        <w:t>Static Text</w:t>
      </w:r>
      <w:r>
        <w:rPr>
          <w:rFonts w:hint="eastAsia"/>
        </w:rPr>
        <w:t>」要素の高さとバンドの高さを合わせるために、ヘッダー（列名）の「</w:t>
      </w:r>
      <w:r>
        <w:t>Static Text</w:t>
      </w:r>
      <w:r>
        <w:rPr>
          <w:rFonts w:hint="eastAsia"/>
        </w:rPr>
        <w:t>」要素を全選択し、コンテキストメニューより</w:t>
      </w:r>
    </w:p>
    <w:p w:rsidR="0078176D" w:rsidRDefault="0078176D" w:rsidP="002A347C">
      <w:pPr>
        <w:pStyle w:val="BodyText"/>
        <w:ind w:leftChars="475" w:left="31680"/>
      </w:pPr>
      <w:r>
        <w:rPr>
          <w:rFonts w:hint="eastAsia"/>
        </w:rPr>
        <w:t>「</w:t>
      </w:r>
      <w:r>
        <w:t xml:space="preserve">Align In Container </w:t>
      </w:r>
      <w:r>
        <w:t>–</w:t>
      </w:r>
      <w:r>
        <w:t xml:space="preserve"> Aligin To Top Margin</w:t>
      </w:r>
      <w:r>
        <w:rPr>
          <w:rFonts w:hint="eastAsia"/>
        </w:rPr>
        <w:t>」を選択。</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全選択のまま、次にコンテキストメニューより「</w:t>
      </w:r>
      <w:r>
        <w:t>Stretch to Content</w:t>
      </w:r>
      <w:r>
        <w:rPr>
          <w:rFonts w:hint="eastAsia"/>
        </w:rPr>
        <w:t>」を選択する。</w:t>
      </w:r>
    </w:p>
    <w:p w:rsidR="0078176D" w:rsidRDefault="0078176D" w:rsidP="002A347C">
      <w:pPr>
        <w:pStyle w:val="BodyText"/>
        <w:ind w:leftChars="475" w:left="31680"/>
      </w:pPr>
    </w:p>
    <w:p w:rsidR="0078176D" w:rsidRDefault="0078176D" w:rsidP="00534308">
      <w:pPr>
        <w:pStyle w:val="NormalIndent"/>
        <w:ind w:left="1074"/>
      </w:pPr>
    </w:p>
    <w:p w:rsidR="0078176D" w:rsidRPr="00BA433D" w:rsidRDefault="0078176D" w:rsidP="00BA433D"/>
    <w:p w:rsidR="0078176D" w:rsidRPr="00BA433D" w:rsidRDefault="0078176D" w:rsidP="00BA433D">
      <w:r>
        <w:rPr>
          <w:noProof/>
        </w:rPr>
        <w:pict>
          <v:group id="_x0000_s1080" style="position:absolute;left:0;text-align:left;margin-left:271pt;margin-top:13.6pt;width:509.65pt;height:217.35pt;z-index:251651584" coordorigin="5851,4224" coordsize="10193,4347">
            <v:shape id="_x0000_s1081" type="#_x0000_t75" style="position:absolute;left:5851;top:4224;width:10053;height:4347" stroked="t">
              <v:imagedata r:id="rId31" o:title=""/>
            </v:shape>
            <v:oval id="_x0000_s1082" style="position:absolute;left:6565;top:7010;width:9479;height:1331" filled="f" strokecolor="red" strokeweight="2.25pt">
              <v:textbox inset="5.85pt,.7pt,5.85pt,.7pt"/>
            </v:oval>
          </v:group>
        </w:pict>
      </w:r>
    </w:p>
    <w:p w:rsidR="0078176D" w:rsidRPr="00BA433D" w:rsidRDefault="0078176D" w:rsidP="00BA433D"/>
    <w:p w:rsidR="0078176D" w:rsidRPr="00BA433D" w:rsidRDefault="0078176D" w:rsidP="00BA433D"/>
    <w:p w:rsidR="0078176D" w:rsidRPr="00BA433D" w:rsidRDefault="0078176D" w:rsidP="00BA433D"/>
    <w:p w:rsidR="0078176D" w:rsidRPr="00BA433D" w:rsidRDefault="0078176D" w:rsidP="00BA433D"/>
    <w:p w:rsidR="0078176D" w:rsidRPr="00BA433D" w:rsidRDefault="0078176D" w:rsidP="00BA433D"/>
    <w:p w:rsidR="0078176D" w:rsidRPr="00BA433D" w:rsidRDefault="0078176D" w:rsidP="00BA433D"/>
    <w:p w:rsidR="0078176D" w:rsidRPr="00BA433D" w:rsidRDefault="0078176D" w:rsidP="00BA433D"/>
    <w:p w:rsidR="0078176D" w:rsidRPr="00BA433D" w:rsidRDefault="0078176D" w:rsidP="00BA433D"/>
    <w:p w:rsidR="0078176D" w:rsidRPr="00BA433D" w:rsidRDefault="0078176D" w:rsidP="00BA433D"/>
    <w:p w:rsidR="0078176D" w:rsidRPr="00BA433D" w:rsidRDefault="0078176D" w:rsidP="00BA433D"/>
    <w:p w:rsidR="0078176D" w:rsidRPr="00BA433D" w:rsidRDefault="0078176D" w:rsidP="00BA433D">
      <w:r>
        <w:br w:type="page"/>
      </w:r>
    </w:p>
    <w:p w:rsidR="0078176D" w:rsidRDefault="0078176D" w:rsidP="002A347C">
      <w:pPr>
        <w:pStyle w:val="BodyText"/>
        <w:ind w:leftChars="475" w:left="31680"/>
      </w:pPr>
      <w:r>
        <w:rPr>
          <w:rFonts w:hint="eastAsia"/>
        </w:rPr>
        <w:t>「詳細」バンドの設定を行う。</w:t>
      </w:r>
    </w:p>
    <w:p w:rsidR="0078176D" w:rsidRDefault="0078176D" w:rsidP="002A347C">
      <w:pPr>
        <w:pStyle w:val="BodyText"/>
        <w:ind w:leftChars="475" w:left="31680"/>
      </w:pPr>
      <w:r>
        <w:rPr>
          <w:rFonts w:hint="eastAsia"/>
        </w:rPr>
        <w:t>「詳細」バンドでは繰り返しデータを表現することになるが、ここでフィールドの設定が必要となる。</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フィールドとは、プログラムより与えられる繰り返しデータに含まれる各レコードの項目である。</w:t>
      </w:r>
    </w:p>
    <w:p w:rsidR="0078176D" w:rsidRDefault="0078176D" w:rsidP="002A347C">
      <w:pPr>
        <w:pStyle w:val="BodyText"/>
        <w:ind w:leftChars="475" w:left="31680"/>
      </w:pPr>
      <w:r>
        <w:rPr>
          <w:rFonts w:hint="eastAsia"/>
        </w:rPr>
        <w:t>この項目名と繰り返しデータの各レコードの項目名がマッピングされる。</w:t>
      </w: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r>
        <w:rPr>
          <w:noProof/>
        </w:rPr>
        <w:pict>
          <v:shape id="_x0000_s1083" type="#_x0000_t202" style="position:absolute;left:0;text-align:left;margin-left:46.5pt;margin-top:5.4pt;width:595.7pt;height:42.8pt;z-index:251679232" strokecolor="#95b3d7" strokeweight="1pt">
            <v:fill color2="#b8cce4" focusposition="1" focussize="" focus="100%" type="gradient"/>
            <v:shadow on="t" type="perspective" color="#243f60" opacity=".5" offset="1pt" offset2="-3pt"/>
            <v:textbox style="mso-next-textbox:#_x0000_s1083" inset="5.85pt,.7pt,5.85pt,.7pt">
              <w:txbxContent>
                <w:p w:rsidR="0078176D" w:rsidRPr="005C35D5" w:rsidRDefault="0078176D" w:rsidP="005C35D5">
                  <w:r>
                    <w:rPr>
                      <w:rFonts w:hint="eastAsia"/>
                    </w:rPr>
                    <w:t>繰返しデータとしてＤＢのテーブルデータを用いることが多いため、フィールドの名前はそれらのテーブルのカラム名や</w:t>
                  </w:r>
                  <w:r>
                    <w:t>Entity</w:t>
                  </w:r>
                  <w:r>
                    <w:rPr>
                      <w:rFonts w:hint="eastAsia"/>
                    </w:rPr>
                    <w:t>のフィールド名と合わせておくことで、プログラム側でのマッピング処理が不要となり実装作業を軽減出来る。</w:t>
                  </w:r>
                </w:p>
              </w:txbxContent>
            </v:textbox>
          </v:shape>
        </w:pict>
      </w: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r>
        <w:rPr>
          <w:rFonts w:hint="eastAsia"/>
        </w:rPr>
        <w:t>※フィールドの作成はここで説明する方法以外に、</w:t>
      </w:r>
      <w:r>
        <w:t>Java Beans</w:t>
      </w:r>
      <w:r>
        <w:rPr>
          <w:rFonts w:hint="eastAsia"/>
        </w:rPr>
        <w:t>を読み込んで一括作成する方法がある。</w:t>
      </w:r>
      <w:hyperlink w:anchor="_Java_Beansより作成" w:history="1">
        <w:r w:rsidRPr="00117724">
          <w:rPr>
            <w:rStyle w:val="Hyperlink"/>
          </w:rPr>
          <w:t>Java Beans</w:t>
        </w:r>
        <w:r w:rsidRPr="00117724">
          <w:rPr>
            <w:rStyle w:val="Hyperlink"/>
            <w:rFonts w:hint="eastAsia"/>
          </w:rPr>
          <w:t>より作成</w:t>
        </w:r>
      </w:hyperlink>
      <w:r>
        <w:rPr>
          <w:rFonts w:hint="eastAsia"/>
        </w:rPr>
        <w:t>を参照。</w:t>
      </w:r>
    </w:p>
    <w:p w:rsidR="0078176D" w:rsidRDefault="0078176D" w:rsidP="002A347C">
      <w:pPr>
        <w:pStyle w:val="BodyText"/>
        <w:ind w:leftChars="475" w:left="31680"/>
      </w:pPr>
    </w:p>
    <w:p w:rsidR="0078176D" w:rsidRDefault="0078176D" w:rsidP="002A347C">
      <w:pPr>
        <w:pStyle w:val="BodyText"/>
        <w:ind w:leftChars="475" w:left="31680"/>
      </w:pPr>
    </w:p>
    <w:p w:rsidR="0078176D" w:rsidRPr="00117724" w:rsidRDefault="0078176D" w:rsidP="002A347C">
      <w:pPr>
        <w:pStyle w:val="BodyText"/>
        <w:ind w:leftChars="475" w:left="31680"/>
      </w:pPr>
    </w:p>
    <w:p w:rsidR="0078176D" w:rsidRDefault="0078176D" w:rsidP="002A347C">
      <w:pPr>
        <w:pStyle w:val="BodyText"/>
        <w:ind w:leftChars="475" w:left="31680"/>
      </w:pPr>
      <w:r>
        <w:rPr>
          <w:noProof/>
        </w:rPr>
        <w:pict>
          <v:group id="_x0000_s1084" style="position:absolute;left:0;text-align:left;margin-left:494.6pt;margin-top:4.25pt;width:226.75pt;height:168.45pt;z-index:251652608" coordorigin="11504,2609" coordsize="4535,3369">
            <v:shape id="_x0000_s1085" type="#_x0000_t75" style="position:absolute;left:11504;top:2609;width:4361;height:3369" stroked="t">
              <v:imagedata r:id="rId32" o:title=""/>
            </v:shape>
            <v:oval id="_x0000_s1086" style="position:absolute;left:11832;top:3370;width:4207;height:2323" filled="f" strokecolor="red" strokeweight="2.25pt">
              <v:textbox inset="5.85pt,.7pt,5.85pt,.7pt"/>
            </v:oval>
          </v:group>
        </w:pict>
      </w:r>
      <w:r>
        <w:rPr>
          <w:rFonts w:hint="eastAsia"/>
        </w:rPr>
        <w:t>アウトラインビューで「フィールド」を選択し、コンテキストメニューより「フィールドの作成」を選択する。</w:t>
      </w: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p>
    <w:p w:rsidR="0078176D" w:rsidRDefault="0078176D" w:rsidP="002A347C">
      <w:pPr>
        <w:pStyle w:val="BodyText"/>
        <w:ind w:leftChars="475" w:left="31680"/>
      </w:pPr>
      <w:r>
        <w:rPr>
          <w:rFonts w:hint="eastAsia"/>
        </w:rPr>
        <w:t>作成されたフィールドを選択しプロパティビューを表示する。</w:t>
      </w:r>
    </w:p>
    <w:p w:rsidR="0078176D" w:rsidRDefault="0078176D" w:rsidP="002A347C">
      <w:pPr>
        <w:pStyle w:val="BodyText"/>
        <w:ind w:leftChars="475" w:left="31680"/>
      </w:pPr>
      <w:r>
        <w:rPr>
          <w:rFonts w:hint="eastAsia"/>
        </w:rPr>
        <w:t>オブジェクトタブの「名前」欄にフィールド名を入力する。</w:t>
      </w:r>
    </w:p>
    <w:p w:rsidR="0078176D" w:rsidRDefault="0078176D" w:rsidP="002A347C">
      <w:pPr>
        <w:pStyle w:val="BodyText"/>
        <w:ind w:leftChars="475" w:left="31680"/>
      </w:pPr>
    </w:p>
    <w:p w:rsidR="0078176D" w:rsidRPr="00962D19" w:rsidRDefault="0078176D" w:rsidP="002A347C">
      <w:pPr>
        <w:pStyle w:val="BodyText"/>
        <w:ind w:leftChars="475" w:left="31680"/>
      </w:pPr>
      <w:r>
        <w:br w:type="page"/>
      </w:r>
    </w:p>
    <w:p w:rsidR="0078176D" w:rsidRDefault="0078176D" w:rsidP="002A347C">
      <w:pPr>
        <w:pStyle w:val="BodyText"/>
        <w:ind w:leftChars="475" w:left="31680"/>
      </w:pPr>
      <w:r>
        <w:rPr>
          <w:rFonts w:hint="eastAsia"/>
        </w:rPr>
        <w:t>作成するフィールドは以下の６つ。</w:t>
      </w:r>
    </w:p>
    <w:tbl>
      <w:tblPr>
        <w:tblpPr w:leftFromText="142" w:rightFromText="142" w:vertAnchor="text" w:horzAnchor="page" w:tblpX="1877"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2835"/>
      </w:tblGrid>
      <w:tr w:rsidR="0078176D" w:rsidTr="004F36D1">
        <w:trPr>
          <w:trHeight w:val="419"/>
        </w:trPr>
        <w:tc>
          <w:tcPr>
            <w:tcW w:w="1618" w:type="dxa"/>
            <w:shd w:val="clear" w:color="auto" w:fill="4BACC6"/>
          </w:tcPr>
          <w:p w:rsidR="0078176D" w:rsidRDefault="0078176D" w:rsidP="00AE61B8">
            <w:r>
              <w:rPr>
                <w:rFonts w:hint="eastAsia"/>
              </w:rPr>
              <w:t>フィールド名</w:t>
            </w:r>
          </w:p>
        </w:tc>
        <w:tc>
          <w:tcPr>
            <w:tcW w:w="2835" w:type="dxa"/>
            <w:shd w:val="clear" w:color="auto" w:fill="4BACC6"/>
          </w:tcPr>
          <w:p w:rsidR="0078176D" w:rsidRDefault="0078176D" w:rsidP="00AE61B8">
            <w:r>
              <w:rPr>
                <w:rFonts w:hint="eastAsia"/>
              </w:rPr>
              <w:t>設定値</w:t>
            </w:r>
          </w:p>
        </w:tc>
      </w:tr>
      <w:tr w:rsidR="0078176D" w:rsidTr="004F36D1">
        <w:trPr>
          <w:trHeight w:val="419"/>
        </w:trPr>
        <w:tc>
          <w:tcPr>
            <w:tcW w:w="1618" w:type="dxa"/>
            <w:shd w:val="clear" w:color="auto" w:fill="B6DDE8"/>
          </w:tcPr>
          <w:p w:rsidR="0078176D" w:rsidRDefault="0078176D" w:rsidP="001B7CD4">
            <w:pPr>
              <w:pStyle w:val="BodyText"/>
            </w:pPr>
            <w:r>
              <w:t>loginId</w:t>
            </w:r>
          </w:p>
        </w:tc>
        <w:tc>
          <w:tcPr>
            <w:tcW w:w="2835" w:type="dxa"/>
          </w:tcPr>
          <w:p w:rsidR="0078176D" w:rsidRDefault="0078176D" w:rsidP="001B7CD4">
            <w:pPr>
              <w:pStyle w:val="BodyText"/>
            </w:pPr>
            <w:r>
              <w:rPr>
                <w:rFonts w:hint="eastAsia"/>
              </w:rPr>
              <w:t>ログイン</w:t>
            </w:r>
            <w:r>
              <w:t>ID</w:t>
            </w:r>
          </w:p>
        </w:tc>
      </w:tr>
      <w:tr w:rsidR="0078176D" w:rsidTr="004F36D1">
        <w:trPr>
          <w:trHeight w:val="410"/>
        </w:trPr>
        <w:tc>
          <w:tcPr>
            <w:tcW w:w="1618" w:type="dxa"/>
            <w:shd w:val="clear" w:color="auto" w:fill="B6DDE8"/>
          </w:tcPr>
          <w:p w:rsidR="0078176D" w:rsidRDefault="0078176D" w:rsidP="001B7CD4">
            <w:pPr>
              <w:pStyle w:val="BodyText"/>
            </w:pPr>
            <w:r>
              <w:t>kanjiName</w:t>
            </w:r>
          </w:p>
        </w:tc>
        <w:tc>
          <w:tcPr>
            <w:tcW w:w="2835" w:type="dxa"/>
          </w:tcPr>
          <w:p w:rsidR="0078176D" w:rsidRDefault="0078176D" w:rsidP="001B7CD4">
            <w:pPr>
              <w:pStyle w:val="BodyText"/>
            </w:pPr>
            <w:r>
              <w:rPr>
                <w:rFonts w:hint="eastAsia"/>
              </w:rPr>
              <w:t>漢字氏名</w:t>
            </w:r>
          </w:p>
        </w:tc>
      </w:tr>
      <w:tr w:rsidR="0078176D" w:rsidTr="004F36D1">
        <w:trPr>
          <w:trHeight w:val="410"/>
        </w:trPr>
        <w:tc>
          <w:tcPr>
            <w:tcW w:w="1618" w:type="dxa"/>
            <w:shd w:val="clear" w:color="auto" w:fill="B6DDE8"/>
          </w:tcPr>
          <w:p w:rsidR="0078176D" w:rsidRDefault="0078176D" w:rsidP="001B7CD4">
            <w:pPr>
              <w:pStyle w:val="BodyText"/>
            </w:pPr>
            <w:r>
              <w:t>kanaName</w:t>
            </w:r>
          </w:p>
        </w:tc>
        <w:tc>
          <w:tcPr>
            <w:tcW w:w="2835" w:type="dxa"/>
          </w:tcPr>
          <w:p w:rsidR="0078176D" w:rsidRDefault="0078176D" w:rsidP="001B7CD4">
            <w:pPr>
              <w:pStyle w:val="BodyText"/>
            </w:pPr>
            <w:r>
              <w:rPr>
                <w:rFonts w:hint="eastAsia"/>
              </w:rPr>
              <w:t>カナ氏名</w:t>
            </w:r>
          </w:p>
        </w:tc>
      </w:tr>
      <w:tr w:rsidR="0078176D" w:rsidTr="004F36D1">
        <w:trPr>
          <w:trHeight w:val="410"/>
        </w:trPr>
        <w:tc>
          <w:tcPr>
            <w:tcW w:w="1618" w:type="dxa"/>
            <w:shd w:val="clear" w:color="auto" w:fill="B6DDE8"/>
          </w:tcPr>
          <w:p w:rsidR="0078176D" w:rsidRDefault="0078176D" w:rsidP="001B7CD4">
            <w:pPr>
              <w:pStyle w:val="BodyText"/>
            </w:pPr>
            <w:r>
              <w:t>ugroupName</w:t>
            </w:r>
          </w:p>
        </w:tc>
        <w:tc>
          <w:tcPr>
            <w:tcW w:w="2835" w:type="dxa"/>
          </w:tcPr>
          <w:p w:rsidR="0078176D" w:rsidRDefault="0078176D" w:rsidP="001B7CD4">
            <w:pPr>
              <w:pStyle w:val="BodyText"/>
            </w:pPr>
            <w:r>
              <w:rPr>
                <w:rFonts w:hint="eastAsia"/>
              </w:rPr>
              <w:t>グループ名</w:t>
            </w:r>
          </w:p>
        </w:tc>
      </w:tr>
      <w:tr w:rsidR="0078176D" w:rsidTr="004F36D1">
        <w:trPr>
          <w:trHeight w:val="410"/>
        </w:trPr>
        <w:tc>
          <w:tcPr>
            <w:tcW w:w="1618" w:type="dxa"/>
            <w:shd w:val="clear" w:color="auto" w:fill="B6DDE8"/>
          </w:tcPr>
          <w:p w:rsidR="0078176D" w:rsidRDefault="0078176D" w:rsidP="001B7CD4">
            <w:pPr>
              <w:pStyle w:val="BodyText"/>
            </w:pPr>
            <w:r>
              <w:t>extensionNumber</w:t>
            </w:r>
          </w:p>
        </w:tc>
        <w:tc>
          <w:tcPr>
            <w:tcW w:w="2835" w:type="dxa"/>
          </w:tcPr>
          <w:p w:rsidR="0078176D" w:rsidRDefault="0078176D" w:rsidP="001B7CD4">
            <w:pPr>
              <w:pStyle w:val="BodyText"/>
            </w:pPr>
            <w:r>
              <w:rPr>
                <w:rFonts w:hint="eastAsia"/>
              </w:rPr>
              <w:t>内線番号</w:t>
            </w:r>
          </w:p>
        </w:tc>
      </w:tr>
      <w:tr w:rsidR="0078176D" w:rsidTr="004F36D1">
        <w:trPr>
          <w:trHeight w:val="410"/>
        </w:trPr>
        <w:tc>
          <w:tcPr>
            <w:tcW w:w="1618" w:type="dxa"/>
            <w:shd w:val="clear" w:color="auto" w:fill="B6DDE8"/>
          </w:tcPr>
          <w:p w:rsidR="0078176D" w:rsidRDefault="0078176D" w:rsidP="001B7CD4">
            <w:pPr>
              <w:pStyle w:val="BodyText"/>
            </w:pPr>
            <w:r>
              <w:t>userIdLockedName</w:t>
            </w:r>
          </w:p>
        </w:tc>
        <w:tc>
          <w:tcPr>
            <w:tcW w:w="2835" w:type="dxa"/>
          </w:tcPr>
          <w:p w:rsidR="0078176D" w:rsidRDefault="0078176D" w:rsidP="001B7CD4">
            <w:pPr>
              <w:pStyle w:val="BodyText"/>
            </w:pPr>
            <w:r>
              <w:rPr>
                <w:rFonts w:hint="eastAsia"/>
              </w:rPr>
              <w:t>ロック</w:t>
            </w:r>
          </w:p>
        </w:tc>
      </w:tr>
    </w:tbl>
    <w:p w:rsidR="0078176D" w:rsidRDefault="0078176D" w:rsidP="00B26E99">
      <w:pPr>
        <w:pStyle w:val="NormalIndent"/>
        <w:ind w:left="0"/>
      </w:pPr>
    </w:p>
    <w:p w:rsidR="0078176D" w:rsidRPr="00910988" w:rsidRDefault="0078176D" w:rsidP="00B26E99"/>
    <w:p w:rsidR="0078176D" w:rsidRDefault="0078176D" w:rsidP="002940F8">
      <w:pPr>
        <w:pStyle w:val="NormalIndent"/>
        <w:spacing w:line="300" w:lineRule="exact"/>
        <w:ind w:left="1072"/>
      </w:pPr>
    </w:p>
    <w:p w:rsidR="0078176D" w:rsidRDefault="0078176D" w:rsidP="002940F8">
      <w:pPr>
        <w:pStyle w:val="NormalIndent"/>
        <w:spacing w:line="300" w:lineRule="exact"/>
        <w:ind w:left="1072"/>
      </w:pPr>
    </w:p>
    <w:p w:rsidR="0078176D" w:rsidRDefault="0078176D" w:rsidP="002940F8">
      <w:pPr>
        <w:pStyle w:val="NormalIndent"/>
        <w:spacing w:line="300" w:lineRule="exact"/>
        <w:ind w:left="1072"/>
      </w:pPr>
    </w:p>
    <w:p w:rsidR="0078176D" w:rsidRDefault="0078176D" w:rsidP="002940F8">
      <w:pPr>
        <w:pStyle w:val="NormalIndent"/>
        <w:spacing w:line="300" w:lineRule="exact"/>
        <w:ind w:left="1072"/>
      </w:pPr>
    </w:p>
    <w:p w:rsidR="0078176D" w:rsidRDefault="0078176D" w:rsidP="002940F8">
      <w:pPr>
        <w:pStyle w:val="NormalIndent"/>
        <w:spacing w:line="300" w:lineRule="exact"/>
        <w:ind w:left="1072"/>
      </w:pPr>
    </w:p>
    <w:p w:rsidR="0078176D" w:rsidRPr="00D923B5" w:rsidRDefault="0078176D" w:rsidP="00D923B5"/>
    <w:p w:rsidR="0078176D" w:rsidRPr="00D923B5" w:rsidRDefault="0078176D" w:rsidP="00D923B5"/>
    <w:p w:rsidR="0078176D" w:rsidRPr="00D923B5" w:rsidRDefault="0078176D" w:rsidP="00D923B5"/>
    <w:p w:rsidR="0078176D" w:rsidRDefault="0078176D" w:rsidP="00D923B5"/>
    <w:p w:rsidR="0078176D" w:rsidRDefault="0078176D" w:rsidP="00F33D99">
      <w:pPr>
        <w:pStyle w:val="BodyText"/>
      </w:pPr>
    </w:p>
    <w:p w:rsidR="0078176D" w:rsidRPr="00F33D99" w:rsidRDefault="0078176D" w:rsidP="00F33D99">
      <w:pPr>
        <w:pStyle w:val="BodyText"/>
      </w:pPr>
    </w:p>
    <w:p w:rsidR="0078176D" w:rsidRDefault="0078176D" w:rsidP="002A347C">
      <w:pPr>
        <w:pStyle w:val="BodyText"/>
        <w:ind w:leftChars="475" w:left="31680"/>
      </w:pPr>
      <w:r>
        <w:rPr>
          <w:rFonts w:hint="eastAsia"/>
        </w:rPr>
        <w:t>デフォルト設定では、フィールドを「詳細」バンドにドラッグ＆ドロップするとフィールドに対応する見出し要素が自動で作成されるが今回の帳票では不要。</w:t>
      </w:r>
    </w:p>
    <w:p w:rsidR="0078176D" w:rsidRDefault="0078176D" w:rsidP="002A347C">
      <w:pPr>
        <w:pStyle w:val="BodyText"/>
        <w:ind w:leftChars="475" w:left="31680"/>
      </w:pPr>
      <w:r>
        <w:t>Eclipse</w:t>
      </w:r>
      <w:r>
        <w:rPr>
          <w:rFonts w:hint="eastAsia"/>
        </w:rPr>
        <w:t>のメニューのウィンドウ</w:t>
      </w:r>
      <w:r>
        <w:t xml:space="preserve"> </w:t>
      </w:r>
      <w:r>
        <w:t>–</w:t>
      </w:r>
      <w:r>
        <w:t xml:space="preserve"> </w:t>
      </w:r>
      <w:r>
        <w:rPr>
          <w:rFonts w:hint="eastAsia"/>
        </w:rPr>
        <w:t>設定</w:t>
      </w:r>
      <w:r>
        <w:t xml:space="preserve"> </w:t>
      </w:r>
      <w:r>
        <w:t>–</w:t>
      </w:r>
      <w:r>
        <w:t xml:space="preserve"> Jaspersoft Studio </w:t>
      </w:r>
      <w:r>
        <w:t>–</w:t>
      </w:r>
      <w:r>
        <w:t xml:space="preserve"> Report Designer </w:t>
      </w:r>
      <w:r>
        <w:rPr>
          <w:rFonts w:hint="eastAsia"/>
        </w:rPr>
        <w:t>の「</w:t>
      </w:r>
      <w:r>
        <w:t>When a field is drop in the Detail</w:t>
      </w:r>
      <w:r>
        <w:rPr>
          <w:rFonts w:hint="eastAsia"/>
        </w:rPr>
        <w:t>」の値を「</w:t>
      </w:r>
      <w:r>
        <w:t>Create only the field</w:t>
      </w:r>
      <w:r>
        <w:rPr>
          <w:rFonts w:hint="eastAsia"/>
        </w:rPr>
        <w:t>」に変更する。</w:t>
      </w:r>
    </w:p>
    <w:p w:rsidR="0078176D" w:rsidRDefault="0078176D" w:rsidP="008E0410">
      <w:pPr>
        <w:pStyle w:val="BodyText"/>
      </w:pPr>
    </w:p>
    <w:p w:rsidR="0078176D" w:rsidRDefault="0078176D" w:rsidP="008E0410">
      <w:pPr>
        <w:pStyle w:val="BodyText"/>
      </w:pPr>
    </w:p>
    <w:p w:rsidR="0078176D" w:rsidRPr="008E0410" w:rsidRDefault="0078176D" w:rsidP="008E0410">
      <w:pPr>
        <w:pStyle w:val="BodyText"/>
      </w:pPr>
    </w:p>
    <w:p w:rsidR="0078176D" w:rsidRDefault="0078176D" w:rsidP="002A347C">
      <w:pPr>
        <w:pStyle w:val="BodyText"/>
        <w:ind w:leftChars="475" w:left="31680"/>
      </w:pPr>
      <w:r>
        <w:rPr>
          <w:rFonts w:hint="eastAsia"/>
        </w:rPr>
        <w:t>作成したフィールドをアウトラインビューで全て選択して、「詳細」バンドにドラッグ＆ドロップする。</w:t>
      </w:r>
    </w:p>
    <w:p w:rsidR="0078176D" w:rsidRDefault="0078176D" w:rsidP="002A347C">
      <w:pPr>
        <w:pStyle w:val="BodyText"/>
        <w:ind w:leftChars="475" w:left="31680"/>
      </w:pPr>
      <w:r>
        <w:rPr>
          <w:rFonts w:hint="eastAsia"/>
        </w:rPr>
        <w:t>ヘッダ（列名）の「</w:t>
      </w:r>
      <w:r>
        <w:t>Static Text</w:t>
      </w:r>
      <w:r>
        <w:rPr>
          <w:rFonts w:hint="eastAsia"/>
        </w:rPr>
        <w:t>」要素のサイズ及び位置を合わせる。</w:t>
      </w:r>
    </w:p>
    <w:p w:rsidR="0078176D" w:rsidRDefault="0078176D" w:rsidP="002A347C">
      <w:pPr>
        <w:pStyle w:val="BodyText"/>
        <w:ind w:leftChars="475" w:left="31680"/>
      </w:pPr>
      <w:r>
        <w:br w:type="page"/>
      </w:r>
    </w:p>
    <w:p w:rsidR="0078176D" w:rsidRDefault="0078176D" w:rsidP="00A902C0">
      <w:pPr>
        <w:pStyle w:val="Heading3"/>
      </w:pPr>
      <w:bookmarkStart w:id="27" w:name="_Toc408305017"/>
      <w:r>
        <w:rPr>
          <w:rFonts w:hint="eastAsia"/>
        </w:rPr>
        <w:t>ページフッターの設定</w:t>
      </w:r>
      <w:bookmarkEnd w:id="27"/>
    </w:p>
    <w:p w:rsidR="0078176D" w:rsidRDefault="0078176D" w:rsidP="002A347C">
      <w:pPr>
        <w:pStyle w:val="BodyText"/>
        <w:ind w:leftChars="475" w:left="31680"/>
      </w:pPr>
      <w:r>
        <w:rPr>
          <w:rFonts w:hint="eastAsia"/>
        </w:rPr>
        <w:t>最後に「ページ・フッター」バンドに「現ページ数</w:t>
      </w:r>
      <w:r>
        <w:t xml:space="preserve"> / </w:t>
      </w:r>
      <w:r>
        <w:rPr>
          <w:rFonts w:hint="eastAsia"/>
        </w:rPr>
        <w:t>全ページ数」を表示するようにする。</w:t>
      </w:r>
    </w:p>
    <w:p w:rsidR="0078176D" w:rsidRDefault="0078176D" w:rsidP="002A347C">
      <w:pPr>
        <w:pStyle w:val="BodyText"/>
        <w:ind w:leftChars="475" w:left="31680"/>
      </w:pPr>
      <w:r>
        <w:rPr>
          <w:rFonts w:hint="eastAsia"/>
        </w:rPr>
        <w:t>アウトラインビューの「変数」を展開し、「</w:t>
      </w:r>
      <w:r>
        <w:t>PAGE_NUMBER</w:t>
      </w:r>
      <w:r>
        <w:rPr>
          <w:rFonts w:hint="eastAsia"/>
        </w:rPr>
        <w:t>」を確認。</w:t>
      </w:r>
    </w:p>
    <w:p w:rsidR="0078176D" w:rsidRDefault="0078176D" w:rsidP="002A347C">
      <w:pPr>
        <w:pStyle w:val="BodyText"/>
        <w:ind w:leftChars="475" w:left="31680"/>
      </w:pPr>
      <w:r>
        <w:rPr>
          <w:rFonts w:hint="eastAsia"/>
        </w:rPr>
        <w:t>「</w:t>
      </w:r>
      <w:r>
        <w:t>PAGE_NUMBER</w:t>
      </w:r>
      <w:r>
        <w:rPr>
          <w:rFonts w:hint="eastAsia"/>
        </w:rPr>
        <w:t>」を「ページ・フッター」バンドに２つドラッグ</w:t>
      </w:r>
      <w:r>
        <w:t>&amp;</w:t>
      </w:r>
      <w:r>
        <w:rPr>
          <w:rFonts w:hint="eastAsia"/>
        </w:rPr>
        <w:t>ドロップする。</w:t>
      </w:r>
    </w:p>
    <w:p w:rsidR="0078176D" w:rsidRDefault="0078176D" w:rsidP="002A347C">
      <w:pPr>
        <w:pStyle w:val="BodyText"/>
        <w:ind w:leftChars="475" w:left="31680"/>
      </w:pPr>
    </w:p>
    <w:p w:rsidR="0078176D" w:rsidRDefault="0078176D" w:rsidP="002A347C">
      <w:pPr>
        <w:pStyle w:val="BodyText"/>
        <w:ind w:leftChars="475" w:left="31680"/>
      </w:pPr>
      <w:r>
        <w:rPr>
          <w:rFonts w:hint="eastAsia"/>
        </w:rPr>
        <w:t>１つ目（現ページ数）の「テキスト・フィールド」要素のプロパティ</w:t>
      </w:r>
      <w:r>
        <w:t xml:space="preserve"> - </w:t>
      </w:r>
      <w:r>
        <w:rPr>
          <w:rFonts w:hint="eastAsia"/>
        </w:rPr>
        <w:t>「式」の値を以下のように編集する。</w:t>
      </w:r>
    </w:p>
    <w:tbl>
      <w:tblPr>
        <w:tblpPr w:leftFromText="142" w:rightFromText="142" w:vertAnchor="text" w:horzAnchor="page" w:tblpX="1971"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835"/>
      </w:tblGrid>
      <w:tr w:rsidR="0078176D" w:rsidTr="004F36D1">
        <w:trPr>
          <w:trHeight w:val="419"/>
        </w:trPr>
        <w:tc>
          <w:tcPr>
            <w:tcW w:w="1384" w:type="dxa"/>
            <w:shd w:val="clear" w:color="auto" w:fill="4BACC6"/>
          </w:tcPr>
          <w:p w:rsidR="0078176D" w:rsidRDefault="0078176D" w:rsidP="00517A03">
            <w:r>
              <w:rPr>
                <w:rFonts w:hint="eastAsia"/>
              </w:rPr>
              <w:t>項目名</w:t>
            </w:r>
          </w:p>
        </w:tc>
        <w:tc>
          <w:tcPr>
            <w:tcW w:w="2835" w:type="dxa"/>
            <w:shd w:val="clear" w:color="auto" w:fill="4BACC6"/>
          </w:tcPr>
          <w:p w:rsidR="0078176D" w:rsidRDefault="0078176D" w:rsidP="00517A03">
            <w:r>
              <w:rPr>
                <w:rFonts w:hint="eastAsia"/>
              </w:rPr>
              <w:t>設定値</w:t>
            </w:r>
          </w:p>
        </w:tc>
      </w:tr>
      <w:tr w:rsidR="0078176D" w:rsidTr="004F36D1">
        <w:trPr>
          <w:trHeight w:val="419"/>
        </w:trPr>
        <w:tc>
          <w:tcPr>
            <w:tcW w:w="1384" w:type="dxa"/>
            <w:shd w:val="clear" w:color="auto" w:fill="B6DDE8"/>
          </w:tcPr>
          <w:p w:rsidR="0078176D" w:rsidRDefault="0078176D" w:rsidP="001B7CD4">
            <w:pPr>
              <w:pStyle w:val="BodyText"/>
              <w:tabs>
                <w:tab w:val="left" w:pos="709"/>
              </w:tabs>
            </w:pPr>
            <w:r>
              <w:rPr>
                <w:rFonts w:hint="eastAsia"/>
              </w:rPr>
              <w:t>式</w:t>
            </w:r>
          </w:p>
        </w:tc>
        <w:tc>
          <w:tcPr>
            <w:tcW w:w="2835" w:type="dxa"/>
          </w:tcPr>
          <w:p w:rsidR="0078176D" w:rsidRDefault="0078176D" w:rsidP="001B7CD4">
            <w:pPr>
              <w:pStyle w:val="BodyText"/>
              <w:tabs>
                <w:tab w:val="left" w:pos="709"/>
              </w:tabs>
            </w:pPr>
            <w:r w:rsidRPr="00B76953">
              <w:t>$V{PAGE_NUMBER} + " / "</w:t>
            </w:r>
          </w:p>
        </w:tc>
      </w:tr>
      <w:tr w:rsidR="0078176D" w:rsidTr="004F36D1">
        <w:trPr>
          <w:trHeight w:val="419"/>
        </w:trPr>
        <w:tc>
          <w:tcPr>
            <w:tcW w:w="1384" w:type="dxa"/>
            <w:shd w:val="clear" w:color="auto" w:fill="B6DDE8"/>
          </w:tcPr>
          <w:p w:rsidR="0078176D" w:rsidRDefault="0078176D" w:rsidP="001B7CD4">
            <w:pPr>
              <w:pStyle w:val="BodyText"/>
              <w:tabs>
                <w:tab w:val="left" w:pos="709"/>
              </w:tabs>
            </w:pPr>
            <w:r>
              <w:rPr>
                <w:rFonts w:hint="eastAsia"/>
              </w:rPr>
              <w:t>位置合わせ</w:t>
            </w:r>
          </w:p>
        </w:tc>
        <w:tc>
          <w:tcPr>
            <w:tcW w:w="2835" w:type="dxa"/>
          </w:tcPr>
          <w:p w:rsidR="0078176D" w:rsidRPr="00B76953" w:rsidRDefault="0078176D" w:rsidP="001B7CD4">
            <w:pPr>
              <w:pStyle w:val="BodyText"/>
              <w:tabs>
                <w:tab w:val="left" w:pos="709"/>
              </w:tabs>
            </w:pPr>
            <w:r>
              <w:rPr>
                <w:rFonts w:hint="eastAsia"/>
              </w:rPr>
              <w:t>右寄せ</w:t>
            </w:r>
          </w:p>
        </w:tc>
      </w:tr>
    </w:tbl>
    <w:p w:rsidR="0078176D" w:rsidRDefault="0078176D" w:rsidP="00B76953">
      <w:pPr>
        <w:pStyle w:val="NormalIndent"/>
        <w:tabs>
          <w:tab w:val="left" w:pos="709"/>
        </w:tabs>
        <w:spacing w:line="300" w:lineRule="exact"/>
        <w:ind w:left="1072"/>
      </w:pPr>
    </w:p>
    <w:p w:rsidR="0078176D" w:rsidRDefault="0078176D" w:rsidP="00B76953">
      <w:pPr>
        <w:pStyle w:val="NormalIndent"/>
        <w:tabs>
          <w:tab w:val="left" w:pos="709"/>
        </w:tabs>
        <w:spacing w:line="300" w:lineRule="exact"/>
        <w:ind w:left="1072"/>
      </w:pPr>
      <w:r>
        <w:tab/>
      </w:r>
    </w:p>
    <w:p w:rsidR="0078176D" w:rsidRDefault="0078176D" w:rsidP="00086868">
      <w:pPr>
        <w:pStyle w:val="NormalIndent"/>
        <w:spacing w:line="300" w:lineRule="exact"/>
        <w:ind w:left="0"/>
      </w:pPr>
    </w:p>
    <w:p w:rsidR="0078176D" w:rsidRDefault="0078176D" w:rsidP="00B76953">
      <w:pPr>
        <w:pStyle w:val="NormalIndent"/>
        <w:spacing w:line="300" w:lineRule="exact"/>
        <w:ind w:left="1072"/>
      </w:pPr>
    </w:p>
    <w:p w:rsidR="0078176D" w:rsidRDefault="0078176D" w:rsidP="00B76953">
      <w:pPr>
        <w:pStyle w:val="NormalIndent"/>
        <w:spacing w:line="300" w:lineRule="exact"/>
        <w:ind w:left="1072"/>
      </w:pPr>
    </w:p>
    <w:p w:rsidR="0078176D" w:rsidRDefault="0078176D" w:rsidP="00B76953">
      <w:pPr>
        <w:pStyle w:val="NormalIndent"/>
        <w:spacing w:line="300" w:lineRule="exact"/>
        <w:ind w:left="1072"/>
      </w:pPr>
    </w:p>
    <w:p w:rsidR="0078176D" w:rsidRDefault="0078176D" w:rsidP="002A347C">
      <w:pPr>
        <w:pStyle w:val="BodyText"/>
        <w:ind w:leftChars="475" w:left="31680"/>
      </w:pPr>
      <w:r>
        <w:rPr>
          <w:rFonts w:hint="eastAsia"/>
        </w:rPr>
        <w:t>２つ目（全ページ数）の「テキスト・フィールド」要素のプロパティ</w:t>
      </w:r>
      <w:r>
        <w:t xml:space="preserve"> - </w:t>
      </w:r>
      <w:r>
        <w:rPr>
          <w:rFonts w:hint="eastAsia"/>
        </w:rPr>
        <w:t>「</w:t>
      </w:r>
      <w:r>
        <w:t>Evaluation Time</w:t>
      </w:r>
      <w:r>
        <w:rPr>
          <w:rFonts w:hint="eastAsia"/>
        </w:rPr>
        <w:t>」を以下のように設定。</w:t>
      </w:r>
    </w:p>
    <w:tbl>
      <w:tblPr>
        <w:tblpPr w:leftFromText="142" w:rightFromText="142" w:vertAnchor="text" w:horzAnchor="page" w:tblpX="1971"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tblGrid>
      <w:tr w:rsidR="0078176D" w:rsidTr="004F36D1">
        <w:trPr>
          <w:trHeight w:val="419"/>
        </w:trPr>
        <w:tc>
          <w:tcPr>
            <w:tcW w:w="1809" w:type="dxa"/>
            <w:shd w:val="clear" w:color="auto" w:fill="4BACC6"/>
          </w:tcPr>
          <w:p w:rsidR="0078176D" w:rsidRDefault="0078176D" w:rsidP="00517A03">
            <w:r>
              <w:rPr>
                <w:rFonts w:hint="eastAsia"/>
              </w:rPr>
              <w:t>項目名</w:t>
            </w:r>
          </w:p>
        </w:tc>
        <w:tc>
          <w:tcPr>
            <w:tcW w:w="2410" w:type="dxa"/>
            <w:shd w:val="clear" w:color="auto" w:fill="4BACC6"/>
          </w:tcPr>
          <w:p w:rsidR="0078176D" w:rsidRDefault="0078176D" w:rsidP="00517A03">
            <w:r>
              <w:rPr>
                <w:rFonts w:hint="eastAsia"/>
              </w:rPr>
              <w:t>設定値</w:t>
            </w:r>
          </w:p>
        </w:tc>
      </w:tr>
      <w:tr w:rsidR="0078176D" w:rsidTr="004F36D1">
        <w:trPr>
          <w:trHeight w:val="419"/>
        </w:trPr>
        <w:tc>
          <w:tcPr>
            <w:tcW w:w="1809" w:type="dxa"/>
            <w:shd w:val="clear" w:color="auto" w:fill="B6DDE8"/>
          </w:tcPr>
          <w:p w:rsidR="0078176D" w:rsidRDefault="0078176D" w:rsidP="001B7CD4">
            <w:pPr>
              <w:pStyle w:val="BodyText"/>
              <w:tabs>
                <w:tab w:val="left" w:pos="709"/>
              </w:tabs>
            </w:pPr>
            <w:r>
              <w:t>Evaluation Time</w:t>
            </w:r>
          </w:p>
        </w:tc>
        <w:tc>
          <w:tcPr>
            <w:tcW w:w="2410" w:type="dxa"/>
          </w:tcPr>
          <w:p w:rsidR="0078176D" w:rsidRDefault="0078176D" w:rsidP="001B7CD4">
            <w:pPr>
              <w:pStyle w:val="BodyText"/>
              <w:tabs>
                <w:tab w:val="left" w:pos="709"/>
              </w:tabs>
            </w:pPr>
            <w:r>
              <w:t>Report</w:t>
            </w:r>
          </w:p>
        </w:tc>
      </w:tr>
      <w:tr w:rsidR="0078176D" w:rsidTr="004F36D1">
        <w:trPr>
          <w:trHeight w:val="419"/>
        </w:trPr>
        <w:tc>
          <w:tcPr>
            <w:tcW w:w="1809" w:type="dxa"/>
            <w:shd w:val="clear" w:color="auto" w:fill="B6DDE8"/>
          </w:tcPr>
          <w:p w:rsidR="0078176D" w:rsidRDefault="0078176D" w:rsidP="001B7CD4">
            <w:pPr>
              <w:pStyle w:val="BodyText"/>
              <w:tabs>
                <w:tab w:val="left" w:pos="709"/>
              </w:tabs>
            </w:pPr>
            <w:r>
              <w:rPr>
                <w:rFonts w:hint="eastAsia"/>
              </w:rPr>
              <w:t>位置合わせ</w:t>
            </w:r>
          </w:p>
        </w:tc>
        <w:tc>
          <w:tcPr>
            <w:tcW w:w="2410" w:type="dxa"/>
          </w:tcPr>
          <w:p w:rsidR="0078176D" w:rsidRDefault="0078176D" w:rsidP="001B7CD4">
            <w:pPr>
              <w:pStyle w:val="BodyText"/>
              <w:tabs>
                <w:tab w:val="left" w:pos="709"/>
              </w:tabs>
            </w:pPr>
            <w:r>
              <w:rPr>
                <w:rFonts w:hint="eastAsia"/>
              </w:rPr>
              <w:t>左寄せ</w:t>
            </w:r>
          </w:p>
        </w:tc>
      </w:tr>
    </w:tbl>
    <w:p w:rsidR="0078176D" w:rsidRDefault="0078176D" w:rsidP="00B76953">
      <w:pPr>
        <w:pStyle w:val="NormalIndent"/>
        <w:spacing w:line="300" w:lineRule="exact"/>
        <w:ind w:left="0"/>
      </w:pPr>
    </w:p>
    <w:p w:rsidR="0078176D" w:rsidRPr="0057056E" w:rsidRDefault="0078176D" w:rsidP="0057056E">
      <w:r>
        <w:rPr>
          <w:noProof/>
        </w:rPr>
        <w:pict>
          <v:group id="_x0000_s1087" style="position:absolute;left:0;text-align:left;margin-left:321.45pt;margin-top:9.95pt;width:449pt;height:196.25pt;z-index:251653632" coordorigin="6018,6718" coordsize="9958,4459">
            <v:shape id="_x0000_s1088" type="#_x0000_t75" style="position:absolute;left:6018;top:6718;width:9958;height:4431" stroked="t">
              <v:imagedata r:id="rId33" o:title=""/>
            </v:shape>
            <v:oval id="_x0000_s1089" style="position:absolute;left:9196;top:10340;width:3953;height:837" filled="f" strokecolor="red" strokeweight="2.25pt">
              <v:textbox inset="5.85pt,.7pt,5.85pt,.7pt"/>
            </v:oval>
          </v:group>
        </w:pict>
      </w:r>
    </w:p>
    <w:p w:rsidR="0078176D" w:rsidRPr="0057056E" w:rsidRDefault="0078176D" w:rsidP="0057056E"/>
    <w:p w:rsidR="0078176D" w:rsidRPr="0057056E" w:rsidRDefault="0078176D" w:rsidP="0057056E"/>
    <w:p w:rsidR="0078176D" w:rsidRPr="0057056E" w:rsidRDefault="0078176D" w:rsidP="0057056E"/>
    <w:p w:rsidR="0078176D" w:rsidRPr="0057056E" w:rsidRDefault="0078176D" w:rsidP="0057056E"/>
    <w:p w:rsidR="0078176D" w:rsidRPr="0057056E" w:rsidRDefault="0078176D" w:rsidP="0057056E">
      <w:r>
        <w:rPr>
          <w:noProof/>
        </w:rPr>
        <w:pict>
          <v:shape id="_x0000_s1090" type="#_x0000_t202" style="position:absolute;left:0;text-align:left;margin-left:63.85pt;margin-top:1.85pt;width:195.8pt;height:151pt;z-index:251655680" strokecolor="#95b3d7" strokeweight="1pt">
            <v:fill color2="#b8cce4" focusposition="1" focussize="" focus="100%" type="gradient"/>
            <v:shadow on="t" type="perspective" color="#243f60" opacity=".5" offset="1pt" offset2="-3pt"/>
            <v:textbox style="mso-next-textbox:#_x0000_s1090" inset="5.85pt,.7pt,5.85pt,.7pt">
              <w:txbxContent>
                <w:p w:rsidR="0078176D" w:rsidRDefault="0078176D" w:rsidP="006F6F14">
                  <w:r>
                    <w:t>Evaluation Time</w:t>
                  </w:r>
                  <w:r>
                    <w:rPr>
                      <w:rFonts w:hint="eastAsia"/>
                    </w:rPr>
                    <w:t>を変更することで、式を評価するタイミングを指定することが出来る。</w:t>
                  </w:r>
                </w:p>
                <w:p w:rsidR="0078176D" w:rsidRDefault="0078176D" w:rsidP="006F6F14">
                  <w:pPr>
                    <w:pStyle w:val="BodyText"/>
                  </w:pPr>
                </w:p>
                <w:p w:rsidR="0078176D" w:rsidRPr="006F6F14" w:rsidRDefault="0078176D" w:rsidP="006F6F14">
                  <w:pPr>
                    <w:pStyle w:val="BodyText"/>
                  </w:pPr>
                  <w:r>
                    <w:rPr>
                      <w:rFonts w:hint="eastAsia"/>
                    </w:rPr>
                    <w:t>今回の例でいうと、</w:t>
                  </w:r>
                  <w:r>
                    <w:t>1</w:t>
                  </w:r>
                  <w:r>
                    <w:rPr>
                      <w:rFonts w:hint="eastAsia"/>
                    </w:rPr>
                    <w:t>つ目の「テキスト・フィールド」要素には現ページ数が必要なので「</w:t>
                  </w:r>
                  <w:r>
                    <w:t>Now</w:t>
                  </w:r>
                  <w:r>
                    <w:rPr>
                      <w:rFonts w:hint="eastAsia"/>
                    </w:rPr>
                    <w:t>」を、２つ目には全ページ数が必要なので、全ページ出力完了時のタイミングを表す「</w:t>
                  </w:r>
                  <w:r>
                    <w:t>Report</w:t>
                  </w:r>
                  <w:r>
                    <w:rPr>
                      <w:rFonts w:hint="eastAsia"/>
                    </w:rPr>
                    <w:t>」を指定する。</w:t>
                  </w:r>
                </w:p>
              </w:txbxContent>
            </v:textbox>
          </v:shape>
        </w:pict>
      </w:r>
    </w:p>
    <w:p w:rsidR="0078176D" w:rsidRPr="0057056E" w:rsidRDefault="0078176D" w:rsidP="0057056E"/>
    <w:p w:rsidR="0078176D" w:rsidRPr="0057056E" w:rsidRDefault="0078176D" w:rsidP="0057056E"/>
    <w:p w:rsidR="0078176D" w:rsidRPr="0057056E" w:rsidRDefault="0078176D" w:rsidP="0057056E"/>
    <w:p w:rsidR="0078176D" w:rsidRPr="0057056E" w:rsidRDefault="0078176D" w:rsidP="0057056E"/>
    <w:p w:rsidR="0078176D" w:rsidRPr="0057056E" w:rsidRDefault="0078176D" w:rsidP="0057056E"/>
    <w:p w:rsidR="0078176D" w:rsidRPr="0057056E" w:rsidRDefault="0078176D" w:rsidP="0057056E"/>
    <w:p w:rsidR="0078176D" w:rsidRPr="0057056E" w:rsidRDefault="0078176D" w:rsidP="0057056E"/>
    <w:p w:rsidR="0078176D" w:rsidRPr="0057056E" w:rsidRDefault="0078176D" w:rsidP="0057056E"/>
    <w:p w:rsidR="0078176D" w:rsidRPr="0057056E" w:rsidRDefault="0078176D" w:rsidP="0057056E"/>
    <w:p w:rsidR="0078176D" w:rsidRPr="0057056E" w:rsidRDefault="0078176D" w:rsidP="0057056E"/>
    <w:p w:rsidR="0078176D" w:rsidRPr="0057056E" w:rsidRDefault="0078176D" w:rsidP="0057056E"/>
    <w:p w:rsidR="0078176D" w:rsidRDefault="0078176D" w:rsidP="0057056E">
      <w:pPr>
        <w:tabs>
          <w:tab w:val="left" w:pos="3759"/>
        </w:tabs>
      </w:pPr>
      <w:r>
        <w:tab/>
      </w:r>
    </w:p>
    <w:p w:rsidR="0078176D" w:rsidRPr="0057056E" w:rsidRDefault="0078176D" w:rsidP="0057056E">
      <w:pPr>
        <w:tabs>
          <w:tab w:val="left" w:pos="3759"/>
        </w:tabs>
      </w:pPr>
      <w:r>
        <w:br w:type="page"/>
      </w:r>
    </w:p>
    <w:p w:rsidR="0078176D" w:rsidRDefault="0078176D" w:rsidP="0057056E">
      <w:pPr>
        <w:pStyle w:val="Heading2"/>
      </w:pPr>
      <w:bookmarkStart w:id="28" w:name="_Toc408305018"/>
      <w:r>
        <w:rPr>
          <w:rFonts w:hint="eastAsia"/>
        </w:rPr>
        <w:t>帳票テンプレートのコンパイル</w:t>
      </w:r>
      <w:bookmarkEnd w:id="28"/>
    </w:p>
    <w:p w:rsidR="0078176D" w:rsidRDefault="0078176D" w:rsidP="002A347C">
      <w:pPr>
        <w:pStyle w:val="40"/>
        <w:ind w:left="31680"/>
      </w:pPr>
      <w:r>
        <w:rPr>
          <w:rFonts w:hint="eastAsia"/>
        </w:rPr>
        <w:t>作成した帳票テンプレート</w:t>
      </w:r>
      <w:r>
        <w:t>(jrxml)</w:t>
      </w:r>
      <w:r>
        <w:rPr>
          <w:rFonts w:hint="eastAsia"/>
        </w:rPr>
        <w:t>をコンパイルする。エディタの右上（赤丸）のボタンを押下する。</w:t>
      </w:r>
    </w:p>
    <w:p w:rsidR="0078176D" w:rsidRDefault="0078176D" w:rsidP="002A347C">
      <w:pPr>
        <w:pStyle w:val="40"/>
        <w:ind w:left="31680"/>
      </w:pPr>
      <w:r>
        <w:rPr>
          <w:rFonts w:hint="eastAsia"/>
        </w:rPr>
        <w:t>コンパイルに成功すると、</w:t>
      </w:r>
      <w:r>
        <w:t>index.jasper</w:t>
      </w:r>
      <w:r>
        <w:rPr>
          <w:rFonts w:hint="eastAsia"/>
        </w:rPr>
        <w:t>というファイルが</w:t>
      </w:r>
      <w:r>
        <w:t>index.jrxml</w:t>
      </w:r>
      <w:r>
        <w:rPr>
          <w:rFonts w:hint="eastAsia"/>
        </w:rPr>
        <w:t>と同フォルダに作成される。</w:t>
      </w:r>
    </w:p>
    <w:p w:rsidR="0078176D" w:rsidRDefault="0078176D" w:rsidP="006A7043"/>
    <w:p w:rsidR="0078176D" w:rsidRDefault="0078176D" w:rsidP="002A347C">
      <w:pPr>
        <w:pStyle w:val="40"/>
        <w:ind w:left="31680"/>
      </w:pPr>
      <w:r>
        <w:rPr>
          <w:rFonts w:hint="eastAsia"/>
        </w:rPr>
        <w:t>実際にプログラム側で指定する帳票テンプレートはこの「</w:t>
      </w:r>
      <w:r>
        <w:t>*.jasper</w:t>
      </w:r>
      <w:r>
        <w:rPr>
          <w:rFonts w:hint="eastAsia"/>
        </w:rPr>
        <w:t>」となる。</w:t>
      </w:r>
    </w:p>
    <w:p w:rsidR="0078176D" w:rsidRDefault="0078176D" w:rsidP="0057056E">
      <w:pPr>
        <w:pStyle w:val="BodyText3"/>
      </w:pPr>
    </w:p>
    <w:p w:rsidR="0078176D" w:rsidRDefault="0078176D" w:rsidP="00B53F97">
      <w:r>
        <w:rPr>
          <w:noProof/>
        </w:rPr>
        <w:pict>
          <v:group id="_x0000_s1091" style="position:absolute;left:0;text-align:left;margin-left:55.45pt;margin-top:22.2pt;width:649.25pt;height:260.75pt;z-index:251656704" coordorigin="1676,4192" coordsize="12985,5215">
            <v:shape id="_x0000_s1092" type="#_x0000_t75" style="position:absolute;left:1676;top:4192;width:12985;height:5215" stroked="t">
              <v:imagedata r:id="rId34" o:title=""/>
            </v:shape>
            <v:oval id="_x0000_s1093" style="position:absolute;left:13327;top:4490;width:435;height:340" filled="f" strokecolor="red" strokeweight="2.25pt">
              <v:textbox inset="5.85pt,.7pt,5.85pt,.7pt"/>
            </v:oval>
          </v:group>
        </w:pict>
      </w:r>
      <w:r>
        <w:br w:type="page"/>
      </w:r>
    </w:p>
    <w:p w:rsidR="0078176D" w:rsidRDefault="0078176D" w:rsidP="006719B0">
      <w:pPr>
        <w:pStyle w:val="Heading1"/>
      </w:pPr>
      <w:bookmarkStart w:id="29" w:name="_Toc408305019"/>
      <w:r>
        <w:rPr>
          <w:rFonts w:hint="eastAsia"/>
        </w:rPr>
        <w:t>プレビューの表示</w:t>
      </w:r>
      <w:bookmarkEnd w:id="29"/>
    </w:p>
    <w:p w:rsidR="0078176D" w:rsidRDefault="0078176D" w:rsidP="002A347C">
      <w:pPr>
        <w:pStyle w:val="BodyText"/>
        <w:ind w:leftChars="200" w:left="31680"/>
      </w:pPr>
      <w:r>
        <w:rPr>
          <w:noProof/>
        </w:rPr>
        <w:pict>
          <v:shape id="_x0000_s1094" type="#_x0000_t75" style="position:absolute;left:0;text-align:left;margin-left:389.5pt;margin-top:-5.75pt;width:375.6pt;height:287.15pt;z-index:251657728">
            <v:imagedata r:id="rId35" o:title=""/>
            <w10:wrap type="square"/>
          </v:shape>
        </w:pict>
      </w:r>
      <w:r>
        <w:rPr>
          <w:rFonts w:hint="eastAsia"/>
        </w:rPr>
        <w:t>作成した帳票テンプレートのプレビュー表示を行う。</w:t>
      </w:r>
    </w:p>
    <w:p w:rsidR="0078176D" w:rsidRPr="00E66208" w:rsidRDefault="0078176D" w:rsidP="002A347C">
      <w:pPr>
        <w:pStyle w:val="BodyText"/>
        <w:ind w:leftChars="200" w:left="31680"/>
      </w:pPr>
    </w:p>
    <w:p w:rsidR="0078176D" w:rsidRDefault="0078176D" w:rsidP="002A347C">
      <w:pPr>
        <w:pStyle w:val="BodyText"/>
        <w:ind w:leftChars="200" w:left="31680"/>
      </w:pPr>
      <w:r>
        <w:rPr>
          <w:rFonts w:hint="eastAsia"/>
        </w:rPr>
        <w:t>エディタ下部のプレビュータブを選択する。</w:t>
      </w:r>
    </w:p>
    <w:p w:rsidR="0078176D" w:rsidRPr="00A94323" w:rsidRDefault="0078176D" w:rsidP="002A347C">
      <w:pPr>
        <w:pStyle w:val="BodyText"/>
        <w:ind w:leftChars="200" w:left="31680"/>
      </w:pPr>
    </w:p>
    <w:p w:rsidR="0078176D" w:rsidRPr="006719B0" w:rsidRDefault="0078176D" w:rsidP="002A347C">
      <w:pPr>
        <w:pStyle w:val="BodyText"/>
        <w:ind w:leftChars="200" w:left="31680"/>
      </w:pPr>
      <w:r>
        <w:rPr>
          <w:rFonts w:hint="eastAsia"/>
        </w:rPr>
        <w:t>左ペインに「</w:t>
      </w:r>
      <w:r>
        <w:t>Input Parameter</w:t>
      </w:r>
      <w:r>
        <w:rPr>
          <w:rFonts w:hint="eastAsia"/>
        </w:rPr>
        <w:t>」が表示され、パラメータ「</w:t>
      </w:r>
      <w:r>
        <w:t>execLoginId</w:t>
      </w:r>
      <w:r>
        <w:rPr>
          <w:rFonts w:hint="eastAsia"/>
        </w:rPr>
        <w:t>」の入力欄が表示される。</w:t>
      </w:r>
    </w:p>
    <w:p w:rsidR="0078176D" w:rsidRPr="006719B0" w:rsidRDefault="0078176D" w:rsidP="002A347C">
      <w:pPr>
        <w:pStyle w:val="BodyText"/>
        <w:ind w:leftChars="200" w:left="31680"/>
      </w:pPr>
    </w:p>
    <w:p w:rsidR="0078176D" w:rsidRDefault="0078176D" w:rsidP="002A347C">
      <w:pPr>
        <w:pStyle w:val="BodyText"/>
        <w:ind w:leftChars="200" w:left="31680"/>
      </w:pPr>
      <w:r>
        <w:rPr>
          <w:rFonts w:hint="eastAsia"/>
        </w:rPr>
        <w:t>「詳細」バンドがなく繰り返しデータが不要で、パラメータのみの帳票テンプレートの場合は、この「</w:t>
      </w:r>
      <w:r>
        <w:t>Input Parameter</w:t>
      </w:r>
      <w:r>
        <w:rPr>
          <w:rFonts w:hint="eastAsia"/>
        </w:rPr>
        <w:t>」の入力のみでプレビューを表示することが出来る。</w:t>
      </w:r>
    </w:p>
    <w:p w:rsidR="0078176D" w:rsidRPr="00852F6D" w:rsidRDefault="0078176D" w:rsidP="002A347C">
      <w:pPr>
        <w:pStyle w:val="BodyText"/>
        <w:ind w:leftChars="200" w:left="31680"/>
      </w:pPr>
    </w:p>
    <w:p w:rsidR="0078176D" w:rsidRPr="006719B0" w:rsidRDefault="0078176D" w:rsidP="002A347C">
      <w:pPr>
        <w:pStyle w:val="BodyText"/>
        <w:ind w:leftChars="200" w:left="31680"/>
      </w:pPr>
      <w:r>
        <w:rPr>
          <w:rFonts w:hint="eastAsia"/>
        </w:rPr>
        <w:t>今回は「詳細」バンドに繰り返しデータを表現する必要があるため、プレビュー用の繰り返しデータ（データソース）を用意する。</w:t>
      </w:r>
    </w:p>
    <w:p w:rsidR="0078176D" w:rsidRDefault="0078176D" w:rsidP="00E66208">
      <w:pPr>
        <w:pStyle w:val="BodyText"/>
      </w:pPr>
    </w:p>
    <w:p w:rsidR="0078176D" w:rsidRDefault="0078176D" w:rsidP="00E66208">
      <w:pPr>
        <w:pStyle w:val="BodyText"/>
      </w:pPr>
      <w:r>
        <w:rPr>
          <w:noProof/>
        </w:rPr>
        <w:pict>
          <v:oval id="_x0000_s1095" style="position:absolute;left:0;text-align:left;margin-left:419pt;margin-top:112.95pt;width:43.7pt;height:17pt;z-index:251658752" filled="f" strokecolor="red" strokeweight="2.25pt">
            <v:textbox inset="5.85pt,.7pt,5.85pt,.7pt"/>
          </v:oval>
        </w:pict>
      </w:r>
      <w:r>
        <w:br w:type="page"/>
      </w:r>
    </w:p>
    <w:p w:rsidR="0078176D" w:rsidRDefault="0078176D" w:rsidP="008124B8">
      <w:pPr>
        <w:pStyle w:val="Heading2"/>
      </w:pPr>
      <w:bookmarkStart w:id="30" w:name="_Toc408305020"/>
      <w:r>
        <w:rPr>
          <w:rFonts w:hint="eastAsia"/>
        </w:rPr>
        <w:t>プレビュー用テストデータソースの作成</w:t>
      </w:r>
      <w:bookmarkEnd w:id="30"/>
    </w:p>
    <w:p w:rsidR="0078176D" w:rsidRDefault="0078176D" w:rsidP="008124B8">
      <w:pPr>
        <w:pStyle w:val="NormalIndent"/>
        <w:spacing w:line="300" w:lineRule="exact"/>
        <w:ind w:left="1072"/>
      </w:pPr>
      <w:r>
        <w:rPr>
          <w:noProof/>
        </w:rPr>
        <w:pict>
          <v:shape id="_x0000_s1096" type="#_x0000_t75" style="position:absolute;left:0;text-align:left;margin-left:607.25pt;margin-top:8.75pt;width:142.1pt;height:114.95pt;z-index:251680256" stroked="t">
            <v:imagedata r:id="rId36" o:title=""/>
            <w10:wrap type="square"/>
          </v:shape>
        </w:pict>
      </w:r>
    </w:p>
    <w:p w:rsidR="0078176D" w:rsidRDefault="0078176D" w:rsidP="002A347C">
      <w:pPr>
        <w:pStyle w:val="40"/>
        <w:ind w:left="31680"/>
      </w:pPr>
      <w:r>
        <w:t>Excel</w:t>
      </w:r>
      <w:r>
        <w:rPr>
          <w:rFonts w:hint="eastAsia"/>
        </w:rPr>
        <w:t>で下記のようなテストデータを作成し、</w:t>
      </w:r>
      <w:r>
        <w:t>USER_LIST.xlsx</w:t>
      </w:r>
      <w:r>
        <w:rPr>
          <w:rFonts w:hint="eastAsia"/>
        </w:rPr>
        <w:t>として保存する。</w:t>
      </w:r>
    </w:p>
    <w:p w:rsidR="0078176D" w:rsidRDefault="0078176D" w:rsidP="005A5A05">
      <w:pPr>
        <w:pStyle w:val="NormalIndent"/>
        <w:spacing w:line="300" w:lineRule="exact"/>
        <w:ind w:left="1072"/>
        <w:rPr>
          <w:rFonts w:ascii="Century"/>
          <w:kern w:val="0"/>
        </w:rPr>
      </w:pPr>
      <w:r>
        <w:rPr>
          <w:rFonts w:ascii="Century" w:hint="eastAsia"/>
          <w:kern w:val="0"/>
        </w:rPr>
        <w:t>※「セルの書式設定」で「文字列」を設定すること。</w:t>
      </w:r>
    </w:p>
    <w:p w:rsidR="0078176D" w:rsidRPr="005A5A05" w:rsidRDefault="0078176D" w:rsidP="005A5A05">
      <w:pPr>
        <w:pStyle w:val="NormalIndent"/>
        <w:spacing w:line="300" w:lineRule="exact"/>
        <w:rPr>
          <w:rFonts w:ascii="Century"/>
          <w:kern w:val="0"/>
        </w:rPr>
      </w:pPr>
      <w:r>
        <w:rPr>
          <w:rFonts w:ascii="Century" w:hint="eastAsia"/>
          <w:kern w:val="0"/>
        </w:rPr>
        <w:t>これは今回作成したフィールドのクラスの設定がデフォルトの「</w:t>
      </w:r>
      <w:r>
        <w:rPr>
          <w:rFonts w:ascii="Century"/>
          <w:kern w:val="0"/>
        </w:rPr>
        <w:t>java.lang.String</w:t>
      </w:r>
      <w:r>
        <w:rPr>
          <w:rFonts w:ascii="Century" w:hint="eastAsia"/>
          <w:kern w:val="0"/>
        </w:rPr>
        <w:t>」になっているためである。</w:t>
      </w:r>
    </w:p>
    <w:p w:rsidR="0078176D" w:rsidRDefault="0078176D" w:rsidP="008124B8">
      <w:pPr>
        <w:pStyle w:val="NormalIndent"/>
        <w:spacing w:line="300" w:lineRule="exact"/>
        <w:ind w:left="1072"/>
        <w:rPr>
          <w:rFonts w:ascii="Century"/>
          <w:kern w:val="0"/>
        </w:rPr>
      </w:pPr>
    </w:p>
    <w:p w:rsidR="0078176D" w:rsidRDefault="0078176D" w:rsidP="008124B8">
      <w:pPr>
        <w:pStyle w:val="NormalIndent"/>
        <w:spacing w:line="300" w:lineRule="exact"/>
        <w:ind w:left="1072"/>
        <w:rPr>
          <w:rFonts w:ascii="Century"/>
          <w:kern w:val="0"/>
        </w:rPr>
      </w:pPr>
      <w:r>
        <w:rPr>
          <w:noProof/>
        </w:rPr>
        <w:pict>
          <v:oval id="_x0000_s1097" style="position:absolute;left:0;text-align:left;margin-left:607.25pt;margin-top:9.65pt;width:97.3pt;height:24.45pt;z-index:251681280" filled="f" strokecolor="red" strokeweight="2.25pt">
            <v:textbox inset="5.85pt,.7pt,5.85pt,.7pt"/>
          </v:oval>
        </w:pict>
      </w:r>
    </w:p>
    <w:tbl>
      <w:tblPr>
        <w:tblW w:w="8460" w:type="dxa"/>
        <w:tblInd w:w="1226" w:type="dxa"/>
        <w:tblCellMar>
          <w:left w:w="99" w:type="dxa"/>
          <w:right w:w="99" w:type="dxa"/>
        </w:tblCellMar>
        <w:tblLook w:val="04A0" w:firstRow="1" w:lastRow="0" w:firstColumn="1" w:lastColumn="0" w:noHBand="0" w:noVBand="1"/>
      </w:tblPr>
      <w:tblGrid>
        <w:gridCol w:w="780"/>
        <w:gridCol w:w="1140"/>
        <w:gridCol w:w="1160"/>
        <w:gridCol w:w="1380"/>
        <w:gridCol w:w="1920"/>
        <w:gridCol w:w="2080"/>
      </w:tblGrid>
      <w:tr w:rsidR="0078176D" w:rsidRPr="00E553F9" w:rsidTr="00E553F9">
        <w:trPr>
          <w:trHeight w:val="270"/>
        </w:trPr>
        <w:tc>
          <w:tcPr>
            <w:tcW w:w="78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loginId</w:t>
            </w:r>
          </w:p>
        </w:tc>
        <w:tc>
          <w:tcPr>
            <w:tcW w:w="1140" w:type="dxa"/>
            <w:tcBorders>
              <w:top w:val="single" w:sz="4" w:space="0" w:color="auto"/>
              <w:left w:val="nil"/>
              <w:bottom w:val="single" w:sz="4" w:space="0" w:color="auto"/>
              <w:right w:val="single" w:sz="4" w:space="0" w:color="auto"/>
            </w:tcBorders>
            <w:shd w:val="clear" w:color="000000" w:fill="C4D79B"/>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kanjiName</w:t>
            </w:r>
          </w:p>
        </w:tc>
        <w:tc>
          <w:tcPr>
            <w:tcW w:w="1160" w:type="dxa"/>
            <w:tcBorders>
              <w:top w:val="single" w:sz="4" w:space="0" w:color="auto"/>
              <w:left w:val="nil"/>
              <w:bottom w:val="single" w:sz="4" w:space="0" w:color="auto"/>
              <w:right w:val="single" w:sz="4" w:space="0" w:color="auto"/>
            </w:tcBorders>
            <w:shd w:val="clear" w:color="000000" w:fill="C4D79B"/>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kanaName</w:t>
            </w:r>
          </w:p>
        </w:tc>
        <w:tc>
          <w:tcPr>
            <w:tcW w:w="1380" w:type="dxa"/>
            <w:tcBorders>
              <w:top w:val="single" w:sz="4" w:space="0" w:color="auto"/>
              <w:left w:val="nil"/>
              <w:bottom w:val="single" w:sz="4" w:space="0" w:color="auto"/>
              <w:right w:val="single" w:sz="4" w:space="0" w:color="auto"/>
            </w:tcBorders>
            <w:shd w:val="clear" w:color="000000" w:fill="C4D79B"/>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ugroupName</w:t>
            </w:r>
          </w:p>
        </w:tc>
        <w:tc>
          <w:tcPr>
            <w:tcW w:w="1920" w:type="dxa"/>
            <w:tcBorders>
              <w:top w:val="single" w:sz="4" w:space="0" w:color="auto"/>
              <w:left w:val="nil"/>
              <w:bottom w:val="single" w:sz="4" w:space="0" w:color="auto"/>
              <w:right w:val="single" w:sz="4" w:space="0" w:color="auto"/>
            </w:tcBorders>
            <w:shd w:val="clear" w:color="000000" w:fill="C4D79B"/>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extensionNumber</w:t>
            </w:r>
          </w:p>
        </w:tc>
        <w:tc>
          <w:tcPr>
            <w:tcW w:w="2080" w:type="dxa"/>
            <w:tcBorders>
              <w:top w:val="single" w:sz="4" w:space="0" w:color="auto"/>
              <w:left w:val="nil"/>
              <w:bottom w:val="single" w:sz="4" w:space="0" w:color="auto"/>
              <w:right w:val="single" w:sz="4" w:space="0" w:color="auto"/>
            </w:tcBorders>
            <w:shd w:val="clear" w:color="000000" w:fill="C4D79B"/>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userIdLokedeName</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0001</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w:t>
            </w:r>
            <w:r w:rsidRPr="00E553F9">
              <w:rPr>
                <w:rFonts w:ascii="ＭＳ Ｐゴシック" w:eastAsia="ＭＳ Ｐゴシック" w:hAnsi="ＭＳ Ｐゴシック" w:cs="ＭＳ Ｐゴシック"/>
                <w:color w:val="000000"/>
                <w:kern w:val="0"/>
                <w:sz w:val="22"/>
                <w:szCs w:val="22"/>
              </w:rPr>
              <w:t>1</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111-1111-1111</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0002</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漢字２</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カンジ２</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w:t>
            </w:r>
            <w:r w:rsidRPr="00E553F9">
              <w:rPr>
                <w:rFonts w:ascii="ＭＳ Ｐゴシック" w:eastAsia="ＭＳ Ｐゴシック" w:hAnsi="ＭＳ Ｐゴシック" w:cs="ＭＳ Ｐゴシック"/>
                <w:color w:val="000000"/>
                <w:kern w:val="0"/>
                <w:sz w:val="22"/>
                <w:szCs w:val="22"/>
              </w:rPr>
              <w:t>1</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222-2222-2222</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0003</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漢字３</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カンジ３</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w:t>
            </w:r>
            <w:r w:rsidRPr="00E553F9">
              <w:rPr>
                <w:rFonts w:ascii="ＭＳ Ｐゴシック" w:eastAsia="ＭＳ Ｐゴシック" w:hAnsi="ＭＳ Ｐゴシック" w:cs="ＭＳ Ｐゴシック"/>
                <w:color w:val="000000"/>
                <w:kern w:val="0"/>
                <w:sz w:val="22"/>
                <w:szCs w:val="22"/>
              </w:rPr>
              <w:t>1</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333-3333-3333</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0004</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漢字４</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カンジ４</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w:t>
            </w:r>
            <w:r w:rsidRPr="00E553F9">
              <w:rPr>
                <w:rFonts w:ascii="ＭＳ Ｐゴシック" w:eastAsia="ＭＳ Ｐゴシック" w:hAnsi="ＭＳ Ｐゴシック" w:cs="ＭＳ Ｐゴシック"/>
                <w:color w:val="000000"/>
                <w:kern w:val="0"/>
                <w:sz w:val="22"/>
                <w:szCs w:val="22"/>
              </w:rPr>
              <w:t>1</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111-1111-1112</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0005</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漢字５</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カンジ５</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w:t>
            </w:r>
            <w:r w:rsidRPr="00E553F9">
              <w:rPr>
                <w:rFonts w:ascii="ＭＳ Ｐゴシック" w:eastAsia="ＭＳ Ｐゴシック" w:hAnsi="ＭＳ Ｐゴシック" w:cs="ＭＳ Ｐゴシック"/>
                <w:color w:val="000000"/>
                <w:kern w:val="0"/>
                <w:sz w:val="22"/>
                <w:szCs w:val="22"/>
              </w:rPr>
              <w:t>1</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222-2222-2223</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0006</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漢字６</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カンジ６</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w:t>
            </w:r>
            <w:r w:rsidRPr="00E553F9">
              <w:rPr>
                <w:rFonts w:ascii="ＭＳ Ｐゴシック" w:eastAsia="ＭＳ Ｐゴシック" w:hAnsi="ＭＳ Ｐゴシック" w:cs="ＭＳ Ｐゴシック"/>
                <w:color w:val="000000"/>
                <w:kern w:val="0"/>
                <w:sz w:val="22"/>
                <w:szCs w:val="22"/>
              </w:rPr>
              <w:t>1</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333-3333-3334</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0007</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漢字７</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カンジ７</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w:t>
            </w:r>
            <w:r w:rsidRPr="00E553F9">
              <w:rPr>
                <w:rFonts w:ascii="ＭＳ Ｐゴシック" w:eastAsia="ＭＳ Ｐゴシック" w:hAnsi="ＭＳ Ｐゴシック" w:cs="ＭＳ Ｐゴシック"/>
                <w:color w:val="000000"/>
                <w:kern w:val="0"/>
                <w:sz w:val="22"/>
                <w:szCs w:val="22"/>
              </w:rPr>
              <w:t>1</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111-1111-1113</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0008</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漢字８</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カンジ８</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w:t>
            </w:r>
            <w:r w:rsidRPr="00E553F9">
              <w:rPr>
                <w:rFonts w:ascii="ＭＳ Ｐゴシック" w:eastAsia="ＭＳ Ｐゴシック" w:hAnsi="ＭＳ Ｐゴシック" w:cs="ＭＳ Ｐゴシック"/>
                <w:color w:val="000000"/>
                <w:kern w:val="0"/>
                <w:sz w:val="22"/>
                <w:szCs w:val="22"/>
              </w:rPr>
              <w:t>1</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222-2222-2224</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0009</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漢字９</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カンジ９</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w:t>
            </w:r>
            <w:r w:rsidRPr="00E553F9">
              <w:rPr>
                <w:rFonts w:ascii="ＭＳ Ｐゴシック" w:eastAsia="ＭＳ Ｐゴシック" w:hAnsi="ＭＳ Ｐゴシック" w:cs="ＭＳ Ｐゴシック"/>
                <w:color w:val="000000"/>
                <w:kern w:val="0"/>
                <w:sz w:val="22"/>
                <w:szCs w:val="22"/>
              </w:rPr>
              <w:t>1</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333-3333-3335</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0010</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漢字１０</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カンジ１０</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w:t>
            </w:r>
            <w:r w:rsidRPr="00E553F9">
              <w:rPr>
                <w:rFonts w:ascii="ＭＳ Ｐゴシック" w:eastAsia="ＭＳ Ｐゴシック" w:hAnsi="ＭＳ Ｐゴシック" w:cs="ＭＳ Ｐゴシック"/>
                <w:color w:val="000000"/>
                <w:kern w:val="0"/>
                <w:sz w:val="22"/>
                <w:szCs w:val="22"/>
              </w:rPr>
              <w:t>1</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111-1111-1114</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0011</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漢字１１</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カンジ１１</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グループ２</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222-2222-2225</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アンロック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0012</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漢字１２</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カンジ１２</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グループ２</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333-3333-3336</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アンロック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0013</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漢字１３</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カンジ１３</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グループ２</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111-1111-1115</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アンロック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0014</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漢字１４</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カンジ１４</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グループ２</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222-2222-2226</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アンロック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0015</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漢字１５</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カンジ１５</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グループ２</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333-3333-3337</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アンロック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0016</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漢字１６</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カンジ１６</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グループ２</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111-1111-1116</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アンロック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0017</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漢字１７</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カンジ１７</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グループ２</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222-2222-2227</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アンロック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0018</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漢字１８</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カンジ１８</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グループ２</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333-3333-3338</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アンロック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0019</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漢字１９</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カンジ１９</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グループ２</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111-1111-1117</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アンロック</w:t>
            </w:r>
          </w:p>
        </w:tc>
      </w:tr>
      <w:tr w:rsidR="0078176D" w:rsidRPr="00E553F9" w:rsidTr="00E553F9">
        <w:trPr>
          <w:trHeight w:val="270"/>
        </w:trPr>
        <w:tc>
          <w:tcPr>
            <w:tcW w:w="780" w:type="dxa"/>
            <w:tcBorders>
              <w:top w:val="nil"/>
              <w:left w:val="single" w:sz="4" w:space="0" w:color="auto"/>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0020</w:t>
            </w:r>
          </w:p>
        </w:tc>
        <w:tc>
          <w:tcPr>
            <w:tcW w:w="114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漢字２０</w:t>
            </w:r>
          </w:p>
        </w:tc>
        <w:tc>
          <w:tcPr>
            <w:tcW w:w="116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カンジ２０</w:t>
            </w:r>
          </w:p>
        </w:tc>
        <w:tc>
          <w:tcPr>
            <w:tcW w:w="13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グループ２</w:t>
            </w:r>
          </w:p>
        </w:tc>
        <w:tc>
          <w:tcPr>
            <w:tcW w:w="192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color w:val="000000"/>
                <w:kern w:val="0"/>
                <w:sz w:val="22"/>
                <w:szCs w:val="22"/>
              </w:rPr>
              <w:t>222-2222-2228</w:t>
            </w:r>
          </w:p>
        </w:tc>
        <w:tc>
          <w:tcPr>
            <w:tcW w:w="2080" w:type="dxa"/>
            <w:tcBorders>
              <w:top w:val="nil"/>
              <w:left w:val="nil"/>
              <w:bottom w:val="single" w:sz="4" w:space="0" w:color="auto"/>
              <w:right w:val="single" w:sz="4" w:space="0" w:color="auto"/>
            </w:tcBorders>
            <w:noWrap/>
            <w:vAlign w:val="center"/>
            <w:hideMark/>
          </w:tcPr>
          <w:p w:rsidR="0078176D" w:rsidRPr="00E553F9" w:rsidRDefault="0078176D" w:rsidP="00E553F9">
            <w:pPr>
              <w:widowControl/>
              <w:jc w:val="left"/>
              <w:rPr>
                <w:rFonts w:ascii="ＭＳ Ｐゴシック" w:eastAsia="ＭＳ Ｐゴシック" w:hAnsi="ＭＳ Ｐゴシック" w:cs="ＭＳ Ｐゴシック"/>
                <w:color w:val="000000"/>
                <w:kern w:val="0"/>
                <w:sz w:val="22"/>
                <w:szCs w:val="22"/>
              </w:rPr>
            </w:pPr>
            <w:r w:rsidRPr="00E553F9">
              <w:rPr>
                <w:rFonts w:ascii="ＭＳ Ｐゴシック" w:eastAsia="ＭＳ Ｐゴシック" w:hAnsi="ＭＳ Ｐゴシック" w:cs="ＭＳ Ｐゴシック" w:hint="eastAsia"/>
                <w:color w:val="000000"/>
                <w:kern w:val="0"/>
                <w:sz w:val="22"/>
                <w:szCs w:val="22"/>
              </w:rPr>
              <w:t>アンロック</w:t>
            </w:r>
          </w:p>
        </w:tc>
      </w:tr>
    </w:tbl>
    <w:p w:rsidR="0078176D" w:rsidRDefault="0078176D" w:rsidP="008124B8">
      <w:pPr>
        <w:pStyle w:val="NormalIndent"/>
        <w:spacing w:line="300" w:lineRule="exact"/>
        <w:ind w:left="1072"/>
      </w:pPr>
      <w:r>
        <w:br w:type="page"/>
      </w:r>
    </w:p>
    <w:p w:rsidR="0078176D" w:rsidRDefault="0078176D" w:rsidP="002A347C">
      <w:pPr>
        <w:pStyle w:val="40"/>
        <w:ind w:left="31680"/>
      </w:pPr>
      <w:r>
        <w:t>Eclipse</w:t>
      </w:r>
      <w:r>
        <w:rPr>
          <w:rFonts w:hint="eastAsia"/>
        </w:rPr>
        <w:t>のパッケージ・エクスプローラ等で、テストデータを保存するフォルダを選択しコンテキストメニューより</w:t>
      </w:r>
    </w:p>
    <w:p w:rsidR="0078176D" w:rsidRDefault="0078176D" w:rsidP="002A347C">
      <w:pPr>
        <w:pStyle w:val="40"/>
        <w:ind w:left="31680"/>
      </w:pPr>
      <w:r>
        <w:rPr>
          <w:rFonts w:hint="eastAsia"/>
        </w:rPr>
        <w:t>「新規</w:t>
      </w:r>
      <w:r>
        <w:t xml:space="preserve"> </w:t>
      </w:r>
      <w:r>
        <w:t>–</w:t>
      </w:r>
      <w:r>
        <w:t xml:space="preserve"> </w:t>
      </w:r>
      <w:r>
        <w:rPr>
          <w:rFonts w:hint="eastAsia"/>
        </w:rPr>
        <w:t>その他</w:t>
      </w:r>
      <w:r>
        <w:t xml:space="preserve"> </w:t>
      </w:r>
      <w:r>
        <w:t>–</w:t>
      </w:r>
      <w:r>
        <w:t xml:space="preserve"> Jaspersoft Studio </w:t>
      </w:r>
      <w:r>
        <w:t>–</w:t>
      </w:r>
      <w:r>
        <w:t xml:space="preserve"> Data Adapter</w:t>
      </w:r>
      <w:r>
        <w:rPr>
          <w:rFonts w:hint="eastAsia"/>
        </w:rPr>
        <w:t>」を選択し、次へ。</w:t>
      </w:r>
    </w:p>
    <w:p w:rsidR="0078176D" w:rsidRDefault="0078176D" w:rsidP="002A347C">
      <w:pPr>
        <w:pStyle w:val="40"/>
        <w:ind w:left="31680"/>
      </w:pPr>
    </w:p>
    <w:p w:rsidR="0078176D" w:rsidRDefault="0078176D" w:rsidP="002A347C">
      <w:pPr>
        <w:pStyle w:val="40"/>
        <w:ind w:left="31680"/>
      </w:pPr>
      <w:r>
        <w:rPr>
          <w:rFonts w:hint="eastAsia"/>
        </w:rPr>
        <w:t>ファイル名に「</w:t>
      </w:r>
      <w:r w:rsidRPr="00E66208">
        <w:t>USER_LIST.xml</w:t>
      </w:r>
      <w:r>
        <w:rPr>
          <w:rFonts w:hint="eastAsia"/>
        </w:rPr>
        <w:t>」と入力し、次へ。</w:t>
      </w:r>
    </w:p>
    <w:p w:rsidR="0078176D" w:rsidRDefault="0078176D" w:rsidP="002A347C">
      <w:pPr>
        <w:pStyle w:val="40"/>
        <w:ind w:left="31680"/>
      </w:pPr>
      <w:r>
        <w:rPr>
          <w:rFonts w:hint="eastAsia"/>
        </w:rPr>
        <w:t>次の画面で「</w:t>
      </w:r>
      <w:r>
        <w:t>Microsoft Excel(XLS, XLSX)</w:t>
      </w:r>
      <w:r>
        <w:rPr>
          <w:rFonts w:hint="eastAsia"/>
        </w:rPr>
        <w:t>」を選択し、次へ。</w:t>
      </w:r>
    </w:p>
    <w:p w:rsidR="0078176D" w:rsidRDefault="0078176D" w:rsidP="002A347C">
      <w:pPr>
        <w:pStyle w:val="40"/>
        <w:ind w:left="31680"/>
      </w:pPr>
    </w:p>
    <w:p w:rsidR="0078176D" w:rsidRDefault="0078176D" w:rsidP="002A347C">
      <w:pPr>
        <w:pStyle w:val="40"/>
        <w:ind w:left="31680"/>
      </w:pPr>
    </w:p>
    <w:p w:rsidR="0078176D" w:rsidRDefault="0078176D" w:rsidP="002A347C">
      <w:pPr>
        <w:pStyle w:val="40"/>
        <w:ind w:left="31680"/>
      </w:pPr>
      <w:r>
        <w:rPr>
          <w:noProof/>
        </w:rPr>
        <w:pict>
          <v:group id="_x0000_s1098" style="position:absolute;left:0;text-align:left;margin-left:504.9pt;margin-top:13.1pt;width:262.45pt;height:349.9pt;z-index:251660800" coordorigin="10665,2692" coordsize="5249,6998">
            <v:shape id="_x0000_s1099" type="#_x0000_t75" style="position:absolute;left:10665;top:2692;width:5249;height:6998;visibility:visible">
              <v:imagedata r:id="rId37" o:title=""/>
            </v:shape>
            <v:oval id="_x0000_s1100" style="position:absolute;left:11841;top:5115;width:3210;height:340" filled="f" strokecolor="red" strokeweight="2.25pt">
              <v:textbox inset="5.85pt,.7pt,5.85pt,.7pt"/>
            </v:oval>
            <v:oval id="_x0000_s1101" style="position:absolute;left:10764;top:7796;width:607;height:340" filled="f" strokecolor="red" strokeweight="2.25pt">
              <v:textbox inset="5.85pt,.7pt,5.85pt,.7pt"/>
            </v:oval>
          </v:group>
        </w:pict>
      </w:r>
      <w:r>
        <w:rPr>
          <w:rFonts w:hint="eastAsia"/>
        </w:rPr>
        <w:t>次の画面で名前に「</w:t>
      </w:r>
      <w:r>
        <w:t>USER_LIST</w:t>
      </w:r>
      <w:r>
        <w:rPr>
          <w:rFonts w:hint="eastAsia"/>
        </w:rPr>
        <w:t>」（任意の名前）と入力。</w:t>
      </w:r>
    </w:p>
    <w:p w:rsidR="0078176D" w:rsidRDefault="0078176D" w:rsidP="002A347C">
      <w:pPr>
        <w:pStyle w:val="40"/>
        <w:ind w:left="31680"/>
      </w:pPr>
      <w:r>
        <w:rPr>
          <w:rFonts w:hint="eastAsia"/>
        </w:rPr>
        <w:t>ファイル欄に先ほど作成した「</w:t>
      </w:r>
      <w:r>
        <w:t>USER_LIST.xlsx</w:t>
      </w:r>
      <w:r>
        <w:rPr>
          <w:rFonts w:hint="eastAsia"/>
        </w:rPr>
        <w:t>」を指定する。</w:t>
      </w:r>
    </w:p>
    <w:p w:rsidR="0078176D" w:rsidRDefault="0078176D" w:rsidP="00E66208">
      <w:pPr>
        <w:pStyle w:val="NormalIndent"/>
        <w:spacing w:line="300" w:lineRule="exact"/>
        <w:ind w:left="1072"/>
      </w:pPr>
      <w:r>
        <w:rPr>
          <w:noProof/>
        </w:rPr>
        <w:pict>
          <v:shape id="_x0000_s1102" type="#_x0000_t202" style="position:absolute;left:0;text-align:left;margin-left:54.1pt;margin-top:11.2pt;width:379.45pt;height:76.75pt;z-index:251659776" strokecolor="#d99594" strokeweight="1pt">
            <v:fill color2="#e5b8b7" focusposition="1" focussize="" focus="100%" type="gradient"/>
            <v:shadow on="t" type="perspective" color="#622423" opacity=".5" offset="1pt" offset2="-3pt"/>
            <v:textbox style="mso-next-textbox:#_x0000_s1102" inset="5.85pt,.7pt,5.85pt,.7pt">
              <w:txbxContent>
                <w:p w:rsidR="0078176D" w:rsidRDefault="0078176D" w:rsidP="005037D5">
                  <w:pPr>
                    <w:pStyle w:val="BodyText"/>
                  </w:pPr>
                  <w:r>
                    <w:rPr>
                      <w:rFonts w:hint="eastAsia"/>
                    </w:rPr>
                    <w:t>「</w:t>
                  </w:r>
                  <w:r>
                    <w:t>USER_LIST.xlsx</w:t>
                  </w:r>
                  <w:r>
                    <w:rPr>
                      <w:rFonts w:hint="eastAsia"/>
                    </w:rPr>
                    <w:t>」を</w:t>
                  </w:r>
                  <w:r>
                    <w:t>Eclipse</w:t>
                  </w:r>
                  <w:r>
                    <w:rPr>
                      <w:rFonts w:hint="eastAsia"/>
                    </w:rPr>
                    <w:t>ワークスペース内に保存し、「参照」ボタンで選択した場合、ファイル入力欄には自動的に相対パスが入力されるが、ここは絶対パスである必要がある。</w:t>
                  </w:r>
                </w:p>
                <w:p w:rsidR="0078176D" w:rsidRDefault="0078176D" w:rsidP="005037D5">
                  <w:pPr>
                    <w:pStyle w:val="BodyText"/>
                  </w:pPr>
                </w:p>
                <w:p w:rsidR="0078176D" w:rsidRPr="006F6F14" w:rsidRDefault="0078176D" w:rsidP="005037D5">
                  <w:pPr>
                    <w:pStyle w:val="BodyText"/>
                  </w:pPr>
                  <w:r>
                    <w:rPr>
                      <w:rFonts w:hint="eastAsia"/>
                    </w:rPr>
                    <w:t>手動でファイル欄のパスを絶対パスで入力する必要がある。</w:t>
                  </w:r>
                </w:p>
              </w:txbxContent>
            </v:textbox>
          </v:shape>
        </w:pict>
      </w:r>
    </w:p>
    <w:p w:rsidR="0078176D" w:rsidRDefault="0078176D" w:rsidP="00E66208">
      <w:pPr>
        <w:pStyle w:val="NormalIndent"/>
        <w:spacing w:line="300" w:lineRule="exact"/>
        <w:ind w:left="1072"/>
      </w:pPr>
    </w:p>
    <w:p w:rsidR="0078176D" w:rsidRDefault="0078176D" w:rsidP="00E66208">
      <w:pPr>
        <w:pStyle w:val="NormalIndent"/>
        <w:spacing w:line="300" w:lineRule="exact"/>
        <w:ind w:left="1072"/>
      </w:pPr>
    </w:p>
    <w:p w:rsidR="0078176D" w:rsidRDefault="0078176D" w:rsidP="00E66208">
      <w:pPr>
        <w:pStyle w:val="NormalIndent"/>
        <w:spacing w:line="300" w:lineRule="exact"/>
        <w:ind w:left="1072"/>
      </w:pPr>
    </w:p>
    <w:p w:rsidR="0078176D" w:rsidRDefault="0078176D" w:rsidP="00E66208">
      <w:pPr>
        <w:pStyle w:val="NormalIndent"/>
        <w:spacing w:line="300" w:lineRule="exact"/>
        <w:ind w:left="1072"/>
      </w:pPr>
    </w:p>
    <w:p w:rsidR="0078176D" w:rsidRDefault="0078176D" w:rsidP="00E66208">
      <w:pPr>
        <w:pStyle w:val="NormalIndent"/>
        <w:spacing w:line="300" w:lineRule="exact"/>
        <w:ind w:left="1072"/>
      </w:pPr>
    </w:p>
    <w:p w:rsidR="0078176D" w:rsidRDefault="0078176D" w:rsidP="00E66208">
      <w:pPr>
        <w:pStyle w:val="NormalIndent"/>
        <w:spacing w:line="300" w:lineRule="exact"/>
        <w:ind w:left="1072"/>
      </w:pPr>
    </w:p>
    <w:p w:rsidR="0078176D" w:rsidRDefault="0078176D" w:rsidP="00E66208">
      <w:pPr>
        <w:pStyle w:val="NormalIndent"/>
        <w:spacing w:line="300" w:lineRule="exact"/>
        <w:ind w:left="1072"/>
      </w:pPr>
    </w:p>
    <w:p w:rsidR="0078176D" w:rsidRDefault="0078176D" w:rsidP="002A347C">
      <w:pPr>
        <w:pStyle w:val="40"/>
        <w:ind w:left="31680"/>
      </w:pPr>
      <w:r>
        <w:rPr>
          <w:rFonts w:hint="eastAsia"/>
        </w:rPr>
        <w:t>次に、「</w:t>
      </w:r>
      <w:r>
        <w:t>Column Names</w:t>
      </w:r>
      <w:r>
        <w:rPr>
          <w:rFonts w:hint="eastAsia"/>
        </w:rPr>
        <w:t>」にある「</w:t>
      </w:r>
      <w:r>
        <w:t>Get column names from the first row of the file</w:t>
      </w:r>
      <w:r>
        <w:rPr>
          <w:rFonts w:hint="eastAsia"/>
        </w:rPr>
        <w:t>」ボタンを押下する。</w:t>
      </w:r>
    </w:p>
    <w:p w:rsidR="0078176D" w:rsidRDefault="0078176D" w:rsidP="002A347C">
      <w:pPr>
        <w:pStyle w:val="40"/>
        <w:ind w:left="31680"/>
      </w:pPr>
      <w:r>
        <w:rPr>
          <w:rFonts w:hint="eastAsia"/>
        </w:rPr>
        <w:t>すると、自動的にカラム名の設定が追加される。</w:t>
      </w:r>
    </w:p>
    <w:p w:rsidR="0078176D" w:rsidRDefault="0078176D" w:rsidP="002A347C">
      <w:pPr>
        <w:pStyle w:val="40"/>
        <w:ind w:left="31680"/>
      </w:pPr>
    </w:p>
    <w:p w:rsidR="0078176D" w:rsidRDefault="0078176D" w:rsidP="002A347C">
      <w:pPr>
        <w:pStyle w:val="40"/>
        <w:ind w:left="31680"/>
      </w:pPr>
      <w:r>
        <w:rPr>
          <w:rFonts w:hint="eastAsia"/>
        </w:rPr>
        <w:t>列名をスキップするため、「</w:t>
      </w:r>
      <w:r>
        <w:t>Skip the first line(...</w:t>
      </w:r>
      <w:r>
        <w:rPr>
          <w:rFonts w:hint="eastAsia"/>
        </w:rPr>
        <w:t xml:space="preserve">　</w:t>
      </w:r>
      <w:r>
        <w:t>)</w:t>
      </w:r>
      <w:r>
        <w:rPr>
          <w:rFonts w:hint="eastAsia"/>
        </w:rPr>
        <w:t>」のチェックボックスにチェックを入れる。</w:t>
      </w:r>
    </w:p>
    <w:p w:rsidR="0078176D" w:rsidRDefault="0078176D" w:rsidP="002A347C">
      <w:pPr>
        <w:pStyle w:val="40"/>
        <w:ind w:left="31680"/>
      </w:pPr>
    </w:p>
    <w:p w:rsidR="0078176D" w:rsidRDefault="0078176D" w:rsidP="002A347C">
      <w:pPr>
        <w:pStyle w:val="40"/>
        <w:ind w:left="31680"/>
      </w:pPr>
      <w:r>
        <w:rPr>
          <w:rFonts w:hint="eastAsia"/>
        </w:rPr>
        <w:t>最後に完了ボタンを押下する。</w:t>
      </w:r>
    </w:p>
    <w:p w:rsidR="0078176D" w:rsidRDefault="0078176D" w:rsidP="00E66208">
      <w:pPr>
        <w:pStyle w:val="NormalIndent"/>
        <w:spacing w:line="300" w:lineRule="exact"/>
        <w:ind w:left="1072"/>
      </w:pPr>
      <w:r>
        <w:br w:type="page"/>
      </w:r>
    </w:p>
    <w:p w:rsidR="0078176D" w:rsidRDefault="0078176D" w:rsidP="00043CA7">
      <w:pPr>
        <w:pStyle w:val="Heading2"/>
      </w:pPr>
      <w:bookmarkStart w:id="31" w:name="_Toc408305021"/>
      <w:r>
        <w:rPr>
          <w:rFonts w:hint="eastAsia"/>
        </w:rPr>
        <w:t>プレビューの表示とサンプル画像保存</w:t>
      </w:r>
      <w:bookmarkEnd w:id="31"/>
    </w:p>
    <w:p w:rsidR="0078176D" w:rsidRDefault="0078176D" w:rsidP="002A347C">
      <w:pPr>
        <w:pStyle w:val="40"/>
        <w:ind w:left="31680"/>
      </w:pPr>
      <w:r>
        <w:rPr>
          <w:noProof/>
        </w:rPr>
        <w:pict>
          <v:group id="_x0000_s1103" style="position:absolute;left:0;text-align:left;margin-left:493.25pt;margin-top:.65pt;width:271pt;height:314.5pt;z-index:251661824" coordorigin="8244,2893" coordsize="5420,6290">
            <v:shape id="_x0000_s1104" type="#_x0000_t75" style="position:absolute;left:8244;top:2893;width:5420;height:6290;visibility:visible" stroked="t">
              <v:imagedata r:id="rId38" o:title=""/>
            </v:shape>
            <v:oval id="_x0000_s1105" style="position:absolute;left:8345;top:3165;width:1463;height:421" filled="f" strokecolor="red" strokeweight="2.25pt">
              <v:textbox inset="5.85pt,.7pt,5.85pt,.7pt"/>
            </v:oval>
            <w10:wrap type="square"/>
          </v:group>
        </w:pict>
      </w:r>
      <w:r>
        <w:rPr>
          <w:rFonts w:hint="eastAsia"/>
        </w:rPr>
        <w:t>プレビュータブに戻り、「</w:t>
      </w:r>
      <w:r>
        <w:t>Input Parameter</w:t>
      </w:r>
      <w:r>
        <w:rPr>
          <w:rFonts w:hint="eastAsia"/>
        </w:rPr>
        <w:t>」の「</w:t>
      </w:r>
      <w:r>
        <w:t>execLoginId</w:t>
      </w:r>
      <w:r>
        <w:rPr>
          <w:rFonts w:hint="eastAsia"/>
        </w:rPr>
        <w:t>」に適当な数値を入力する。</w:t>
      </w:r>
    </w:p>
    <w:p w:rsidR="0078176D" w:rsidRDefault="0078176D" w:rsidP="002A347C">
      <w:pPr>
        <w:pStyle w:val="40"/>
        <w:ind w:left="31680"/>
      </w:pPr>
    </w:p>
    <w:p w:rsidR="0078176D" w:rsidRDefault="0078176D" w:rsidP="002A347C">
      <w:pPr>
        <w:pStyle w:val="40"/>
        <w:ind w:left="31680"/>
      </w:pPr>
      <w:r>
        <w:rPr>
          <w:rFonts w:hint="eastAsia"/>
        </w:rPr>
        <w:t>次にデータアダプター選択ボタン（右図、赤丸）により、作成した「</w:t>
      </w:r>
      <w:r>
        <w:t>USER_LIST</w:t>
      </w:r>
      <w:r>
        <w:rPr>
          <w:rFonts w:hint="eastAsia"/>
        </w:rPr>
        <w:t>」を選択するとプレビューが表示される。</w:t>
      </w:r>
    </w:p>
    <w:p w:rsidR="0078176D" w:rsidRDefault="0078176D" w:rsidP="002A347C">
      <w:pPr>
        <w:pStyle w:val="40"/>
        <w:ind w:left="31680"/>
      </w:pPr>
    </w:p>
    <w:p w:rsidR="0078176D" w:rsidRDefault="0078176D" w:rsidP="006A7043"/>
    <w:p w:rsidR="0078176D" w:rsidRDefault="0078176D" w:rsidP="006A7043"/>
    <w:p w:rsidR="0078176D" w:rsidRDefault="0078176D" w:rsidP="006A7043"/>
    <w:p w:rsidR="0078176D" w:rsidRDefault="0078176D" w:rsidP="006A7043"/>
    <w:p w:rsidR="0078176D" w:rsidRDefault="0078176D" w:rsidP="006A7043"/>
    <w:p w:rsidR="0078176D" w:rsidRDefault="0078176D" w:rsidP="006A7043"/>
    <w:p w:rsidR="0078176D" w:rsidRDefault="0078176D" w:rsidP="006A7043"/>
    <w:p w:rsidR="0078176D" w:rsidRDefault="0078176D" w:rsidP="006A7043"/>
    <w:p w:rsidR="0078176D" w:rsidRDefault="0078176D" w:rsidP="006A7043"/>
    <w:p w:rsidR="0078176D" w:rsidRDefault="0078176D" w:rsidP="006A7043"/>
    <w:p w:rsidR="0078176D" w:rsidRDefault="0078176D" w:rsidP="006A7043"/>
    <w:p w:rsidR="0078176D" w:rsidRDefault="0078176D" w:rsidP="006A7043"/>
    <w:p w:rsidR="0078176D" w:rsidRDefault="0078176D" w:rsidP="002A347C">
      <w:pPr>
        <w:pStyle w:val="40"/>
        <w:ind w:left="31680"/>
      </w:pPr>
      <w:r>
        <w:rPr>
          <w:rFonts w:hint="eastAsia"/>
        </w:rPr>
        <w:t>下図のプレビュー画面の赤丸ボタンを押下することで、プレビュー表示を</w:t>
      </w:r>
      <w:r>
        <w:t>png</w:t>
      </w:r>
      <w:r>
        <w:rPr>
          <w:rFonts w:hint="eastAsia"/>
        </w:rPr>
        <w:t>画像として保存することが出来る。</w:t>
      </w:r>
    </w:p>
    <w:p w:rsidR="0078176D" w:rsidRDefault="0078176D" w:rsidP="00914BAF">
      <w:pPr>
        <w:pStyle w:val="NormalIndent"/>
        <w:spacing w:line="300" w:lineRule="exact"/>
        <w:ind w:left="0"/>
      </w:pPr>
      <w:r>
        <w:rPr>
          <w:noProof/>
        </w:rPr>
        <w:pict>
          <v:group id="_x0000_s1106" style="position:absolute;left:0;text-align:left;margin-left:38.15pt;margin-top:11.25pt;width:440.2pt;height:127pt;z-index:251662848" coordorigin="1330,7936" coordsize="8804,2540">
            <v:shape id="_x0000_s1107" type="#_x0000_t75" style="position:absolute;left:1330;top:7936;width:8804;height:2540" stroked="t">
              <v:imagedata r:id="rId39" o:title=""/>
            </v:shape>
            <v:oval id="_x0000_s1108" style="position:absolute;left:6276;top:8224;width:516;height:340" filled="f" strokecolor="red" strokeweight="2.25pt">
              <v:textbox inset="5.85pt,.7pt,5.85pt,.7pt"/>
            </v:oval>
          </v:group>
        </w:pict>
      </w:r>
      <w:r>
        <w:br w:type="page"/>
      </w:r>
    </w:p>
    <w:p w:rsidR="0078176D" w:rsidRDefault="0078176D" w:rsidP="00043CA7">
      <w:pPr>
        <w:pStyle w:val="Heading1"/>
      </w:pPr>
      <w:bookmarkStart w:id="32" w:name="_Toc408305022"/>
      <w:r>
        <w:rPr>
          <w:rFonts w:hint="eastAsia"/>
        </w:rPr>
        <w:t>出力プログラムの作成</w:t>
      </w:r>
      <w:bookmarkEnd w:id="32"/>
    </w:p>
    <w:p w:rsidR="0078176D" w:rsidRDefault="0078176D" w:rsidP="00CB2674">
      <w:r>
        <w:rPr>
          <w:rFonts w:hint="eastAsia"/>
        </w:rPr>
        <w:t>プログラム側では、帳票の作成に必要な業務データなどを取得し、帳票の設定情報とともにそれらのデータを帳票テンプレートにセットし出力メソッドを呼び出す。</w:t>
      </w:r>
    </w:p>
    <w:p w:rsidR="0078176D" w:rsidRDefault="0078176D" w:rsidP="00CB2674">
      <w:pPr>
        <w:pStyle w:val="BodyText"/>
      </w:pPr>
    </w:p>
    <w:p w:rsidR="0078176D" w:rsidRPr="00CB2674" w:rsidRDefault="0078176D" w:rsidP="00CB2674">
      <w:pPr>
        <w:pStyle w:val="Heading2"/>
      </w:pPr>
      <w:bookmarkStart w:id="33" w:name="_Toc408305023"/>
      <w:r>
        <w:rPr>
          <w:rFonts w:hint="eastAsia"/>
        </w:rPr>
        <w:t>帳票出力に必要なデータ</w:t>
      </w:r>
      <w:bookmarkEnd w:id="33"/>
    </w:p>
    <w:p w:rsidR="0078176D" w:rsidRDefault="0078176D" w:rsidP="002A347C">
      <w:pPr>
        <w:pStyle w:val="40"/>
        <w:ind w:left="31680"/>
      </w:pPr>
      <w:r>
        <w:rPr>
          <w:rFonts w:hint="eastAsia"/>
        </w:rPr>
        <w:t>帳票テンプレートにセットする出力用データは以下の２つ。</w:t>
      </w:r>
    </w:p>
    <w:tbl>
      <w:tblPr>
        <w:tblpPr w:leftFromText="142" w:rightFromText="142" w:vertAnchor="text" w:horzAnchor="page" w:tblpX="1971"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1198"/>
      </w:tblGrid>
      <w:tr w:rsidR="0078176D" w:rsidTr="004F36D1">
        <w:trPr>
          <w:trHeight w:val="412"/>
        </w:trPr>
        <w:tc>
          <w:tcPr>
            <w:tcW w:w="1384" w:type="dxa"/>
            <w:shd w:val="clear" w:color="auto" w:fill="4BACC6"/>
          </w:tcPr>
          <w:p w:rsidR="0078176D" w:rsidRDefault="0078176D" w:rsidP="00D4146C">
            <w:r>
              <w:rPr>
                <w:rFonts w:hint="eastAsia"/>
              </w:rPr>
              <w:t>データ種類</w:t>
            </w:r>
          </w:p>
        </w:tc>
        <w:tc>
          <w:tcPr>
            <w:tcW w:w="11198" w:type="dxa"/>
            <w:shd w:val="clear" w:color="auto" w:fill="4BACC6"/>
          </w:tcPr>
          <w:p w:rsidR="0078176D" w:rsidRDefault="0078176D" w:rsidP="00D4146C">
            <w:r>
              <w:rPr>
                <w:rFonts w:hint="eastAsia"/>
              </w:rPr>
              <w:t>説明</w:t>
            </w:r>
          </w:p>
        </w:tc>
      </w:tr>
      <w:tr w:rsidR="0078176D" w:rsidTr="004F36D1">
        <w:trPr>
          <w:trHeight w:val="837"/>
        </w:trPr>
        <w:tc>
          <w:tcPr>
            <w:tcW w:w="1384" w:type="dxa"/>
            <w:shd w:val="clear" w:color="auto" w:fill="B6DDE8"/>
          </w:tcPr>
          <w:p w:rsidR="0078176D" w:rsidRDefault="0078176D" w:rsidP="001B7CD4">
            <w:pPr>
              <w:pStyle w:val="BodyText"/>
              <w:tabs>
                <w:tab w:val="left" w:pos="709"/>
              </w:tabs>
            </w:pPr>
            <w:r>
              <w:rPr>
                <w:rFonts w:hint="eastAsia"/>
              </w:rPr>
              <w:t>パラメータ</w:t>
            </w:r>
          </w:p>
        </w:tc>
        <w:tc>
          <w:tcPr>
            <w:tcW w:w="11198" w:type="dxa"/>
          </w:tcPr>
          <w:p w:rsidR="0078176D" w:rsidRDefault="0078176D" w:rsidP="001B7CD4">
            <w:pPr>
              <w:pStyle w:val="BodyText"/>
              <w:tabs>
                <w:tab w:val="left" w:pos="709"/>
              </w:tabs>
            </w:pPr>
            <w:r>
              <w:rPr>
                <w:rFonts w:hint="eastAsia"/>
              </w:rPr>
              <w:t>帳票テンプレート内で「</w:t>
            </w:r>
            <w:r>
              <w:t>$P{[</w:t>
            </w:r>
            <w:r>
              <w:rPr>
                <w:rFonts w:hint="eastAsia"/>
              </w:rPr>
              <w:t>変数名</w:t>
            </w:r>
            <w:r>
              <w:t>]}</w:t>
            </w:r>
            <w:r>
              <w:rPr>
                <w:rFonts w:hint="eastAsia"/>
              </w:rPr>
              <w:t>」で値解決されるデータ。</w:t>
            </w:r>
          </w:p>
          <w:p w:rsidR="0078176D" w:rsidRDefault="0078176D" w:rsidP="001B7CD4">
            <w:pPr>
              <w:pStyle w:val="BodyText"/>
              <w:tabs>
                <w:tab w:val="left" w:pos="709"/>
              </w:tabs>
            </w:pPr>
            <w:r>
              <w:t>java.util.Map</w:t>
            </w:r>
            <w:r>
              <w:rPr>
                <w:rFonts w:hint="eastAsia"/>
              </w:rPr>
              <w:t>型又は</w:t>
            </w:r>
            <w:r>
              <w:t>DTO</w:t>
            </w:r>
            <w:r>
              <w:rPr>
                <w:rFonts w:hint="eastAsia"/>
              </w:rPr>
              <w:t>などの</w:t>
            </w:r>
            <w:r>
              <w:t>Java Beans</w:t>
            </w:r>
            <w:r>
              <w:rPr>
                <w:rFonts w:hint="eastAsia"/>
              </w:rPr>
              <w:t>形式を設定可能。</w:t>
            </w:r>
          </w:p>
        </w:tc>
      </w:tr>
      <w:tr w:rsidR="0078176D" w:rsidTr="004F36D1">
        <w:trPr>
          <w:trHeight w:val="991"/>
        </w:trPr>
        <w:tc>
          <w:tcPr>
            <w:tcW w:w="1384" w:type="dxa"/>
            <w:shd w:val="clear" w:color="auto" w:fill="B6DDE8"/>
          </w:tcPr>
          <w:p w:rsidR="0078176D" w:rsidRDefault="0078176D" w:rsidP="001B7CD4">
            <w:pPr>
              <w:pStyle w:val="BodyText"/>
              <w:tabs>
                <w:tab w:val="left" w:pos="709"/>
              </w:tabs>
            </w:pPr>
            <w:r>
              <w:rPr>
                <w:rFonts w:hint="eastAsia"/>
              </w:rPr>
              <w:t>データソース</w:t>
            </w:r>
          </w:p>
        </w:tc>
        <w:tc>
          <w:tcPr>
            <w:tcW w:w="11198" w:type="dxa"/>
          </w:tcPr>
          <w:p w:rsidR="0078176D" w:rsidRDefault="0078176D" w:rsidP="001B7CD4">
            <w:pPr>
              <w:pStyle w:val="BodyText"/>
              <w:tabs>
                <w:tab w:val="left" w:pos="709"/>
              </w:tabs>
            </w:pPr>
            <w:r>
              <w:rPr>
                <w:rFonts w:hint="eastAsia"/>
              </w:rPr>
              <w:t>「詳細」バンド内の式として「</w:t>
            </w:r>
            <w:r>
              <w:t>$F{[</w:t>
            </w:r>
            <w:r>
              <w:rPr>
                <w:rFonts w:hint="eastAsia"/>
              </w:rPr>
              <w:t>変数名</w:t>
            </w:r>
            <w:r>
              <w:t>]}</w:t>
            </w:r>
            <w:r>
              <w:rPr>
                <w:rFonts w:hint="eastAsia"/>
              </w:rPr>
              <w:t>で値解決されるデータ。</w:t>
            </w:r>
          </w:p>
          <w:p w:rsidR="0078176D" w:rsidRDefault="0078176D" w:rsidP="001B7CD4">
            <w:pPr>
              <w:pStyle w:val="BodyText"/>
              <w:tabs>
                <w:tab w:val="left" w:pos="709"/>
              </w:tabs>
            </w:pPr>
          </w:p>
          <w:p w:rsidR="0078176D" w:rsidRPr="00F32784" w:rsidRDefault="0078176D" w:rsidP="000D24A9">
            <w:pPr>
              <w:pStyle w:val="BodyText"/>
              <w:tabs>
                <w:tab w:val="left" w:pos="709"/>
              </w:tabs>
            </w:pPr>
            <w:r>
              <w:t>java.util.Map</w:t>
            </w:r>
            <w:r>
              <w:rPr>
                <w:rFonts w:hint="eastAsia"/>
              </w:rPr>
              <w:t>型や</w:t>
            </w:r>
            <w:r>
              <w:t>Java Beans</w:t>
            </w:r>
            <w:r>
              <w:rPr>
                <w:rFonts w:hint="eastAsia"/>
              </w:rPr>
              <w:t>のコレクション、</w:t>
            </w:r>
            <w:r w:rsidRPr="00F32784">
              <w:t>nablarch.core.db.statement.SqlResultSet</w:t>
            </w:r>
            <w:r>
              <w:rPr>
                <w:rFonts w:hint="eastAsia"/>
              </w:rPr>
              <w:t>を設定することが出来る。</w:t>
            </w:r>
          </w:p>
        </w:tc>
      </w:tr>
    </w:tbl>
    <w:p w:rsidR="0078176D" w:rsidRDefault="0078176D" w:rsidP="00383463">
      <w:pPr>
        <w:pStyle w:val="NormalIndent"/>
        <w:tabs>
          <w:tab w:val="left" w:pos="709"/>
        </w:tabs>
        <w:spacing w:line="300" w:lineRule="exact"/>
        <w:ind w:left="1072"/>
      </w:pPr>
    </w:p>
    <w:p w:rsidR="0078176D" w:rsidRDefault="0078176D" w:rsidP="00383463">
      <w:pPr>
        <w:pStyle w:val="BodyText"/>
      </w:pPr>
      <w:r>
        <w:tab/>
      </w:r>
    </w:p>
    <w:p w:rsidR="0078176D" w:rsidRPr="00F32784" w:rsidRDefault="0078176D" w:rsidP="00F32784"/>
    <w:p w:rsidR="0078176D" w:rsidRPr="00F32784" w:rsidRDefault="0078176D" w:rsidP="00F32784"/>
    <w:p w:rsidR="0078176D" w:rsidRPr="00F32784" w:rsidRDefault="0078176D" w:rsidP="00F32784"/>
    <w:p w:rsidR="0078176D" w:rsidRPr="00F32784" w:rsidRDefault="0078176D" w:rsidP="00F32784"/>
    <w:p w:rsidR="0078176D" w:rsidRPr="00F32784" w:rsidRDefault="0078176D" w:rsidP="00F32784"/>
    <w:p w:rsidR="0078176D" w:rsidRPr="00F32784" w:rsidRDefault="0078176D" w:rsidP="00F32784"/>
    <w:p w:rsidR="0078176D" w:rsidRDefault="0078176D" w:rsidP="0096271A">
      <w:pPr>
        <w:pStyle w:val="BodyText"/>
      </w:pPr>
      <w:r>
        <w:br w:type="page"/>
      </w:r>
    </w:p>
    <w:p w:rsidR="0078176D" w:rsidRDefault="0078176D" w:rsidP="002A347C">
      <w:pPr>
        <w:pStyle w:val="40"/>
        <w:ind w:left="31680"/>
      </w:pPr>
      <w:r>
        <w:rPr>
          <w:rFonts w:hint="eastAsia"/>
        </w:rPr>
        <w:t>上記の出力用データに加え、「どの帳票テンプレートを用いるか」、「テンプレートの名前は何か」といった制御情報も必要となる。</w:t>
      </w:r>
    </w:p>
    <w:p w:rsidR="0078176D" w:rsidRDefault="0078176D" w:rsidP="002A347C">
      <w:pPr>
        <w:pStyle w:val="40"/>
        <w:ind w:left="31680"/>
      </w:pPr>
      <w:r>
        <w:rPr>
          <w:rFonts w:hint="eastAsia"/>
        </w:rPr>
        <w:t>出力用データ及び制御情報を「</w:t>
      </w:r>
      <w:r>
        <w:t>ReportContext</w:t>
      </w:r>
      <w:r>
        <w:rPr>
          <w:rFonts w:hint="eastAsia"/>
        </w:rPr>
        <w:t>」と「</w:t>
      </w:r>
      <w:r>
        <w:t>ReportParam</w:t>
      </w:r>
      <w:r>
        <w:rPr>
          <w:rFonts w:hint="eastAsia"/>
        </w:rPr>
        <w:t>」に設定し、帳票作成処理の管理を担っている</w:t>
      </w:r>
      <w:r>
        <w:t>ReportManager</w:t>
      </w:r>
      <w:r>
        <w:rPr>
          <w:rFonts w:hint="eastAsia"/>
        </w:rPr>
        <w:t>に引き渡す。</w:t>
      </w:r>
    </w:p>
    <w:p w:rsidR="0078176D" w:rsidRDefault="0078176D" w:rsidP="002A347C">
      <w:pPr>
        <w:pStyle w:val="40"/>
        <w:ind w:left="31680"/>
      </w:pPr>
    </w:p>
    <w:p w:rsidR="0078176D" w:rsidRDefault="0078176D" w:rsidP="002A347C">
      <w:pPr>
        <w:pStyle w:val="40"/>
        <w:ind w:left="31680"/>
      </w:pPr>
      <w:r>
        <w:t>ReportParam</w:t>
      </w:r>
      <w:r>
        <w:rPr>
          <w:rFonts w:hint="eastAsia"/>
        </w:rPr>
        <w:t>の主な設定</w:t>
      </w:r>
    </w:p>
    <w:tbl>
      <w:tblPr>
        <w:tblpPr w:leftFromText="142" w:rightFromText="142" w:vertAnchor="text" w:horzAnchor="page" w:tblpX="1971"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631"/>
      </w:tblGrid>
      <w:tr w:rsidR="0078176D" w:rsidTr="004F36D1">
        <w:trPr>
          <w:trHeight w:val="417"/>
        </w:trPr>
        <w:tc>
          <w:tcPr>
            <w:tcW w:w="1951" w:type="dxa"/>
            <w:shd w:val="clear" w:color="auto" w:fill="4BACC6"/>
          </w:tcPr>
          <w:p w:rsidR="0078176D" w:rsidRDefault="0078176D" w:rsidP="00477B92">
            <w:pPr>
              <w:pStyle w:val="BodyText"/>
              <w:tabs>
                <w:tab w:val="left" w:pos="709"/>
              </w:tabs>
            </w:pPr>
            <w:r>
              <w:rPr>
                <w:rFonts w:hint="eastAsia"/>
              </w:rPr>
              <w:t>メソッド名</w:t>
            </w:r>
          </w:p>
        </w:tc>
        <w:tc>
          <w:tcPr>
            <w:tcW w:w="10631" w:type="dxa"/>
            <w:shd w:val="clear" w:color="auto" w:fill="4BACC6"/>
          </w:tcPr>
          <w:p w:rsidR="0078176D" w:rsidRDefault="0078176D" w:rsidP="00477B92">
            <w:pPr>
              <w:pStyle w:val="BodyText"/>
              <w:tabs>
                <w:tab w:val="left" w:pos="709"/>
              </w:tabs>
            </w:pPr>
            <w:r>
              <w:rPr>
                <w:rFonts w:hint="eastAsia"/>
              </w:rPr>
              <w:t>説明</w:t>
            </w:r>
          </w:p>
        </w:tc>
      </w:tr>
      <w:tr w:rsidR="0078176D" w:rsidTr="004F36D1">
        <w:trPr>
          <w:trHeight w:val="837"/>
        </w:trPr>
        <w:tc>
          <w:tcPr>
            <w:tcW w:w="1951" w:type="dxa"/>
            <w:shd w:val="clear" w:color="auto" w:fill="B6DDE8"/>
          </w:tcPr>
          <w:p w:rsidR="0078176D" w:rsidRDefault="0078176D" w:rsidP="00477B92">
            <w:pPr>
              <w:pStyle w:val="BodyText"/>
              <w:tabs>
                <w:tab w:val="left" w:pos="709"/>
              </w:tabs>
            </w:pPr>
            <w:r>
              <w:t>setParams</w:t>
            </w:r>
          </w:p>
        </w:tc>
        <w:tc>
          <w:tcPr>
            <w:tcW w:w="10631" w:type="dxa"/>
          </w:tcPr>
          <w:p w:rsidR="0078176D" w:rsidRDefault="0078176D" w:rsidP="00477B92">
            <w:pPr>
              <w:pStyle w:val="BodyText"/>
              <w:tabs>
                <w:tab w:val="left" w:pos="709"/>
              </w:tabs>
            </w:pPr>
            <w:r>
              <w:rPr>
                <w:rFonts w:hint="eastAsia"/>
              </w:rPr>
              <w:t>パラメータを設定する。</w:t>
            </w:r>
            <w:r>
              <w:t xml:space="preserve"> java.util.Map</w:t>
            </w:r>
            <w:r>
              <w:rPr>
                <w:rFonts w:hint="eastAsia"/>
              </w:rPr>
              <w:t>型又は</w:t>
            </w:r>
            <w:r>
              <w:t>DTO</w:t>
            </w:r>
            <w:r>
              <w:rPr>
                <w:rFonts w:hint="eastAsia"/>
              </w:rPr>
              <w:t>などの</w:t>
            </w:r>
            <w:r>
              <w:t>Java Beans</w:t>
            </w:r>
            <w:r>
              <w:rPr>
                <w:rFonts w:hint="eastAsia"/>
              </w:rPr>
              <w:t>形式のオブジェクトをセットする。</w:t>
            </w:r>
          </w:p>
        </w:tc>
      </w:tr>
      <w:tr w:rsidR="0078176D" w:rsidTr="004F36D1">
        <w:trPr>
          <w:trHeight w:val="2838"/>
        </w:trPr>
        <w:tc>
          <w:tcPr>
            <w:tcW w:w="1951" w:type="dxa"/>
            <w:shd w:val="clear" w:color="auto" w:fill="B6DDE8"/>
          </w:tcPr>
          <w:p w:rsidR="0078176D" w:rsidRDefault="0078176D" w:rsidP="00477B92">
            <w:pPr>
              <w:pStyle w:val="BodyText"/>
              <w:tabs>
                <w:tab w:val="left" w:pos="709"/>
              </w:tabs>
            </w:pPr>
            <w:r>
              <w:t>setDataSource</w:t>
            </w:r>
          </w:p>
        </w:tc>
        <w:tc>
          <w:tcPr>
            <w:tcW w:w="10631" w:type="dxa"/>
          </w:tcPr>
          <w:p w:rsidR="0078176D" w:rsidRDefault="0078176D" w:rsidP="00477B92">
            <w:pPr>
              <w:pStyle w:val="BodyText"/>
              <w:tabs>
                <w:tab w:val="left" w:pos="709"/>
              </w:tabs>
            </w:pPr>
            <w:r>
              <w:rPr>
                <w:rFonts w:hint="eastAsia"/>
              </w:rPr>
              <w:t>繰返しデータとなるデータソースを設定する。</w:t>
            </w:r>
          </w:p>
          <w:p w:rsidR="0078176D" w:rsidRDefault="0078176D" w:rsidP="00477B92">
            <w:pPr>
              <w:pStyle w:val="BodyText"/>
              <w:tabs>
                <w:tab w:val="left" w:pos="709"/>
              </w:tabs>
            </w:pPr>
          </w:p>
          <w:p w:rsidR="0078176D" w:rsidRDefault="0078176D" w:rsidP="00477B92">
            <w:pPr>
              <w:pStyle w:val="BodyText"/>
              <w:tabs>
                <w:tab w:val="left" w:pos="709"/>
              </w:tabs>
            </w:pPr>
            <w:r>
              <w:rPr>
                <w:rFonts w:hint="eastAsia"/>
              </w:rPr>
              <w:t>データソースオブジェクトを直接設定するのではなく、データソースの形式（</w:t>
            </w:r>
            <w:r>
              <w:t>java.util.Map</w:t>
            </w:r>
            <w:r>
              <w:rPr>
                <w:rFonts w:hint="eastAsia"/>
              </w:rPr>
              <w:t>のコレクションや配列、</w:t>
            </w:r>
            <w:r>
              <w:t>Bean</w:t>
            </w:r>
            <w:r>
              <w:rPr>
                <w:rFonts w:hint="eastAsia"/>
              </w:rPr>
              <w:t>のコレクション、</w:t>
            </w:r>
            <w:r>
              <w:t>CSV</w:t>
            </w:r>
            <w:r>
              <w:rPr>
                <w:rFonts w:hint="eastAsia"/>
              </w:rPr>
              <w:t>、</w:t>
            </w:r>
            <w:r w:rsidRPr="00F32784">
              <w:t xml:space="preserve"> SqlResultSet</w:t>
            </w:r>
            <w:r>
              <w:rPr>
                <w:rFonts w:hint="eastAsia"/>
              </w:rPr>
              <w:t>など）に適したクラスでラップして設定する。</w:t>
            </w:r>
          </w:p>
          <w:p w:rsidR="0078176D" w:rsidRPr="00D155E6" w:rsidRDefault="0078176D" w:rsidP="00477B92">
            <w:pPr>
              <w:pStyle w:val="BodyText"/>
              <w:tabs>
                <w:tab w:val="left" w:pos="709"/>
              </w:tabs>
            </w:pPr>
          </w:p>
          <w:p w:rsidR="0078176D" w:rsidRDefault="0078176D" w:rsidP="00477B92">
            <w:pPr>
              <w:pStyle w:val="BodyText"/>
              <w:tabs>
                <w:tab w:val="left" w:pos="709"/>
              </w:tabs>
            </w:pPr>
            <w:r>
              <w:rPr>
                <w:rFonts w:hint="eastAsia"/>
              </w:rPr>
              <w:t>例）</w:t>
            </w:r>
          </w:p>
          <w:p w:rsidR="0078176D" w:rsidRDefault="0078176D" w:rsidP="00477B92">
            <w:pPr>
              <w:pStyle w:val="BodyText"/>
              <w:tabs>
                <w:tab w:val="left" w:pos="709"/>
              </w:tabs>
            </w:pPr>
            <w:r>
              <w:t>reportParam.setDataSource(</w:t>
            </w:r>
            <w:r w:rsidRPr="00D155E6">
              <w:t xml:space="preserve">new </w:t>
            </w:r>
            <w:r w:rsidRPr="00D608EA">
              <w:rPr>
                <w:b/>
              </w:rPr>
              <w:t>JRMapCollectionDataSource</w:t>
            </w:r>
            <w:r w:rsidRPr="00D155E6">
              <w:t>(list)</w:t>
            </w:r>
            <w:r>
              <w:t>);</w:t>
            </w:r>
          </w:p>
          <w:p w:rsidR="0078176D" w:rsidRDefault="0078176D" w:rsidP="00477B92">
            <w:pPr>
              <w:pStyle w:val="BodyText"/>
              <w:tabs>
                <w:tab w:val="left" w:pos="709"/>
              </w:tabs>
            </w:pPr>
          </w:p>
          <w:p w:rsidR="0078176D" w:rsidRDefault="0078176D" w:rsidP="00477B92">
            <w:pPr>
              <w:pStyle w:val="BodyText"/>
              <w:tabs>
                <w:tab w:val="left" w:pos="709"/>
              </w:tabs>
            </w:pPr>
          </w:p>
          <w:p w:rsidR="0078176D" w:rsidRDefault="0078176D" w:rsidP="004E4322">
            <w:pPr>
              <w:pStyle w:val="BodyText"/>
              <w:tabs>
                <w:tab w:val="left" w:pos="709"/>
              </w:tabs>
            </w:pPr>
            <w:r>
              <w:t>JasperReports</w:t>
            </w:r>
            <w:r>
              <w:rPr>
                <w:rFonts w:hint="eastAsia"/>
              </w:rPr>
              <w:t>で用意されているラッパークラスに加えて、</w:t>
            </w:r>
            <w:r>
              <w:t>Nablarch</w:t>
            </w:r>
            <w:r>
              <w:rPr>
                <w:rFonts w:hint="eastAsia"/>
              </w:rPr>
              <w:t>の</w:t>
            </w:r>
            <w:r w:rsidRPr="00F32784">
              <w:t xml:space="preserve"> nablarch.core.db.statement.SqlResultSet</w:t>
            </w:r>
            <w:r>
              <w:rPr>
                <w:rFonts w:hint="eastAsia"/>
              </w:rPr>
              <w:t>型に対応した</w:t>
            </w:r>
            <w:r>
              <w:rPr>
                <w:rFonts w:ascii="Lucida Sans Unicode" w:hAnsi="Lucida Sans Unicode" w:cs="Lucida Sans Unicode"/>
                <w:color w:val="000000"/>
                <w:sz w:val="21"/>
                <w:szCs w:val="21"/>
                <w:shd w:val="clear" w:color="auto" w:fill="FFFFFF"/>
              </w:rPr>
              <w:t xml:space="preserve"> </w:t>
            </w:r>
            <w:r w:rsidRPr="00D608EA">
              <w:t>SqlResultSetDataSource</w:t>
            </w:r>
            <w:r>
              <w:rPr>
                <w:rFonts w:ascii="Lucida Sans Unicode" w:hAnsi="Lucida Sans Unicode" w:cs="Lucida Sans Unicode" w:hint="eastAsia"/>
                <w:color w:val="000000"/>
                <w:sz w:val="21"/>
                <w:szCs w:val="21"/>
                <w:shd w:val="clear" w:color="auto" w:fill="FFFFFF"/>
              </w:rPr>
              <w:t>を用意。</w:t>
            </w:r>
          </w:p>
        </w:tc>
      </w:tr>
    </w:tbl>
    <w:p w:rsidR="0078176D" w:rsidRDefault="0078176D" w:rsidP="0078176D">
      <w:pPr>
        <w:pStyle w:val="40"/>
        <w:ind w:left="31680"/>
      </w:pPr>
    </w:p>
    <w:p w:rsidR="0078176D" w:rsidRPr="00D608EA" w:rsidRDefault="0078176D" w:rsidP="00D608EA"/>
    <w:p w:rsidR="0078176D" w:rsidRPr="00D608EA" w:rsidRDefault="0078176D" w:rsidP="00D608EA"/>
    <w:p w:rsidR="0078176D" w:rsidRPr="00D608EA" w:rsidRDefault="0078176D" w:rsidP="00D608EA"/>
    <w:p w:rsidR="0078176D" w:rsidRPr="00D608EA" w:rsidRDefault="0078176D" w:rsidP="00D608EA"/>
    <w:p w:rsidR="0078176D" w:rsidRPr="00D608EA" w:rsidRDefault="0078176D" w:rsidP="00D608EA"/>
    <w:p w:rsidR="0078176D" w:rsidRPr="00D608EA" w:rsidRDefault="0078176D" w:rsidP="00D608EA"/>
    <w:p w:rsidR="0078176D" w:rsidRPr="00D608EA" w:rsidRDefault="0078176D" w:rsidP="00D608EA"/>
    <w:p w:rsidR="0078176D" w:rsidRPr="00D608EA" w:rsidRDefault="0078176D" w:rsidP="00D608EA"/>
    <w:p w:rsidR="0078176D" w:rsidRPr="00D608EA" w:rsidRDefault="0078176D" w:rsidP="00D608EA"/>
    <w:p w:rsidR="0078176D" w:rsidRPr="00D608EA" w:rsidRDefault="0078176D" w:rsidP="00D608EA"/>
    <w:p w:rsidR="0078176D" w:rsidRPr="00D608EA" w:rsidRDefault="0078176D" w:rsidP="00D608EA"/>
    <w:p w:rsidR="0078176D" w:rsidRPr="00D608EA" w:rsidRDefault="0078176D" w:rsidP="00D608EA"/>
    <w:p w:rsidR="0078176D" w:rsidRDefault="0078176D" w:rsidP="00D608EA"/>
    <w:p w:rsidR="0078176D" w:rsidRPr="00AB7172" w:rsidRDefault="0078176D" w:rsidP="00AB7172">
      <w:pPr>
        <w:pStyle w:val="BodyText"/>
      </w:pPr>
    </w:p>
    <w:p w:rsidR="0078176D" w:rsidRDefault="0078176D" w:rsidP="002A347C">
      <w:pPr>
        <w:pStyle w:val="40"/>
        <w:ind w:left="31680"/>
      </w:pPr>
      <w:r>
        <w:tab/>
      </w:r>
    </w:p>
    <w:p w:rsidR="0078176D" w:rsidRDefault="0078176D" w:rsidP="002A347C">
      <w:pPr>
        <w:pStyle w:val="40"/>
        <w:ind w:left="31680"/>
      </w:pPr>
      <w:r>
        <w:rPr>
          <w:rFonts w:hint="eastAsia"/>
        </w:rPr>
        <w:t xml:space="preserve">　</w:t>
      </w:r>
      <w:r>
        <w:t>ReportContext</w:t>
      </w:r>
      <w:r>
        <w:rPr>
          <w:rFonts w:hint="eastAsia"/>
        </w:rPr>
        <w:t>の主な設定</w:t>
      </w:r>
    </w:p>
    <w:tbl>
      <w:tblPr>
        <w:tblpPr w:leftFromText="142" w:rightFromText="142" w:vertAnchor="text" w:horzAnchor="page" w:tblpX="1971"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690"/>
      </w:tblGrid>
      <w:tr w:rsidR="0078176D" w:rsidTr="004F36D1">
        <w:trPr>
          <w:trHeight w:val="419"/>
        </w:trPr>
        <w:tc>
          <w:tcPr>
            <w:tcW w:w="1951" w:type="dxa"/>
            <w:shd w:val="clear" w:color="auto" w:fill="4BACC6"/>
          </w:tcPr>
          <w:p w:rsidR="0078176D" w:rsidRDefault="0078176D" w:rsidP="00477B92">
            <w:pPr>
              <w:pStyle w:val="BodyText"/>
              <w:tabs>
                <w:tab w:val="left" w:pos="709"/>
              </w:tabs>
            </w:pPr>
            <w:r>
              <w:rPr>
                <w:rFonts w:hint="eastAsia"/>
              </w:rPr>
              <w:t>メソッド名</w:t>
            </w:r>
          </w:p>
        </w:tc>
        <w:tc>
          <w:tcPr>
            <w:tcW w:w="10690" w:type="dxa"/>
            <w:shd w:val="clear" w:color="auto" w:fill="4BACC6"/>
          </w:tcPr>
          <w:p w:rsidR="0078176D" w:rsidRDefault="0078176D" w:rsidP="00477B92">
            <w:pPr>
              <w:pStyle w:val="BodyText"/>
              <w:tabs>
                <w:tab w:val="left" w:pos="709"/>
              </w:tabs>
            </w:pPr>
            <w:r>
              <w:rPr>
                <w:rFonts w:hint="eastAsia"/>
              </w:rPr>
              <w:t>説明</w:t>
            </w:r>
          </w:p>
        </w:tc>
      </w:tr>
      <w:tr w:rsidR="0078176D" w:rsidTr="004F36D1">
        <w:trPr>
          <w:trHeight w:val="837"/>
        </w:trPr>
        <w:tc>
          <w:tcPr>
            <w:tcW w:w="1951" w:type="dxa"/>
            <w:shd w:val="clear" w:color="auto" w:fill="B6DDE8"/>
          </w:tcPr>
          <w:p w:rsidR="0078176D" w:rsidRDefault="0078176D" w:rsidP="00477B92">
            <w:pPr>
              <w:pStyle w:val="BodyText"/>
              <w:tabs>
                <w:tab w:val="left" w:pos="709"/>
              </w:tabs>
            </w:pPr>
            <w:r>
              <w:t>setReportId</w:t>
            </w:r>
          </w:p>
        </w:tc>
        <w:tc>
          <w:tcPr>
            <w:tcW w:w="10690" w:type="dxa"/>
          </w:tcPr>
          <w:p w:rsidR="0078176D" w:rsidRDefault="0078176D" w:rsidP="00477B92">
            <w:pPr>
              <w:pStyle w:val="BodyText"/>
              <w:tabs>
                <w:tab w:val="left" w:pos="709"/>
              </w:tabs>
            </w:pPr>
            <w:r>
              <w:rPr>
                <w:rFonts w:hint="eastAsia"/>
              </w:rPr>
              <w:t>帳票</w:t>
            </w:r>
            <w:r>
              <w:t>ID</w:t>
            </w:r>
            <w:r>
              <w:rPr>
                <w:rFonts w:hint="eastAsia"/>
              </w:rPr>
              <w:t>を設定する。</w:t>
            </w:r>
          </w:p>
          <w:p w:rsidR="0078176D" w:rsidRDefault="0078176D" w:rsidP="00477B92">
            <w:pPr>
              <w:pStyle w:val="BodyText"/>
              <w:tabs>
                <w:tab w:val="left" w:pos="709"/>
              </w:tabs>
            </w:pPr>
          </w:p>
          <w:p w:rsidR="0078176D" w:rsidRDefault="0078176D" w:rsidP="00477B92">
            <w:pPr>
              <w:pStyle w:val="BodyText"/>
              <w:tabs>
                <w:tab w:val="left" w:pos="709"/>
              </w:tabs>
            </w:pPr>
            <w:r>
              <w:rPr>
                <w:rFonts w:hint="eastAsia"/>
              </w:rPr>
              <w:t>主な用途は帳票テンプレートのファイルパスの解決や出力場所など。</w:t>
            </w:r>
          </w:p>
        </w:tc>
      </w:tr>
      <w:tr w:rsidR="0078176D" w:rsidTr="004F36D1">
        <w:trPr>
          <w:trHeight w:val="692"/>
        </w:trPr>
        <w:tc>
          <w:tcPr>
            <w:tcW w:w="1951" w:type="dxa"/>
            <w:shd w:val="clear" w:color="auto" w:fill="B6DDE8"/>
          </w:tcPr>
          <w:p w:rsidR="0078176D" w:rsidRDefault="0078176D" w:rsidP="00477B92">
            <w:pPr>
              <w:pStyle w:val="BodyText"/>
              <w:tabs>
                <w:tab w:val="left" w:pos="709"/>
              </w:tabs>
            </w:pPr>
            <w:r>
              <w:t>addReportParam</w:t>
            </w:r>
          </w:p>
        </w:tc>
        <w:tc>
          <w:tcPr>
            <w:tcW w:w="10690" w:type="dxa"/>
          </w:tcPr>
          <w:p w:rsidR="0078176D" w:rsidRDefault="0078176D" w:rsidP="00D608EA">
            <w:pPr>
              <w:pStyle w:val="BodyText"/>
              <w:tabs>
                <w:tab w:val="left" w:pos="709"/>
              </w:tabs>
            </w:pPr>
            <w:r>
              <w:t>ReportParam</w:t>
            </w:r>
            <w:r>
              <w:rPr>
                <w:rFonts w:hint="eastAsia"/>
              </w:rPr>
              <w:t>オブジェクトを設定する。</w:t>
            </w:r>
          </w:p>
          <w:p w:rsidR="0078176D" w:rsidRDefault="0078176D" w:rsidP="00477B92">
            <w:pPr>
              <w:pStyle w:val="BodyText"/>
              <w:tabs>
                <w:tab w:val="left" w:pos="709"/>
              </w:tabs>
            </w:pPr>
          </w:p>
        </w:tc>
      </w:tr>
    </w:tbl>
    <w:p w:rsidR="0078176D" w:rsidRPr="000706A4" w:rsidRDefault="0078176D" w:rsidP="0078176D">
      <w:pPr>
        <w:pStyle w:val="40"/>
        <w:ind w:left="31680"/>
      </w:pPr>
      <w:r w:rsidRPr="00D608EA">
        <w:br w:type="page"/>
      </w:r>
    </w:p>
    <w:p w:rsidR="0078176D" w:rsidRPr="00AA38ED" w:rsidRDefault="0078176D" w:rsidP="002A347C">
      <w:pPr>
        <w:pStyle w:val="40"/>
        <w:ind w:left="31680"/>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09" type="#_x0000_t47" style="position:absolute;left:0;text-align:left;margin-left:462.45pt;margin-top:184.5pt;width:153.8pt;height:52.3pt;z-index:251677184" adj="-15814,25338,-843,3717,-15133,13670,-14199,15508" fillcolor="#d99594" strokecolor="#d99594" strokeweight="1pt">
            <v:fill color2="#f2dbdb" angle="-45" focus="-50%" type="gradient"/>
            <v:shadow on="t" type="perspective" color="#622423" opacity=".5" offset="1pt" offset2="-3pt"/>
            <v:textbox inset="5.85pt,.7pt,5.85pt,.7pt">
              <w:txbxContent>
                <w:p w:rsidR="0078176D" w:rsidRDefault="0078176D">
                  <w:r>
                    <w:rPr>
                      <w:rFonts w:hint="eastAsia"/>
                    </w:rPr>
                    <w:t>「</w:t>
                  </w:r>
                  <w:r>
                    <w:t>ReportContext</w:t>
                  </w:r>
                  <w:r>
                    <w:rPr>
                      <w:rFonts w:hint="eastAsia"/>
                    </w:rPr>
                    <w:t>」には帳票</w:t>
                  </w:r>
                  <w:r>
                    <w:t>ID</w:t>
                  </w:r>
                  <w:r>
                    <w:rPr>
                      <w:rFonts w:hint="eastAsia"/>
                    </w:rPr>
                    <w:t>と</w:t>
                  </w:r>
                </w:p>
                <w:p w:rsidR="0078176D" w:rsidRPr="00C73755" w:rsidRDefault="0078176D" w:rsidP="00C73755">
                  <w:pPr>
                    <w:pStyle w:val="BodyText"/>
                  </w:pPr>
                  <w:r>
                    <w:rPr>
                      <w:rFonts w:hint="eastAsia"/>
                    </w:rPr>
                    <w:t>「</w:t>
                  </w:r>
                  <w:r>
                    <w:t>ReportParam</w:t>
                  </w:r>
                  <w:r>
                    <w:rPr>
                      <w:rFonts w:hint="eastAsia"/>
                    </w:rPr>
                    <w:t>」をセットする。</w:t>
                  </w:r>
                </w:p>
              </w:txbxContent>
            </v:textbox>
            <o:callout v:ext="edit" minusy="t"/>
          </v:shape>
        </w:pict>
      </w:r>
      <w:r>
        <w:rPr>
          <w:noProof/>
        </w:rPr>
        <w:pict>
          <v:shape id="_x0000_s1110" type="#_x0000_t47" style="position:absolute;left:0;text-align:left;margin-left:364.95pt;margin-top:90.8pt;width:153.8pt;height:63.85pt;z-index:251676160" adj="-13525,17743,-843,3045,-15133,11197,-14199,12703" fillcolor="#d99594" strokecolor="#d99594" strokeweight="1pt">
            <v:fill color2="#f2dbdb" angle="-45" focus="-50%" type="gradient"/>
            <v:shadow on="t" type="perspective" color="#622423" opacity=".5" offset="1pt" offset2="-3pt"/>
            <v:textbox inset="5.85pt,.7pt,5.85pt,.7pt">
              <w:txbxContent>
                <w:p w:rsidR="0078176D" w:rsidRDefault="0078176D">
                  <w:r>
                    <w:rPr>
                      <w:rFonts w:hint="eastAsia"/>
                    </w:rPr>
                    <w:t>「</w:t>
                  </w:r>
                  <w:r>
                    <w:t>ReportParam</w:t>
                  </w:r>
                  <w:r>
                    <w:rPr>
                      <w:rFonts w:hint="eastAsia"/>
                    </w:rPr>
                    <w:t>」には出力用データをセットする。</w:t>
                  </w:r>
                </w:p>
              </w:txbxContent>
            </v:textbox>
            <o:callout v:ext="edit" minusy="t"/>
          </v:shape>
        </w:pict>
      </w:r>
      <w:r>
        <w:rPr>
          <w:noProof/>
        </w:rPr>
        <w:pict>
          <v:shape id="_x0000_s1111" type="#_x0000_t65" style="position:absolute;left:0;text-align:left;margin-left:53.6pt;margin-top:22.2pt;width:439.45pt;height:323.3pt;z-index:251675136" fillcolor="#eeece1">
            <v:textbox style="mso-next-textbox:#_x0000_s1111" inset="5.85pt,.7pt,5.85pt,.7pt">
              <w:txbxContent>
                <w:p w:rsidR="0078176D" w:rsidRDefault="0078176D" w:rsidP="00C73755">
                  <w:pPr>
                    <w:autoSpaceDE w:val="0"/>
                    <w:autoSpaceDN w:val="0"/>
                    <w:adjustRightInd w:val="0"/>
                    <w:jc w:val="left"/>
                    <w:rPr>
                      <w:rFonts w:ascii="Consolas" w:hAnsi="Consolas" w:cs="Consolas"/>
                      <w:kern w:val="0"/>
                      <w:szCs w:val="20"/>
                    </w:rPr>
                  </w:pPr>
                  <w:r>
                    <w:rPr>
                      <w:rFonts w:ascii="Consolas" w:hAnsi="Consolas" w:cs="Consolas"/>
                      <w:color w:val="000000"/>
                      <w:kern w:val="0"/>
                    </w:rPr>
                    <w:t xml:space="preserve">    </w:t>
                  </w:r>
                  <w:r>
                    <w:rPr>
                      <w:rFonts w:ascii="Consolas" w:hAnsi="Consolas" w:cs="Consolas"/>
                      <w:color w:val="3F7F5F"/>
                      <w:kern w:val="0"/>
                      <w:szCs w:val="20"/>
                    </w:rPr>
                    <w:t xml:space="preserve">// </w:t>
                  </w:r>
                  <w:r>
                    <w:rPr>
                      <w:rFonts w:ascii="Consolas" w:hAnsi="Consolas" w:cs="Consolas" w:hint="eastAsia"/>
                      <w:color w:val="3F7F5F"/>
                      <w:kern w:val="0"/>
                      <w:szCs w:val="20"/>
                    </w:rPr>
                    <w:t>帳票出力処理</w:t>
                  </w:r>
                </w:p>
                <w:p w:rsidR="0078176D" w:rsidRDefault="0078176D" w:rsidP="00C73755">
                  <w:pPr>
                    <w:autoSpaceDE w:val="0"/>
                    <w:autoSpaceDN w:val="0"/>
                    <w:adjustRightInd w:val="0"/>
                    <w:jc w:val="left"/>
                    <w:rPr>
                      <w:rFonts w:ascii="Consolas" w:hAnsi="Consolas" w:cs="Consolas"/>
                      <w:kern w:val="0"/>
                      <w:szCs w:val="20"/>
                    </w:rPr>
                  </w:pPr>
                  <w:r>
                    <w:rPr>
                      <w:rFonts w:ascii="Consolas" w:hAnsi="Consolas" w:cs="Consolas"/>
                      <w:color w:val="000000"/>
                      <w:kern w:val="0"/>
                      <w:szCs w:val="20"/>
                    </w:rPr>
                    <w:t xml:space="preserve">        </w:t>
                  </w:r>
                </w:p>
                <w:p w:rsidR="0078176D" w:rsidRDefault="0078176D" w:rsidP="00C73755">
                  <w:pPr>
                    <w:autoSpaceDE w:val="0"/>
                    <w:autoSpaceDN w:val="0"/>
                    <w:adjustRightInd w:val="0"/>
                    <w:jc w:val="left"/>
                    <w:rPr>
                      <w:rFonts w:ascii="Consolas" w:hAnsi="Consolas" w:cs="Consolas"/>
                      <w:kern w:val="0"/>
                      <w:szCs w:val="20"/>
                    </w:rPr>
                  </w:pPr>
                  <w:r>
                    <w:rPr>
                      <w:rFonts w:ascii="Consolas" w:hAnsi="Consolas" w:cs="Consolas"/>
                      <w:color w:val="000000"/>
                      <w:kern w:val="0"/>
                      <w:szCs w:val="20"/>
                    </w:rPr>
                    <w:t xml:space="preserve">        </w:t>
                  </w:r>
                  <w:r>
                    <w:rPr>
                      <w:rFonts w:ascii="Consolas" w:hAnsi="Consolas" w:cs="Consolas"/>
                      <w:color w:val="3F7F5F"/>
                      <w:kern w:val="0"/>
                      <w:szCs w:val="20"/>
                    </w:rPr>
                    <w:t xml:space="preserve">// </w:t>
                  </w:r>
                  <w:r>
                    <w:rPr>
                      <w:rFonts w:ascii="Consolas" w:hAnsi="Consolas" w:cs="Consolas" w:hint="eastAsia"/>
                      <w:color w:val="3F7F5F"/>
                      <w:kern w:val="0"/>
                      <w:szCs w:val="20"/>
                    </w:rPr>
                    <w:t>パラメータマップの作成</w:t>
                  </w:r>
                </w:p>
                <w:p w:rsidR="0078176D" w:rsidRDefault="0078176D" w:rsidP="00C73755">
                  <w:pPr>
                    <w:autoSpaceDE w:val="0"/>
                    <w:autoSpaceDN w:val="0"/>
                    <w:adjustRightInd w:val="0"/>
                    <w:jc w:val="left"/>
                    <w:rPr>
                      <w:rFonts w:ascii="Consolas" w:hAnsi="Consolas" w:cs="Consolas"/>
                      <w:kern w:val="0"/>
                      <w:szCs w:val="20"/>
                    </w:rPr>
                  </w:pPr>
                  <w:r>
                    <w:rPr>
                      <w:rFonts w:ascii="Consolas" w:hAnsi="Consolas" w:cs="Consolas"/>
                      <w:color w:val="000000"/>
                      <w:kern w:val="0"/>
                      <w:szCs w:val="20"/>
                    </w:rPr>
                    <w:t xml:space="preserve">        Map&lt;String, Object&gt; params = </w:t>
                  </w:r>
                  <w:r>
                    <w:rPr>
                      <w:rFonts w:ascii="Consolas" w:hAnsi="Consolas" w:cs="Consolas"/>
                      <w:b/>
                      <w:bCs/>
                      <w:color w:val="7F0055"/>
                      <w:kern w:val="0"/>
                      <w:szCs w:val="20"/>
                    </w:rPr>
                    <w:t>new</w:t>
                  </w:r>
                  <w:r>
                    <w:rPr>
                      <w:rFonts w:ascii="Consolas" w:hAnsi="Consolas" w:cs="Consolas"/>
                      <w:color w:val="000000"/>
                      <w:kern w:val="0"/>
                      <w:szCs w:val="20"/>
                    </w:rPr>
                    <w:t xml:space="preserve"> HashMap&lt;String, Object&gt;();</w:t>
                  </w:r>
                </w:p>
                <w:p w:rsidR="0078176D" w:rsidRDefault="0078176D" w:rsidP="00C73755">
                  <w:pPr>
                    <w:autoSpaceDE w:val="0"/>
                    <w:autoSpaceDN w:val="0"/>
                    <w:adjustRightInd w:val="0"/>
                    <w:jc w:val="left"/>
                    <w:rPr>
                      <w:rFonts w:ascii="Consolas" w:hAnsi="Consolas" w:cs="Consolas"/>
                      <w:kern w:val="0"/>
                      <w:szCs w:val="20"/>
                    </w:rPr>
                  </w:pPr>
                  <w:r>
                    <w:rPr>
                      <w:rFonts w:ascii="Consolas" w:hAnsi="Consolas" w:cs="Consolas"/>
                      <w:color w:val="000000"/>
                      <w:kern w:val="0"/>
                      <w:szCs w:val="20"/>
                    </w:rPr>
                    <w:t xml:space="preserve">        params.put(</w:t>
                  </w:r>
                  <w:r>
                    <w:rPr>
                      <w:rFonts w:ascii="Consolas" w:hAnsi="Consolas" w:cs="Consolas"/>
                      <w:color w:val="2A00FF"/>
                      <w:kern w:val="0"/>
                      <w:szCs w:val="20"/>
                    </w:rPr>
                    <w:t>"test"</w:t>
                  </w:r>
                  <w:r>
                    <w:rPr>
                      <w:rFonts w:ascii="Consolas" w:hAnsi="Consolas" w:cs="Consolas"/>
                      <w:color w:val="000000"/>
                      <w:kern w:val="0"/>
                      <w:szCs w:val="20"/>
                    </w:rPr>
                    <w:t>, “111111”);</w:t>
                  </w:r>
                </w:p>
                <w:p w:rsidR="0078176D" w:rsidRDefault="0078176D" w:rsidP="00C73755">
                  <w:pPr>
                    <w:autoSpaceDE w:val="0"/>
                    <w:autoSpaceDN w:val="0"/>
                    <w:adjustRightInd w:val="0"/>
                    <w:jc w:val="left"/>
                    <w:rPr>
                      <w:rFonts w:ascii="Consolas" w:hAnsi="Consolas" w:cs="Consolas"/>
                      <w:color w:val="000000"/>
                      <w:kern w:val="0"/>
                      <w:szCs w:val="20"/>
                    </w:rPr>
                  </w:pPr>
                </w:p>
                <w:p w:rsidR="0078176D" w:rsidRDefault="0078176D" w:rsidP="00C73755">
                  <w:pPr>
                    <w:autoSpaceDE w:val="0"/>
                    <w:autoSpaceDN w:val="0"/>
                    <w:adjustRightInd w:val="0"/>
                    <w:jc w:val="left"/>
                    <w:rPr>
                      <w:rFonts w:ascii="Consolas" w:hAnsi="Consolas" w:cs="Consolas"/>
                      <w:kern w:val="0"/>
                      <w:szCs w:val="20"/>
                    </w:rPr>
                  </w:pPr>
                  <w:r>
                    <w:rPr>
                      <w:rFonts w:ascii="Consolas" w:hAnsi="Consolas" w:cs="Consolas"/>
                      <w:color w:val="000000"/>
                      <w:kern w:val="0"/>
                      <w:szCs w:val="20"/>
                    </w:rPr>
                    <w:t xml:space="preserve">        </w:t>
                  </w:r>
                </w:p>
                <w:p w:rsidR="0078176D" w:rsidRPr="00B04E4A" w:rsidRDefault="0078176D" w:rsidP="00B04E4A">
                  <w:pPr>
                    <w:pStyle w:val="BodyText"/>
                    <w:rPr>
                      <w:rFonts w:ascii="Consolas" w:hAnsi="Consolas" w:cs="Consolas"/>
                      <w:color w:val="000000"/>
                      <w:spacing w:val="0"/>
                      <w:kern w:val="0"/>
                      <w:szCs w:val="20"/>
                    </w:rPr>
                  </w:pPr>
                  <w:r w:rsidRPr="00B04E4A">
                    <w:rPr>
                      <w:rFonts w:ascii="Consolas" w:hAnsi="Consolas" w:cs="Consolas"/>
                      <w:color w:val="000000"/>
                      <w:spacing w:val="0"/>
                      <w:kern w:val="0"/>
                      <w:szCs w:val="20"/>
                    </w:rPr>
                    <w:t xml:space="preserve">        ReportParam rp;</w:t>
                  </w:r>
                </w:p>
                <w:p w:rsidR="0078176D" w:rsidRPr="00B04E4A" w:rsidRDefault="0078176D" w:rsidP="00B04E4A">
                  <w:pPr>
                    <w:pStyle w:val="BodyText"/>
                    <w:rPr>
                      <w:rFonts w:ascii="Consolas" w:hAnsi="Consolas" w:cs="Consolas"/>
                      <w:color w:val="000000"/>
                      <w:spacing w:val="0"/>
                      <w:kern w:val="0"/>
                      <w:szCs w:val="20"/>
                    </w:rPr>
                  </w:pPr>
                  <w:r w:rsidRPr="00B04E4A">
                    <w:rPr>
                      <w:rFonts w:ascii="Consolas" w:hAnsi="Consolas" w:cs="Consolas"/>
                      <w:color w:val="000000"/>
                      <w:spacing w:val="0"/>
                      <w:kern w:val="0"/>
                      <w:szCs w:val="20"/>
                    </w:rPr>
                    <w:t xml:space="preserve">        if (!searchResult.isEmpty()) {</w:t>
                  </w:r>
                </w:p>
                <w:p w:rsidR="0078176D" w:rsidRPr="00B04E4A" w:rsidRDefault="0078176D" w:rsidP="00B04E4A">
                  <w:pPr>
                    <w:autoSpaceDE w:val="0"/>
                    <w:autoSpaceDN w:val="0"/>
                    <w:adjustRightInd w:val="0"/>
                    <w:jc w:val="left"/>
                    <w:rPr>
                      <w:rFonts w:ascii="Consolas" w:hAnsi="Consolas" w:cs="Consolas"/>
                      <w:color w:val="000000"/>
                      <w:kern w:val="0"/>
                      <w:szCs w:val="20"/>
                    </w:rPr>
                  </w:pPr>
                  <w:r w:rsidRPr="00B04E4A">
                    <w:rPr>
                      <w:rFonts w:ascii="Consolas" w:hAnsi="Consolas" w:cs="Consolas"/>
                      <w:color w:val="000000"/>
                      <w:kern w:val="0"/>
                      <w:szCs w:val="20"/>
                    </w:rPr>
                    <w:t xml:space="preserve">            </w:t>
                  </w:r>
                  <w:r w:rsidRPr="00B04E4A">
                    <w:rPr>
                      <w:rFonts w:ascii="Consolas" w:hAnsi="Consolas" w:cs="Consolas"/>
                      <w:color w:val="3F7F5F"/>
                      <w:kern w:val="0"/>
                      <w:szCs w:val="20"/>
                    </w:rPr>
                    <w:t xml:space="preserve">// </w:t>
                  </w:r>
                  <w:r w:rsidRPr="00B04E4A">
                    <w:rPr>
                      <w:rFonts w:ascii="Consolas" w:hAnsi="Consolas" w:cs="Consolas" w:hint="eastAsia"/>
                      <w:color w:val="3F7F5F"/>
                      <w:kern w:val="0"/>
                      <w:szCs w:val="20"/>
                    </w:rPr>
                    <w:t>データソースとして、</w:t>
                  </w:r>
                  <w:r w:rsidRPr="00B04E4A">
                    <w:rPr>
                      <w:rFonts w:ascii="Consolas" w:hAnsi="Consolas" w:cs="Consolas"/>
                      <w:color w:val="3F7F5F"/>
                      <w:kern w:val="0"/>
                      <w:szCs w:val="20"/>
                    </w:rPr>
                    <w:t>searchResult</w:t>
                  </w:r>
                  <w:r w:rsidRPr="00B04E4A">
                    <w:rPr>
                      <w:rFonts w:ascii="Consolas" w:hAnsi="Consolas" w:cs="Consolas" w:hint="eastAsia"/>
                      <w:color w:val="3F7F5F"/>
                      <w:kern w:val="0"/>
                      <w:szCs w:val="20"/>
                    </w:rPr>
                    <w:t>を設定する。</w:t>
                  </w:r>
                </w:p>
                <w:p w:rsidR="0078176D" w:rsidRPr="00B04E4A" w:rsidRDefault="0078176D" w:rsidP="00B04E4A">
                  <w:pPr>
                    <w:pStyle w:val="BodyText"/>
                    <w:rPr>
                      <w:rFonts w:ascii="Consolas" w:hAnsi="Consolas" w:cs="Consolas"/>
                      <w:color w:val="000000"/>
                      <w:spacing w:val="0"/>
                      <w:kern w:val="0"/>
                      <w:szCs w:val="20"/>
                    </w:rPr>
                  </w:pPr>
                  <w:r w:rsidRPr="00B04E4A">
                    <w:rPr>
                      <w:rFonts w:ascii="Consolas" w:hAnsi="Consolas" w:cs="Consolas"/>
                      <w:color w:val="000000"/>
                      <w:spacing w:val="0"/>
                      <w:kern w:val="0"/>
                      <w:szCs w:val="20"/>
                    </w:rPr>
                    <w:t xml:space="preserve">            rp = new ReportParam(params, new SqlResultSetDataSource(</w:t>
                  </w:r>
                </w:p>
                <w:p w:rsidR="0078176D" w:rsidRPr="00B04E4A" w:rsidRDefault="0078176D" w:rsidP="00B04E4A">
                  <w:pPr>
                    <w:pStyle w:val="BodyText"/>
                    <w:rPr>
                      <w:rFonts w:ascii="Consolas" w:hAnsi="Consolas" w:cs="Consolas"/>
                      <w:color w:val="000000"/>
                      <w:spacing w:val="0"/>
                      <w:kern w:val="0"/>
                      <w:szCs w:val="20"/>
                    </w:rPr>
                  </w:pPr>
                  <w:r w:rsidRPr="00B04E4A">
                    <w:rPr>
                      <w:rFonts w:ascii="Consolas" w:hAnsi="Consolas" w:cs="Consolas"/>
                      <w:color w:val="000000"/>
                      <w:spacing w:val="0"/>
                      <w:kern w:val="0"/>
                      <w:szCs w:val="20"/>
                    </w:rPr>
                    <w:t xml:space="preserve">                    searchResult));</w:t>
                  </w:r>
                </w:p>
                <w:p w:rsidR="0078176D" w:rsidRPr="00B04E4A" w:rsidRDefault="0078176D" w:rsidP="00B04E4A">
                  <w:pPr>
                    <w:pStyle w:val="BodyText"/>
                    <w:rPr>
                      <w:rFonts w:ascii="Consolas" w:hAnsi="Consolas" w:cs="Consolas"/>
                      <w:color w:val="000000"/>
                      <w:spacing w:val="0"/>
                      <w:kern w:val="0"/>
                      <w:szCs w:val="20"/>
                    </w:rPr>
                  </w:pPr>
                  <w:r w:rsidRPr="00B04E4A">
                    <w:rPr>
                      <w:rFonts w:ascii="Consolas" w:hAnsi="Consolas" w:cs="Consolas"/>
                      <w:color w:val="000000"/>
                      <w:spacing w:val="0"/>
                      <w:kern w:val="0"/>
                      <w:szCs w:val="20"/>
                    </w:rPr>
                    <w:t xml:space="preserve">        } else {</w:t>
                  </w:r>
                </w:p>
                <w:p w:rsidR="0078176D" w:rsidRPr="00B04E4A" w:rsidRDefault="0078176D" w:rsidP="00B04E4A">
                  <w:pPr>
                    <w:pStyle w:val="BodyText"/>
                    <w:rPr>
                      <w:rFonts w:ascii="Consolas" w:hAnsi="Consolas" w:cs="Consolas"/>
                      <w:color w:val="000000"/>
                      <w:spacing w:val="0"/>
                      <w:kern w:val="0"/>
                      <w:szCs w:val="20"/>
                    </w:rPr>
                  </w:pPr>
                  <w:r w:rsidRPr="00B04E4A">
                    <w:rPr>
                      <w:rFonts w:ascii="Consolas" w:hAnsi="Consolas" w:cs="Consolas"/>
                      <w:color w:val="000000"/>
                      <w:spacing w:val="0"/>
                      <w:kern w:val="0"/>
                      <w:szCs w:val="20"/>
                    </w:rPr>
                    <w:t xml:space="preserve">            rp = new ReportParam(params);</w:t>
                  </w:r>
                </w:p>
                <w:p w:rsidR="0078176D" w:rsidRDefault="0078176D" w:rsidP="00B04E4A">
                  <w:pPr>
                    <w:pStyle w:val="BodyText"/>
                    <w:rPr>
                      <w:rFonts w:ascii="Consolas" w:hAnsi="Consolas" w:cs="Consolas"/>
                      <w:color w:val="000000"/>
                      <w:spacing w:val="0"/>
                      <w:kern w:val="0"/>
                      <w:szCs w:val="20"/>
                    </w:rPr>
                  </w:pPr>
                  <w:r w:rsidRPr="00B04E4A">
                    <w:rPr>
                      <w:rFonts w:ascii="Consolas" w:hAnsi="Consolas" w:cs="Consolas"/>
                      <w:color w:val="000000"/>
                      <w:spacing w:val="0"/>
                      <w:kern w:val="0"/>
                      <w:szCs w:val="20"/>
                    </w:rPr>
                    <w:t xml:space="preserve">        }</w:t>
                  </w:r>
                </w:p>
                <w:p w:rsidR="0078176D" w:rsidRPr="0000441B" w:rsidRDefault="0078176D" w:rsidP="00B04E4A">
                  <w:pPr>
                    <w:pStyle w:val="BodyText"/>
                  </w:pPr>
                </w:p>
                <w:p w:rsidR="0078176D" w:rsidRDefault="0078176D" w:rsidP="00C73755">
                  <w:pPr>
                    <w:autoSpaceDE w:val="0"/>
                    <w:autoSpaceDN w:val="0"/>
                    <w:adjustRightInd w:val="0"/>
                    <w:jc w:val="left"/>
                    <w:rPr>
                      <w:rFonts w:ascii="Consolas" w:hAnsi="Consolas" w:cs="Consolas"/>
                      <w:kern w:val="0"/>
                      <w:szCs w:val="20"/>
                    </w:rPr>
                  </w:pPr>
                  <w:r>
                    <w:rPr>
                      <w:rFonts w:ascii="Consolas" w:hAnsi="Consolas" w:cs="Consolas"/>
                      <w:color w:val="000000"/>
                      <w:kern w:val="0"/>
                      <w:szCs w:val="20"/>
                    </w:rPr>
                    <w:t xml:space="preserve">        </w:t>
                  </w:r>
                  <w:r>
                    <w:rPr>
                      <w:rFonts w:ascii="Consolas" w:hAnsi="Consolas" w:cs="Consolas"/>
                      <w:color w:val="3F7F5F"/>
                      <w:kern w:val="0"/>
                      <w:szCs w:val="20"/>
                    </w:rPr>
                    <w:t xml:space="preserve">// </w:t>
                  </w:r>
                  <w:r>
                    <w:rPr>
                      <w:rFonts w:ascii="Consolas" w:hAnsi="Consolas" w:cs="Consolas" w:hint="eastAsia"/>
                      <w:color w:val="3F7F5F"/>
                      <w:kern w:val="0"/>
                      <w:szCs w:val="20"/>
                    </w:rPr>
                    <w:t>帳票コンテキストに帳票</w:t>
                  </w:r>
                  <w:r>
                    <w:rPr>
                      <w:rFonts w:ascii="Consolas" w:hAnsi="Consolas" w:cs="Consolas"/>
                      <w:color w:val="3F7F5F"/>
                      <w:kern w:val="0"/>
                      <w:szCs w:val="20"/>
                    </w:rPr>
                    <w:t>ID</w:t>
                  </w:r>
                  <w:r>
                    <w:rPr>
                      <w:rFonts w:ascii="Consolas" w:hAnsi="Consolas" w:cs="Consolas" w:hint="eastAsia"/>
                      <w:color w:val="3F7F5F"/>
                      <w:kern w:val="0"/>
                      <w:szCs w:val="20"/>
                    </w:rPr>
                    <w:t>と帳票パラメータを設定する。</w:t>
                  </w:r>
                </w:p>
                <w:p w:rsidR="0078176D" w:rsidRDefault="0078176D" w:rsidP="0000441B">
                  <w:pPr>
                    <w:autoSpaceDE w:val="0"/>
                    <w:autoSpaceDN w:val="0"/>
                    <w:adjustRightInd w:val="0"/>
                    <w:jc w:val="left"/>
                    <w:rPr>
                      <w:rFonts w:ascii="Consolas" w:hAnsi="Consolas" w:cs="Consolas"/>
                      <w:color w:val="000000"/>
                      <w:kern w:val="0"/>
                      <w:szCs w:val="20"/>
                    </w:rPr>
                  </w:pPr>
                  <w:r>
                    <w:rPr>
                      <w:rFonts w:ascii="Consolas" w:hAnsi="Consolas" w:cs="Consolas"/>
                      <w:color w:val="000000"/>
                      <w:kern w:val="0"/>
                      <w:szCs w:val="20"/>
                    </w:rPr>
                    <w:t xml:space="preserve">        ReportContext rctx = </w:t>
                  </w:r>
                  <w:r>
                    <w:rPr>
                      <w:rFonts w:ascii="Consolas" w:hAnsi="Consolas" w:cs="Consolas"/>
                      <w:b/>
                      <w:bCs/>
                      <w:color w:val="7F0055"/>
                      <w:kern w:val="0"/>
                      <w:szCs w:val="20"/>
                    </w:rPr>
                    <w:t>new</w:t>
                  </w:r>
                  <w:r>
                    <w:rPr>
                      <w:rFonts w:ascii="Consolas" w:hAnsi="Consolas" w:cs="Consolas"/>
                      <w:color w:val="000000"/>
                      <w:kern w:val="0"/>
                      <w:szCs w:val="20"/>
                    </w:rPr>
                    <w:t xml:space="preserve"> ReportContext(“R001”);</w:t>
                  </w:r>
                </w:p>
                <w:p w:rsidR="0078176D" w:rsidRPr="009A4597" w:rsidRDefault="0078176D" w:rsidP="002A347C">
                  <w:pPr>
                    <w:autoSpaceDE w:val="0"/>
                    <w:autoSpaceDN w:val="0"/>
                    <w:adjustRightInd w:val="0"/>
                    <w:ind w:firstLineChars="400" w:firstLine="31680"/>
                    <w:jc w:val="left"/>
                    <w:rPr>
                      <w:rFonts w:ascii="Consolas" w:hAnsi="Consolas" w:cs="Consolas"/>
                      <w:color w:val="000000"/>
                      <w:kern w:val="0"/>
                      <w:szCs w:val="20"/>
                    </w:rPr>
                  </w:pPr>
                  <w:r w:rsidRPr="009A4597">
                    <w:rPr>
                      <w:rFonts w:ascii="Consolas" w:hAnsi="Consolas" w:cs="Consolas"/>
                      <w:color w:val="000000"/>
                      <w:kern w:val="0"/>
                      <w:szCs w:val="20"/>
                    </w:rPr>
                    <w:t>rctx.addReportParam(rp);</w:t>
                  </w:r>
                </w:p>
              </w:txbxContent>
            </v:textbox>
          </v:shape>
        </w:pict>
      </w:r>
      <w:r>
        <w:rPr>
          <w:rFonts w:hint="eastAsia"/>
        </w:rPr>
        <w:t>下記に実装例を示す。</w:t>
      </w:r>
      <w:r>
        <w:br w:type="page"/>
      </w:r>
    </w:p>
    <w:p w:rsidR="0078176D" w:rsidRDefault="0078176D" w:rsidP="00AA38ED">
      <w:pPr>
        <w:pStyle w:val="Heading2"/>
      </w:pPr>
      <w:bookmarkStart w:id="34" w:name="_Toc408305024"/>
      <w:r>
        <w:rPr>
          <w:rFonts w:hint="eastAsia"/>
        </w:rPr>
        <w:t>帳票作成処理の呼び出し</w:t>
      </w:r>
      <w:bookmarkEnd w:id="34"/>
    </w:p>
    <w:p w:rsidR="0078176D" w:rsidRDefault="0078176D" w:rsidP="002A347C">
      <w:pPr>
        <w:pStyle w:val="40"/>
        <w:ind w:left="31680"/>
      </w:pPr>
      <w:r>
        <w:rPr>
          <w:rFonts w:hint="eastAsia"/>
        </w:rPr>
        <w:t>帳票作成に必要な情報を設定された「</w:t>
      </w:r>
      <w:r>
        <w:t>ReportContext</w:t>
      </w:r>
      <w:r>
        <w:rPr>
          <w:rFonts w:hint="eastAsia"/>
        </w:rPr>
        <w:t>」を「</w:t>
      </w:r>
      <w:r>
        <w:t>ReportManager</w:t>
      </w:r>
      <w:r>
        <w:rPr>
          <w:rFonts w:hint="eastAsia"/>
        </w:rPr>
        <w:t>」の帳票出力メソッドに渡すことで、帳票ファイルが作成される。</w:t>
      </w:r>
    </w:p>
    <w:p w:rsidR="0078176D" w:rsidRDefault="0078176D" w:rsidP="002A347C">
      <w:pPr>
        <w:pStyle w:val="40"/>
        <w:ind w:left="31680"/>
      </w:pPr>
      <w:r>
        <w:rPr>
          <w:rFonts w:hint="eastAsia"/>
        </w:rPr>
        <w:t>出力形式として、ファイル形式と（</w:t>
      </w:r>
      <w:r>
        <w:t>java.io.File</w:t>
      </w:r>
      <w:r>
        <w:rPr>
          <w:rFonts w:hint="eastAsia"/>
        </w:rPr>
        <w:t>）とストリーム形式</w:t>
      </w:r>
      <w:r>
        <w:t>(java.io.InputStream)</w:t>
      </w:r>
      <w:r>
        <w:rPr>
          <w:rFonts w:hint="eastAsia"/>
        </w:rPr>
        <w:t>に対応する。</w:t>
      </w:r>
    </w:p>
    <w:p w:rsidR="0078176D" w:rsidRDefault="0078176D" w:rsidP="002A347C">
      <w:pPr>
        <w:pStyle w:val="40"/>
        <w:ind w:left="31680"/>
      </w:pPr>
    </w:p>
    <w:tbl>
      <w:tblPr>
        <w:tblpPr w:leftFromText="142" w:rightFromText="142" w:vertAnchor="text" w:horzAnchor="page" w:tblpX="1971"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9355"/>
      </w:tblGrid>
      <w:tr w:rsidR="0078176D" w:rsidTr="004F36D1">
        <w:trPr>
          <w:trHeight w:val="416"/>
        </w:trPr>
        <w:tc>
          <w:tcPr>
            <w:tcW w:w="4503" w:type="dxa"/>
            <w:shd w:val="clear" w:color="auto" w:fill="4BACC6"/>
          </w:tcPr>
          <w:p w:rsidR="0078176D" w:rsidRDefault="0078176D" w:rsidP="002B647C">
            <w:pPr>
              <w:pStyle w:val="BodyText"/>
              <w:tabs>
                <w:tab w:val="left" w:pos="709"/>
              </w:tabs>
              <w:jc w:val="center"/>
            </w:pPr>
            <w:r>
              <w:t>ReportManager</w:t>
            </w:r>
            <w:r>
              <w:rPr>
                <w:rFonts w:hint="eastAsia"/>
              </w:rPr>
              <w:t>帳票生成メソッド</w:t>
            </w:r>
          </w:p>
        </w:tc>
        <w:tc>
          <w:tcPr>
            <w:tcW w:w="9355" w:type="dxa"/>
            <w:shd w:val="clear" w:color="auto" w:fill="4BACC6"/>
          </w:tcPr>
          <w:p w:rsidR="0078176D" w:rsidRDefault="0078176D" w:rsidP="002B647C">
            <w:pPr>
              <w:pStyle w:val="BodyText"/>
              <w:tabs>
                <w:tab w:val="left" w:pos="709"/>
              </w:tabs>
              <w:jc w:val="center"/>
            </w:pPr>
            <w:r>
              <w:rPr>
                <w:rFonts w:hint="eastAsia"/>
              </w:rPr>
              <w:t>説明</w:t>
            </w:r>
          </w:p>
        </w:tc>
      </w:tr>
      <w:tr w:rsidR="0078176D" w:rsidTr="004F36D1">
        <w:trPr>
          <w:trHeight w:val="551"/>
        </w:trPr>
        <w:tc>
          <w:tcPr>
            <w:tcW w:w="4503" w:type="dxa"/>
            <w:shd w:val="clear" w:color="auto" w:fill="B6DDE8"/>
          </w:tcPr>
          <w:p w:rsidR="0078176D" w:rsidRDefault="0078176D" w:rsidP="00477B92">
            <w:pPr>
              <w:pStyle w:val="BodyText"/>
              <w:tabs>
                <w:tab w:val="left" w:pos="709"/>
              </w:tabs>
            </w:pPr>
            <w:r>
              <w:t>File createReport(ReportContext ctx)</w:t>
            </w:r>
          </w:p>
        </w:tc>
        <w:tc>
          <w:tcPr>
            <w:tcW w:w="9355" w:type="dxa"/>
          </w:tcPr>
          <w:p w:rsidR="0078176D" w:rsidRDefault="0078176D" w:rsidP="00477B92">
            <w:pPr>
              <w:pStyle w:val="BodyText"/>
              <w:tabs>
                <w:tab w:val="left" w:pos="709"/>
              </w:tabs>
            </w:pPr>
            <w:r>
              <w:rPr>
                <w:rFonts w:hint="eastAsia"/>
              </w:rPr>
              <w:t>ファイル形式で出力。出力場所は「</w:t>
            </w:r>
            <w:r w:rsidRPr="003C0CB5">
              <w:t>ReportOutputResolver</w:t>
            </w:r>
            <w:r>
              <w:rPr>
                <w:rFonts w:hint="eastAsia"/>
              </w:rPr>
              <w:t>」実装クラスに委譲。</w:t>
            </w:r>
          </w:p>
        </w:tc>
      </w:tr>
      <w:tr w:rsidR="0078176D" w:rsidTr="004F36D1">
        <w:trPr>
          <w:trHeight w:val="417"/>
        </w:trPr>
        <w:tc>
          <w:tcPr>
            <w:tcW w:w="4503" w:type="dxa"/>
            <w:shd w:val="clear" w:color="auto" w:fill="B6DDE8"/>
          </w:tcPr>
          <w:p w:rsidR="0078176D" w:rsidRDefault="0078176D" w:rsidP="00477B92">
            <w:pPr>
              <w:pStyle w:val="BodyText"/>
              <w:tabs>
                <w:tab w:val="left" w:pos="709"/>
              </w:tabs>
            </w:pPr>
            <w:r>
              <w:t>InputStream createReportStream(ReportContext ctx)</w:t>
            </w:r>
          </w:p>
        </w:tc>
        <w:tc>
          <w:tcPr>
            <w:tcW w:w="9355" w:type="dxa"/>
          </w:tcPr>
          <w:p w:rsidR="0078176D" w:rsidRDefault="0078176D" w:rsidP="00477B92">
            <w:pPr>
              <w:pStyle w:val="BodyText"/>
              <w:tabs>
                <w:tab w:val="left" w:pos="709"/>
              </w:tabs>
            </w:pPr>
            <w:r>
              <w:rPr>
                <w:rFonts w:hint="eastAsia"/>
              </w:rPr>
              <w:t>ストリーム形式で出力。ストリーム処理の詳細は「</w:t>
            </w:r>
            <w:r w:rsidRPr="002B647C">
              <w:t>ReportExporter</w:t>
            </w:r>
            <w:r>
              <w:rPr>
                <w:rFonts w:hint="eastAsia"/>
              </w:rPr>
              <w:t>」実装クラス</w:t>
            </w:r>
            <w:r>
              <w:t>#</w:t>
            </w:r>
            <w:r w:rsidRPr="002B647C">
              <w:t>exportStream</w:t>
            </w:r>
            <w:r>
              <w:t>()</w:t>
            </w:r>
            <w:r>
              <w:rPr>
                <w:rFonts w:hint="eastAsia"/>
              </w:rPr>
              <w:t>メソッド。</w:t>
            </w:r>
          </w:p>
        </w:tc>
      </w:tr>
    </w:tbl>
    <w:p w:rsidR="0078176D" w:rsidRDefault="0078176D" w:rsidP="0078176D">
      <w:pPr>
        <w:pStyle w:val="40"/>
        <w:ind w:left="31680"/>
      </w:pPr>
    </w:p>
    <w:p w:rsidR="0078176D" w:rsidRDefault="0078176D" w:rsidP="002A347C">
      <w:pPr>
        <w:pStyle w:val="40"/>
        <w:ind w:left="31680"/>
      </w:pPr>
    </w:p>
    <w:p w:rsidR="0078176D" w:rsidRDefault="0078176D" w:rsidP="002A347C">
      <w:pPr>
        <w:pStyle w:val="40"/>
        <w:ind w:left="31680"/>
      </w:pPr>
    </w:p>
    <w:p w:rsidR="0078176D" w:rsidRDefault="0078176D" w:rsidP="002A347C">
      <w:pPr>
        <w:pStyle w:val="40"/>
        <w:ind w:left="31680"/>
      </w:pPr>
    </w:p>
    <w:p w:rsidR="0078176D" w:rsidRDefault="0078176D" w:rsidP="002A347C">
      <w:pPr>
        <w:pStyle w:val="40"/>
        <w:ind w:left="31680"/>
      </w:pPr>
    </w:p>
    <w:p w:rsidR="0078176D" w:rsidRDefault="0078176D" w:rsidP="002A347C">
      <w:pPr>
        <w:pStyle w:val="40"/>
        <w:ind w:left="31680"/>
      </w:pPr>
    </w:p>
    <w:p w:rsidR="0078176D" w:rsidRDefault="0078176D" w:rsidP="002A347C">
      <w:pPr>
        <w:pStyle w:val="40"/>
        <w:ind w:left="31680"/>
      </w:pPr>
    </w:p>
    <w:p w:rsidR="0078176D" w:rsidRDefault="0078176D" w:rsidP="002A347C">
      <w:pPr>
        <w:pStyle w:val="40"/>
        <w:ind w:left="31680"/>
      </w:pPr>
    </w:p>
    <w:p w:rsidR="0078176D" w:rsidRDefault="0078176D" w:rsidP="002A347C">
      <w:pPr>
        <w:pStyle w:val="40"/>
        <w:ind w:left="31680"/>
      </w:pPr>
    </w:p>
    <w:p w:rsidR="0078176D" w:rsidRDefault="0078176D" w:rsidP="002A347C">
      <w:pPr>
        <w:pStyle w:val="40"/>
        <w:ind w:left="31680"/>
      </w:pPr>
    </w:p>
    <w:p w:rsidR="0078176D" w:rsidRPr="00AA38ED" w:rsidRDefault="0078176D" w:rsidP="002A347C">
      <w:pPr>
        <w:pStyle w:val="40"/>
        <w:ind w:left="31680"/>
      </w:pPr>
      <w:r>
        <w:rPr>
          <w:rFonts w:hint="eastAsia"/>
        </w:rPr>
        <w:t>下記に帳票生成処理の一連のコーディング例を示す。</w:t>
      </w:r>
    </w:p>
    <w:p w:rsidR="0078176D" w:rsidRDefault="0078176D" w:rsidP="002A347C">
      <w:pPr>
        <w:pStyle w:val="40"/>
        <w:ind w:left="31680"/>
      </w:pPr>
    </w:p>
    <w:p w:rsidR="0078176D" w:rsidRDefault="0078176D" w:rsidP="002A347C">
      <w:pPr>
        <w:pStyle w:val="40"/>
        <w:ind w:left="31680"/>
      </w:pPr>
      <w:r>
        <w:rPr>
          <w:rFonts w:hint="eastAsia"/>
        </w:rPr>
        <w:t>パラメータは</w:t>
      </w:r>
      <w:r>
        <w:t>java.util.HashMap</w:t>
      </w:r>
      <w:r>
        <w:rPr>
          <w:rFonts w:hint="eastAsia"/>
        </w:rPr>
        <w:t>型を、データソースは</w:t>
      </w:r>
      <w:r w:rsidRPr="00F32784">
        <w:t>nablarch.core.db.statement.SqlResultSet</w:t>
      </w:r>
      <w:r>
        <w:rPr>
          <w:rFonts w:hint="eastAsia"/>
        </w:rPr>
        <w:t>型を用いる。</w:t>
      </w:r>
    </w:p>
    <w:p w:rsidR="0078176D" w:rsidRPr="002B647C" w:rsidRDefault="0078176D" w:rsidP="002A347C">
      <w:pPr>
        <w:pStyle w:val="BodyText"/>
        <w:ind w:leftChars="200" w:left="31680"/>
      </w:pPr>
    </w:p>
    <w:p w:rsidR="0078176D" w:rsidRDefault="0078176D" w:rsidP="002A347C">
      <w:pPr>
        <w:pStyle w:val="40"/>
        <w:ind w:left="31680"/>
      </w:pPr>
      <w:r>
        <w:rPr>
          <w:rFonts w:hint="eastAsia"/>
        </w:rPr>
        <w:t>データベースよりレコードを取得後、必要な加工を施した</w:t>
      </w:r>
      <w:r w:rsidRPr="00F32784">
        <w:t>nablarch.core.db.statement.SqlResultSet</w:t>
      </w:r>
      <w:r>
        <w:rPr>
          <w:rFonts w:hint="eastAsia"/>
        </w:rPr>
        <w:t>をデータソースとして使用する。</w:t>
      </w:r>
    </w:p>
    <w:p w:rsidR="0078176D" w:rsidRDefault="0078176D" w:rsidP="002A347C">
      <w:pPr>
        <w:pStyle w:val="40"/>
        <w:ind w:left="31680"/>
      </w:pPr>
      <w:r w:rsidRPr="00F32784">
        <w:t>nablarch.core.db.statement.SqlResultSet</w:t>
      </w:r>
      <w:r>
        <w:rPr>
          <w:rFonts w:hint="eastAsia"/>
        </w:rPr>
        <w:t>の内容</w:t>
      </w:r>
      <w:r>
        <w:t xml:space="preserve"> </w:t>
      </w:r>
      <w:r>
        <w:rPr>
          <w:rFonts w:hint="eastAsia"/>
        </w:rPr>
        <w:t>は帳票テンプレートで設定したフィールド名をキー値としたレコード群である。</w:t>
      </w:r>
    </w:p>
    <w:p w:rsidR="0078176D" w:rsidRDefault="0078176D" w:rsidP="002A347C">
      <w:pPr>
        <w:pStyle w:val="BodyText"/>
        <w:ind w:leftChars="200" w:left="31680"/>
      </w:pPr>
      <w:r>
        <w:rPr>
          <w:noProof/>
        </w:rPr>
        <w:pict>
          <v:group id="_x0000_s1112" style="position:absolute;left:0;text-align:left;margin-left:65.85pt;margin-top:32.7pt;width:502.85pt;height:69.8pt;z-index:251678208" coordorigin="1178,4510" coordsize="10057,1396">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3" o:spid="_x0000_s1113" type="#_x0000_t115" style="position:absolute;left:1178;top:4510;width:10057;height:1161;visibility:visible" fillcolor="window" strokecolor="#385d8a" strokeweight="2pt">
              <v:textbox style="mso-next-textbox:#フローチャート : 複数書類 3">
                <w:txbxContent>
                  <w:p w:rsidR="0078176D" w:rsidRDefault="0078176D" w:rsidP="00C41011">
                    <w:pPr>
                      <w:pStyle w:val="NormalWeb"/>
                      <w:spacing w:before="0" w:beforeAutospacing="0" w:after="0" w:afterAutospacing="0"/>
                    </w:pPr>
                    <w:r w:rsidRPr="000E6A27">
                      <w:rPr>
                        <w:rFonts w:ascii="Century" w:eastAsia="ＭＳ 明朝" w:hAnsi="Century" w:cs="Times New Roman"/>
                        <w:b/>
                        <w:bCs/>
                        <w:color w:val="000000"/>
                        <w:sz w:val="20"/>
                        <w:szCs w:val="20"/>
                      </w:rPr>
                      <w:t>loginId    kanjiName    kanaName</w:t>
                    </w:r>
                    <w:r w:rsidRPr="000E6A27">
                      <w:rPr>
                        <w:rFonts w:ascii="Century" w:eastAsia="ＭＳ 明朝" w:hAnsi="ＭＳ 明朝" w:cs="Times New Roman" w:hint="eastAsia"/>
                        <w:b/>
                        <w:bCs/>
                        <w:color w:val="000000"/>
                        <w:sz w:val="20"/>
                        <w:szCs w:val="20"/>
                      </w:rPr>
                      <w:t xml:space="preserve">　</w:t>
                    </w:r>
                    <w:r w:rsidRPr="000E6A27">
                      <w:rPr>
                        <w:rFonts w:ascii="Century" w:eastAsia="ＭＳ 明朝" w:hAnsi="Century" w:cs="Times New Roman"/>
                        <w:b/>
                        <w:bCs/>
                        <w:color w:val="000000"/>
                        <w:sz w:val="20"/>
                        <w:szCs w:val="20"/>
                      </w:rPr>
                      <w:t xml:space="preserve">ugroupName    extensionNumber    </w:t>
                    </w:r>
                    <w:r>
                      <w:rPr>
                        <w:rFonts w:ascii="Century" w:eastAsia="ＭＳ 明朝" w:hAnsi="Century" w:cs="Times New Roman"/>
                        <w:b/>
                        <w:bCs/>
                        <w:color w:val="000000"/>
                        <w:sz w:val="20"/>
                        <w:szCs w:val="20"/>
                      </w:rPr>
                      <w:t>userIdLockedName</w:t>
                    </w:r>
                  </w:p>
                  <w:p w:rsidR="0078176D" w:rsidRDefault="0078176D" w:rsidP="00C41011">
                    <w:pPr>
                      <w:pStyle w:val="NormalWeb"/>
                      <w:spacing w:before="0" w:beforeAutospacing="0" w:after="0" w:afterAutospacing="0"/>
                    </w:pPr>
                    <w:r w:rsidRPr="000E6A27">
                      <w:rPr>
                        <w:rFonts w:ascii="Century" w:eastAsia="ＭＳ 明朝" w:hAnsi="Century" w:cs="Times New Roman"/>
                        <w:b/>
                        <w:bCs/>
                        <w:color w:val="000000"/>
                        <w:sz w:val="20"/>
                        <w:szCs w:val="20"/>
                      </w:rPr>
                      <w:t xml:space="preserve">10000     </w:t>
                    </w:r>
                    <w:r>
                      <w:rPr>
                        <w:rFonts w:ascii="Century" w:eastAsia="ＭＳ 明朝" w:hAnsi="ＭＳ 明朝" w:cs="Times New Roman" w:hint="eastAsia"/>
                        <w:b/>
                        <w:bCs/>
                        <w:color w:val="000000"/>
                        <w:sz w:val="20"/>
                        <w:szCs w:val="20"/>
                      </w:rPr>
                      <w:t xml:space="preserve">漢字　　　　　カンジ　　　</w:t>
                    </w:r>
                    <w:r w:rsidRPr="000E6A27">
                      <w:rPr>
                        <w:rFonts w:ascii="Century" w:eastAsia="ＭＳ 明朝" w:hAnsi="ＭＳ 明朝" w:cs="Times New Roman" w:hint="eastAsia"/>
                        <w:b/>
                        <w:bCs/>
                        <w:color w:val="000000"/>
                        <w:sz w:val="20"/>
                        <w:szCs w:val="20"/>
                      </w:rPr>
                      <w:t>グループ１</w:t>
                    </w:r>
                    <w:r w:rsidRPr="000E6A27">
                      <w:rPr>
                        <w:rFonts w:ascii="Century" w:eastAsia="ＭＳ 明朝" w:hAnsi="ＭＳ 明朝" w:cs="Times New Roman"/>
                        <w:b/>
                        <w:bCs/>
                        <w:color w:val="000000"/>
                        <w:sz w:val="20"/>
                        <w:szCs w:val="20"/>
                      </w:rPr>
                      <w:t xml:space="preserve">     </w:t>
                    </w:r>
                    <w:r w:rsidRPr="000E6A27">
                      <w:rPr>
                        <w:rFonts w:ascii="Century" w:eastAsia="ＭＳ 明朝" w:hAnsi="ＭＳ 明朝" w:cs="Times New Roman" w:hint="eastAsia"/>
                        <w:b/>
                        <w:bCs/>
                        <w:color w:val="000000"/>
                        <w:sz w:val="20"/>
                        <w:szCs w:val="20"/>
                      </w:rPr>
                      <w:t xml:space="preserve">　</w:t>
                    </w:r>
                    <w:r>
                      <w:rPr>
                        <w:rFonts w:ascii="Century" w:eastAsia="ＭＳ 明朝" w:hAnsi="Century" w:cs="Times New Roman"/>
                        <w:b/>
                        <w:bCs/>
                        <w:color w:val="000000"/>
                        <w:sz w:val="20"/>
                        <w:szCs w:val="20"/>
                      </w:rPr>
                      <w:t>111-1111-1111</w:t>
                    </w:r>
                    <w:r w:rsidRPr="000E6A27">
                      <w:rPr>
                        <w:rFonts w:ascii="Century" w:eastAsia="ＭＳ 明朝" w:hAnsi="Century" w:cs="Times New Roman"/>
                        <w:b/>
                        <w:bCs/>
                        <w:color w:val="000000"/>
                        <w:sz w:val="20"/>
                        <w:szCs w:val="20"/>
                      </w:rPr>
                      <w:t xml:space="preserve"> </w:t>
                    </w:r>
                    <w:r>
                      <w:rPr>
                        <w:rFonts w:ascii="Century" w:eastAsia="ＭＳ 明朝" w:hAnsi="Century" w:cs="Times New Roman" w:hint="eastAsia"/>
                        <w:b/>
                        <w:bCs/>
                        <w:color w:val="000000"/>
                        <w:sz w:val="20"/>
                        <w:szCs w:val="20"/>
                      </w:rPr>
                      <w:t xml:space="preserve">　</w:t>
                    </w:r>
                    <w:r w:rsidRPr="000E6A27">
                      <w:rPr>
                        <w:rFonts w:ascii="Century" w:eastAsia="ＭＳ 明朝" w:hAnsi="Century" w:cs="Times New Roman"/>
                        <w:b/>
                        <w:bCs/>
                        <w:color w:val="000000"/>
                        <w:sz w:val="20"/>
                        <w:szCs w:val="20"/>
                      </w:rPr>
                      <w:t xml:space="preserve">    </w:t>
                    </w:r>
                    <w:r w:rsidRPr="000E6A27">
                      <w:rPr>
                        <w:rFonts w:ascii="Century" w:eastAsia="ＭＳ 明朝" w:hAnsi="ＭＳ 明朝" w:cs="Times New Roman" w:hint="eastAsia"/>
                        <w:b/>
                        <w:bCs/>
                        <w:color w:val="000000"/>
                        <w:sz w:val="20"/>
                        <w:szCs w:val="20"/>
                      </w:rPr>
                      <w:t>ロック</w:t>
                    </w:r>
                  </w:p>
                </w:txbxContent>
              </v:textbox>
            </v:shape>
            <v:shape id="フローチャート : 代替処理 4" o:spid="_x0000_s1114" type="#_x0000_t176" style="position:absolute;left:3667;top:5410;width:3937;height:496;visibility:visible" fillcolor="#4f81bd" strokecolor="#385d8a" strokeweight="2pt">
              <v:textbox style="mso-next-textbox:#フローチャート : 代替処理 4">
                <w:txbxContent>
                  <w:p w:rsidR="0078176D" w:rsidRDefault="0078176D" w:rsidP="00C41011">
                    <w:pPr>
                      <w:pStyle w:val="NormalWeb"/>
                      <w:spacing w:before="0" w:beforeAutospacing="0" w:after="0" w:afterAutospacing="0"/>
                      <w:jc w:val="center"/>
                    </w:pPr>
                    <w:r w:rsidRPr="000E6A27">
                      <w:rPr>
                        <w:rFonts w:ascii="Century" w:eastAsia="ＭＳ 明朝" w:hAnsi="Century" w:cs="Times New Roman"/>
                        <w:b/>
                        <w:bCs/>
                        <w:color w:val="FFFFFF"/>
                        <w:sz w:val="22"/>
                        <w:szCs w:val="22"/>
                      </w:rPr>
                      <w:t>SqlResultSet</w:t>
                    </w:r>
                  </w:p>
                </w:txbxContent>
              </v:textbox>
            </v:shape>
            <v:shape id="フローチャート : 代替処理 7" o:spid="_x0000_s1115" type="#_x0000_t176" style="position:absolute;left:9401;top:5102;width:1611;height:464;visibility:visible" fillcolor="#4f81bd" strokecolor="#385d8a" strokeweight="2pt">
              <v:textbox style="mso-next-textbox:#フローチャート : 代替処理 7">
                <w:txbxContent>
                  <w:p w:rsidR="0078176D" w:rsidRPr="000E6A27" w:rsidRDefault="0078176D" w:rsidP="00C41011">
                    <w:pPr>
                      <w:pStyle w:val="NormalWeb"/>
                      <w:spacing w:before="0" w:beforeAutospacing="0" w:after="0" w:afterAutospacing="0"/>
                      <w:jc w:val="center"/>
                      <w:rPr>
                        <w:sz w:val="20"/>
                        <w:szCs w:val="20"/>
                      </w:rPr>
                    </w:pPr>
                    <w:r w:rsidRPr="000E6A27">
                      <w:rPr>
                        <w:rFonts w:ascii="Century" w:eastAsia="ＭＳ 明朝" w:hAnsi="Century" w:cs="Times New Roman"/>
                        <w:b/>
                        <w:bCs/>
                        <w:color w:val="FFFFFF"/>
                        <w:sz w:val="20"/>
                        <w:szCs w:val="20"/>
                      </w:rPr>
                      <w:t>SqlRow</w:t>
                    </w:r>
                  </w:p>
                </w:txbxContent>
              </v:textbox>
            </v:shape>
          </v:group>
        </w:pict>
      </w:r>
      <w:r>
        <w:br w:type="page"/>
      </w:r>
      <w:r>
        <w:tab/>
      </w:r>
    </w:p>
    <w:p w:rsidR="0078176D" w:rsidRDefault="0078176D" w:rsidP="006554BA">
      <w:pPr>
        <w:pStyle w:val="NormalIndent"/>
        <w:spacing w:line="300" w:lineRule="exact"/>
        <w:ind w:left="0"/>
      </w:pPr>
      <w:r>
        <w:rPr>
          <w:noProof/>
        </w:rPr>
        <w:pict>
          <v:shape id="_x0000_s1116" type="#_x0000_t65" style="position:absolute;left:0;text-align:left;margin-left:65.4pt;margin-top:-4.3pt;width:439.45pt;height:399.2pt;z-index:251663872" fillcolor="#eeece1">
            <v:textbox style="mso-next-textbox:#_x0000_s1116" inset="5.85pt,.7pt,5.85pt,.7pt">
              <w:txbxContent>
                <w:p w:rsidR="0078176D" w:rsidRPr="00CB0C78" w:rsidRDefault="0078176D" w:rsidP="00CB0C78">
                  <w:pPr>
                    <w:autoSpaceDE w:val="0"/>
                    <w:autoSpaceDN w:val="0"/>
                    <w:adjustRightInd w:val="0"/>
                    <w:jc w:val="left"/>
                    <w:rPr>
                      <w:rFonts w:ascii="Consolas" w:hAnsi="Consolas" w:cs="Consolas"/>
                      <w:color w:val="3F7F5F"/>
                      <w:kern w:val="0"/>
                      <w:szCs w:val="20"/>
                    </w:rPr>
                  </w:pPr>
                  <w:r w:rsidRPr="00CB0C78">
                    <w:rPr>
                      <w:rFonts w:ascii="Consolas" w:hAnsi="Consolas" w:cs="Consolas"/>
                      <w:color w:val="3F7F5F"/>
                      <w:kern w:val="0"/>
                    </w:rPr>
                    <w:t xml:space="preserve">// </w:t>
                  </w:r>
                  <w:r w:rsidRPr="00CB0C78">
                    <w:rPr>
                      <w:rFonts w:ascii="Consolas" w:hAnsi="Consolas" w:cs="Consolas" w:hint="eastAsia"/>
                      <w:color w:val="3F7F5F"/>
                      <w:kern w:val="0"/>
                      <w:szCs w:val="20"/>
                    </w:rPr>
                    <w:t>帳票出力処理</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Map&lt;String, Object&gt; params = new HashMap&lt;String, Object&gt;();</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String loginId = </w:t>
                  </w:r>
                  <w:r w:rsidRPr="0034577F">
                    <w:rPr>
                      <w:rFonts w:ascii="Consolas" w:hAnsi="Consolas" w:cs="Consolas"/>
                      <w:color w:val="000000"/>
                      <w:kern w:val="0"/>
                      <w:szCs w:val="20"/>
                    </w:rPr>
                    <w:t>ThreadContext.getUserId();</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params.put("execLoginId", loginId);</w:t>
                  </w:r>
                </w:p>
                <w:p w:rsidR="0078176D" w:rsidRDefault="0078176D" w:rsidP="00CB0C78">
                  <w:pPr>
                    <w:rPr>
                      <w:rFonts w:ascii="Consolas" w:hAnsi="Consolas" w:cs="Consolas"/>
                      <w:color w:val="000000"/>
                      <w:kern w:val="0"/>
                      <w:szCs w:val="20"/>
                    </w:rPr>
                  </w:pPr>
                </w:p>
                <w:p w:rsidR="0078176D" w:rsidRPr="00CB0C78" w:rsidRDefault="0078176D" w:rsidP="00CB0C78">
                  <w:pPr>
                    <w:autoSpaceDE w:val="0"/>
                    <w:autoSpaceDN w:val="0"/>
                    <w:adjustRightInd w:val="0"/>
                    <w:jc w:val="left"/>
                    <w:rPr>
                      <w:rFonts w:ascii="Consolas" w:hAnsi="Consolas" w:cs="Consolas"/>
                      <w:color w:val="3F7F5F"/>
                      <w:kern w:val="0"/>
                      <w:szCs w:val="20"/>
                    </w:rPr>
                  </w:pPr>
                  <w:r w:rsidRPr="00CB0C78">
                    <w:rPr>
                      <w:rFonts w:ascii="Consolas" w:hAnsi="Consolas" w:cs="Consolas"/>
                      <w:color w:val="3F7F5F"/>
                      <w:kern w:val="0"/>
                      <w:szCs w:val="20"/>
                    </w:rPr>
                    <w:t xml:space="preserve">     // </w:t>
                  </w:r>
                  <w:r w:rsidRPr="00CB0C78">
                    <w:rPr>
                      <w:rFonts w:ascii="Consolas" w:hAnsi="Consolas" w:cs="Consolas" w:hint="eastAsia"/>
                      <w:color w:val="3F7F5F"/>
                      <w:kern w:val="0"/>
                      <w:szCs w:val="20"/>
                    </w:rPr>
                    <w:t>帳票パラメータの作成</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ReportParam rp;</w:t>
                  </w:r>
                </w:p>
                <w:p w:rsidR="0078176D"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if (!searchResult.isEmpty()) {</w:t>
                  </w:r>
                </w:p>
                <w:p w:rsidR="0078176D" w:rsidRPr="00CB0C78" w:rsidRDefault="0078176D" w:rsidP="00CB0C78">
                  <w:pPr>
                    <w:autoSpaceDE w:val="0"/>
                    <w:autoSpaceDN w:val="0"/>
                    <w:adjustRightInd w:val="0"/>
                    <w:jc w:val="left"/>
                    <w:rPr>
                      <w:rFonts w:ascii="Consolas" w:hAnsi="Consolas" w:cs="Consolas"/>
                      <w:color w:val="3F7F5F"/>
                      <w:kern w:val="0"/>
                      <w:szCs w:val="20"/>
                    </w:rPr>
                  </w:pPr>
                  <w:r>
                    <w:t xml:space="preserve">  </w:t>
                  </w:r>
                  <w:r w:rsidRPr="00CB0C78">
                    <w:rPr>
                      <w:rFonts w:ascii="Consolas" w:hAnsi="Consolas" w:cs="Consolas"/>
                      <w:color w:val="3F7F5F"/>
                      <w:kern w:val="0"/>
                      <w:szCs w:val="20"/>
                    </w:rPr>
                    <w:t xml:space="preserve">        // </w:t>
                  </w:r>
                  <w:r w:rsidRPr="00CB0C78">
                    <w:rPr>
                      <w:rFonts w:ascii="Consolas" w:hAnsi="Consolas" w:cs="Consolas" w:hint="eastAsia"/>
                      <w:color w:val="3F7F5F"/>
                      <w:kern w:val="0"/>
                      <w:szCs w:val="20"/>
                    </w:rPr>
                    <w:t>データソースとして</w:t>
                  </w:r>
                  <w:r w:rsidRPr="00CB0C78">
                    <w:rPr>
                      <w:rFonts w:ascii="Consolas" w:hAnsi="Consolas" w:cs="Consolas"/>
                      <w:color w:val="3F7F5F"/>
                      <w:kern w:val="0"/>
                      <w:szCs w:val="20"/>
                    </w:rPr>
                    <w:t>searchResult</w:t>
                  </w:r>
                  <w:r w:rsidRPr="00CB0C78">
                    <w:rPr>
                      <w:rFonts w:ascii="Consolas" w:hAnsi="Consolas" w:cs="Consolas" w:hint="eastAsia"/>
                      <w:color w:val="3F7F5F"/>
                      <w:kern w:val="0"/>
                      <w:szCs w:val="20"/>
                    </w:rPr>
                    <w:t>を設定</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rp = new ReportParam(params, new SqlResultSetDataSource(</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searchResult));</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 else {</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rp = new ReportParam(params);</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w:t>
                  </w:r>
                </w:p>
                <w:p w:rsidR="0078176D" w:rsidRDefault="0078176D" w:rsidP="00CB0C78">
                  <w:pPr>
                    <w:rPr>
                      <w:rFonts w:ascii="Consolas" w:hAnsi="Consolas" w:cs="Consolas"/>
                      <w:color w:val="000000"/>
                      <w:kern w:val="0"/>
                      <w:szCs w:val="20"/>
                    </w:rPr>
                  </w:pPr>
                </w:p>
                <w:p w:rsidR="0078176D" w:rsidRPr="00470568" w:rsidRDefault="0078176D" w:rsidP="00470568">
                  <w:pPr>
                    <w:autoSpaceDE w:val="0"/>
                    <w:autoSpaceDN w:val="0"/>
                    <w:adjustRightInd w:val="0"/>
                    <w:jc w:val="left"/>
                    <w:rPr>
                      <w:rFonts w:ascii="Consolas" w:hAnsi="Consolas" w:cs="Consolas"/>
                      <w:color w:val="3F7F5F"/>
                      <w:kern w:val="0"/>
                      <w:szCs w:val="20"/>
                    </w:rPr>
                  </w:pPr>
                  <w:r w:rsidRPr="00470568">
                    <w:rPr>
                      <w:rFonts w:ascii="Consolas" w:hAnsi="Consolas" w:cs="Consolas"/>
                      <w:color w:val="3F7F5F"/>
                      <w:kern w:val="0"/>
                      <w:szCs w:val="20"/>
                    </w:rPr>
                    <w:t xml:space="preserve">      // </w:t>
                  </w:r>
                  <w:r w:rsidRPr="00470568">
                    <w:rPr>
                      <w:rFonts w:ascii="Consolas" w:hAnsi="Consolas" w:cs="Consolas" w:hint="eastAsia"/>
                      <w:color w:val="3F7F5F"/>
                      <w:kern w:val="0"/>
                      <w:szCs w:val="20"/>
                    </w:rPr>
                    <w:t>帳票コンテキストの設定</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ReportContext rctx = new ReportContext("R001");</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rctx.addReportParam(rp);</w:t>
                  </w:r>
                </w:p>
                <w:p w:rsidR="0078176D" w:rsidRPr="00CB0C78" w:rsidRDefault="0078176D" w:rsidP="00CB0C78">
                  <w:pPr>
                    <w:rPr>
                      <w:rFonts w:ascii="Consolas" w:hAnsi="Consolas" w:cs="Consolas"/>
                      <w:color w:val="000000"/>
                      <w:kern w:val="0"/>
                      <w:szCs w:val="20"/>
                    </w:rPr>
                  </w:pP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File tmpPdf = ReportManager.createReport(rctx);</w:t>
                  </w:r>
                </w:p>
                <w:p w:rsidR="0078176D" w:rsidRPr="00CB0C78" w:rsidRDefault="0078176D" w:rsidP="00CB0C78">
                  <w:pPr>
                    <w:rPr>
                      <w:rFonts w:ascii="Consolas" w:hAnsi="Consolas" w:cs="Consolas"/>
                      <w:color w:val="000000"/>
                      <w:kern w:val="0"/>
                      <w:szCs w:val="20"/>
                    </w:rPr>
                  </w:pP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StreamResponse response = new StreamResponse(tmpPdf, true);</w:t>
                  </w:r>
                </w:p>
                <w:p w:rsidR="0078176D" w:rsidRPr="00CB0C78" w:rsidRDefault="0078176D" w:rsidP="00CB0C78">
                  <w:pPr>
                    <w:rPr>
                      <w:rFonts w:ascii="Consolas" w:hAnsi="Consolas" w:cs="Consolas"/>
                      <w:color w:val="000000"/>
                      <w:kern w:val="0"/>
                      <w:szCs w:val="20"/>
                    </w:rPr>
                  </w:pPr>
                  <w:r w:rsidRPr="00CB0C78">
                    <w:rPr>
                      <w:rFonts w:ascii="Consolas" w:hAnsi="Consolas" w:cs="Consolas"/>
                      <w:color w:val="000000"/>
                      <w:kern w:val="0"/>
                      <w:szCs w:val="20"/>
                    </w:rPr>
                    <w:t xml:space="preserve">        response.setContentType("application/octet-stream");</w:t>
                  </w:r>
                </w:p>
                <w:p w:rsidR="0078176D" w:rsidRDefault="0078176D" w:rsidP="00CB0C78">
                  <w:r w:rsidRPr="00CB0C78">
                    <w:rPr>
                      <w:rFonts w:ascii="Consolas" w:hAnsi="Consolas" w:cs="Consolas"/>
                      <w:color w:val="000000"/>
                      <w:kern w:val="0"/>
                      <w:szCs w:val="20"/>
                    </w:rPr>
                    <w:t xml:space="preserve">        response.setContentDisposition("</w:t>
                  </w:r>
                  <w:r w:rsidRPr="00CB0C78">
                    <w:rPr>
                      <w:rFonts w:ascii="Consolas" w:hAnsi="Consolas" w:cs="Consolas" w:hint="eastAsia"/>
                      <w:color w:val="000000"/>
                      <w:kern w:val="0"/>
                      <w:szCs w:val="20"/>
                    </w:rPr>
                    <w:t>ユーザ情報一覧</w:t>
                  </w:r>
                  <w:r w:rsidRPr="00CB0C78">
                    <w:rPr>
                      <w:rFonts w:ascii="Consolas" w:hAnsi="Consolas" w:cs="Consolas"/>
                      <w:color w:val="000000"/>
                      <w:kern w:val="0"/>
                      <w:szCs w:val="20"/>
                    </w:rPr>
                    <w:t>.pdf");</w:t>
                  </w:r>
                </w:p>
              </w:txbxContent>
            </v:textbox>
          </v:shape>
        </w:pict>
      </w:r>
      <w:r>
        <w:br w:type="page"/>
      </w:r>
    </w:p>
    <w:p w:rsidR="0078176D" w:rsidRDefault="0078176D" w:rsidP="006554BA">
      <w:pPr>
        <w:pStyle w:val="Heading1"/>
      </w:pPr>
      <w:bookmarkStart w:id="35" w:name="_Toc408305025"/>
      <w:r>
        <w:rPr>
          <w:rFonts w:hint="eastAsia"/>
        </w:rPr>
        <w:t>グループ・ヘッダーの利用</w:t>
      </w:r>
      <w:bookmarkEnd w:id="35"/>
    </w:p>
    <w:p w:rsidR="0078176D" w:rsidRDefault="0078176D" w:rsidP="002A347C">
      <w:pPr>
        <w:pStyle w:val="BodyText"/>
        <w:ind w:leftChars="200" w:left="31680"/>
      </w:pPr>
      <w:r>
        <w:rPr>
          <w:rFonts w:hint="eastAsia"/>
        </w:rPr>
        <w:t>ユーザーのグループ毎に合計人数を表示する修正を加える。</w:t>
      </w:r>
    </w:p>
    <w:p w:rsidR="0078176D" w:rsidRDefault="0078176D" w:rsidP="002A347C">
      <w:pPr>
        <w:pStyle w:val="BodyText"/>
        <w:ind w:leftChars="200" w:left="31680"/>
      </w:pPr>
      <w:r>
        <w:rPr>
          <w:rFonts w:hint="eastAsia"/>
        </w:rPr>
        <w:t>これを実現するために「グループ」バンドを使用する。</w:t>
      </w:r>
    </w:p>
    <w:p w:rsidR="0078176D" w:rsidRDefault="0078176D" w:rsidP="00A73F1A">
      <w:pPr>
        <w:pStyle w:val="BodyText"/>
      </w:pPr>
    </w:p>
    <w:p w:rsidR="0078176D" w:rsidRPr="000239F9" w:rsidRDefault="0078176D" w:rsidP="000239F9">
      <w:pPr>
        <w:pStyle w:val="Heading2"/>
      </w:pPr>
      <w:bookmarkStart w:id="36" w:name="_Toc408305026"/>
      <w:r>
        <w:rPr>
          <w:rFonts w:hint="eastAsia"/>
        </w:rPr>
        <w:t>グループの追加</w:t>
      </w:r>
      <w:bookmarkEnd w:id="36"/>
    </w:p>
    <w:p w:rsidR="0078176D" w:rsidRDefault="0078176D" w:rsidP="002A347C">
      <w:pPr>
        <w:pStyle w:val="40"/>
        <w:ind w:left="31680"/>
      </w:pPr>
      <w:r>
        <w:rPr>
          <w:rFonts w:hint="eastAsia"/>
        </w:rPr>
        <w:t>アウトラインビューでルート要素「</w:t>
      </w:r>
      <w:r>
        <w:t>index</w:t>
      </w:r>
      <w:r>
        <w:rPr>
          <w:rFonts w:hint="eastAsia"/>
        </w:rPr>
        <w:t>」を選択し、コンテキストメニューより「</w:t>
      </w:r>
      <w:r>
        <w:t>Create Group</w:t>
      </w:r>
      <w:r>
        <w:rPr>
          <w:rFonts w:hint="eastAsia"/>
        </w:rPr>
        <w:t>」を選択する。</w:t>
      </w:r>
    </w:p>
    <w:p w:rsidR="0078176D" w:rsidRDefault="0078176D" w:rsidP="002A347C">
      <w:pPr>
        <w:pStyle w:val="40"/>
        <w:ind w:left="31680"/>
      </w:pPr>
      <w:r>
        <w:rPr>
          <w:rFonts w:hint="eastAsia"/>
        </w:rPr>
        <w:t>すると、グループバンドダイアログが表示されるので下記の設定を行う。</w:t>
      </w:r>
    </w:p>
    <w:p w:rsidR="0078176D" w:rsidRDefault="0078176D" w:rsidP="002A347C">
      <w:pPr>
        <w:pStyle w:val="40"/>
        <w:ind w:left="31680"/>
      </w:pPr>
    </w:p>
    <w:p w:rsidR="0078176D" w:rsidRDefault="0078176D" w:rsidP="002A347C">
      <w:pPr>
        <w:pStyle w:val="40"/>
        <w:ind w:left="31680"/>
      </w:pPr>
      <w:r>
        <w:rPr>
          <w:noProof/>
        </w:rPr>
        <w:pict>
          <v:shape id="_x0000_s1117" type="#_x0000_t75" style="position:absolute;left:0;text-align:left;margin-left:414.65pt;margin-top:6.35pt;width:217.95pt;height:299.8pt;z-index:251664896;visibility:visible">
            <v:imagedata r:id="rId40" o:title=""/>
            <w10:wrap type="square"/>
          </v:shape>
        </w:pict>
      </w:r>
      <w:r>
        <w:rPr>
          <w:rFonts w:hint="eastAsia"/>
        </w:rPr>
        <w:t>グループの設定</w:t>
      </w:r>
    </w:p>
    <w:tbl>
      <w:tblPr>
        <w:tblpPr w:leftFromText="142" w:rightFromText="142" w:vertAnchor="text" w:horzAnchor="page" w:tblpX="1591"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tblGrid>
      <w:tr w:rsidR="0078176D" w:rsidTr="004F36D1">
        <w:trPr>
          <w:trHeight w:val="419"/>
        </w:trPr>
        <w:tc>
          <w:tcPr>
            <w:tcW w:w="3369" w:type="dxa"/>
            <w:shd w:val="clear" w:color="auto" w:fill="4BACC6"/>
          </w:tcPr>
          <w:p w:rsidR="0078176D" w:rsidRDefault="0078176D" w:rsidP="00F25A08">
            <w:pPr>
              <w:pStyle w:val="BodyText"/>
              <w:tabs>
                <w:tab w:val="left" w:pos="709"/>
              </w:tabs>
            </w:pPr>
            <w:r>
              <w:rPr>
                <w:rFonts w:hint="eastAsia"/>
              </w:rPr>
              <w:t>項目名</w:t>
            </w:r>
          </w:p>
        </w:tc>
        <w:tc>
          <w:tcPr>
            <w:tcW w:w="1701" w:type="dxa"/>
            <w:shd w:val="clear" w:color="auto" w:fill="4BACC6"/>
          </w:tcPr>
          <w:p w:rsidR="0078176D" w:rsidRDefault="0078176D" w:rsidP="00F25A08">
            <w:pPr>
              <w:pStyle w:val="BodyText"/>
              <w:tabs>
                <w:tab w:val="left" w:pos="709"/>
              </w:tabs>
            </w:pPr>
            <w:r>
              <w:rPr>
                <w:rFonts w:hint="eastAsia"/>
              </w:rPr>
              <w:t>設定値</w:t>
            </w:r>
          </w:p>
        </w:tc>
      </w:tr>
      <w:tr w:rsidR="0078176D" w:rsidTr="004F36D1">
        <w:trPr>
          <w:trHeight w:val="419"/>
        </w:trPr>
        <w:tc>
          <w:tcPr>
            <w:tcW w:w="3369" w:type="dxa"/>
            <w:shd w:val="clear" w:color="auto" w:fill="B6DDE8"/>
          </w:tcPr>
          <w:p w:rsidR="0078176D" w:rsidRDefault="0078176D" w:rsidP="00F25A08">
            <w:pPr>
              <w:pStyle w:val="BodyText"/>
              <w:tabs>
                <w:tab w:val="left" w:pos="709"/>
              </w:tabs>
            </w:pPr>
            <w:r>
              <w:rPr>
                <w:rFonts w:hint="eastAsia"/>
              </w:rPr>
              <w:t>グループ名</w:t>
            </w:r>
          </w:p>
        </w:tc>
        <w:tc>
          <w:tcPr>
            <w:tcW w:w="1701" w:type="dxa"/>
          </w:tcPr>
          <w:p w:rsidR="0078176D" w:rsidRDefault="0078176D" w:rsidP="00F25A08">
            <w:pPr>
              <w:pStyle w:val="BodyText"/>
              <w:tabs>
                <w:tab w:val="left" w:pos="709"/>
              </w:tabs>
            </w:pPr>
            <w:r>
              <w:rPr>
                <w:rFonts w:hint="eastAsia"/>
              </w:rPr>
              <w:t>グループ</w:t>
            </w:r>
          </w:p>
        </w:tc>
      </w:tr>
      <w:tr w:rsidR="0078176D" w:rsidTr="004F36D1">
        <w:trPr>
          <w:trHeight w:val="419"/>
        </w:trPr>
        <w:tc>
          <w:tcPr>
            <w:tcW w:w="3369" w:type="dxa"/>
            <w:shd w:val="clear" w:color="auto" w:fill="B6DDE8"/>
          </w:tcPr>
          <w:p w:rsidR="0078176D" w:rsidRDefault="0078176D" w:rsidP="00F25A08">
            <w:pPr>
              <w:pStyle w:val="BodyText"/>
              <w:tabs>
                <w:tab w:val="left" w:pos="709"/>
              </w:tabs>
            </w:pPr>
            <w:r>
              <w:t>Create Group form a report object</w:t>
            </w:r>
          </w:p>
        </w:tc>
        <w:tc>
          <w:tcPr>
            <w:tcW w:w="1701" w:type="dxa"/>
          </w:tcPr>
          <w:p w:rsidR="0078176D" w:rsidRDefault="0078176D" w:rsidP="00F25A08">
            <w:pPr>
              <w:pStyle w:val="BodyText"/>
              <w:tabs>
                <w:tab w:val="left" w:pos="709"/>
              </w:tabs>
            </w:pPr>
            <w:r>
              <w:rPr>
                <w:rFonts w:hint="eastAsia"/>
              </w:rPr>
              <w:t>チェック</w:t>
            </w:r>
          </w:p>
        </w:tc>
      </w:tr>
      <w:tr w:rsidR="0078176D" w:rsidTr="004F36D1">
        <w:trPr>
          <w:trHeight w:val="419"/>
        </w:trPr>
        <w:tc>
          <w:tcPr>
            <w:tcW w:w="3369" w:type="dxa"/>
            <w:shd w:val="clear" w:color="auto" w:fill="B6DDE8"/>
          </w:tcPr>
          <w:p w:rsidR="0078176D" w:rsidRDefault="0078176D" w:rsidP="00F25A08">
            <w:pPr>
              <w:pStyle w:val="BodyText"/>
              <w:tabs>
                <w:tab w:val="left" w:pos="709"/>
              </w:tabs>
            </w:pPr>
            <w:r>
              <w:t>Report Objects</w:t>
            </w:r>
          </w:p>
        </w:tc>
        <w:tc>
          <w:tcPr>
            <w:tcW w:w="1701" w:type="dxa"/>
          </w:tcPr>
          <w:p w:rsidR="0078176D" w:rsidRDefault="0078176D" w:rsidP="00F25A08">
            <w:pPr>
              <w:pStyle w:val="BodyText"/>
              <w:tabs>
                <w:tab w:val="left" w:pos="709"/>
              </w:tabs>
            </w:pPr>
            <w:r>
              <w:t>ugroupName</w:t>
            </w:r>
          </w:p>
        </w:tc>
      </w:tr>
    </w:tbl>
    <w:p w:rsidR="0078176D" w:rsidRDefault="0078176D" w:rsidP="00A73F1A">
      <w:pPr>
        <w:pStyle w:val="BodyText"/>
      </w:pPr>
    </w:p>
    <w:p w:rsidR="0078176D" w:rsidRPr="000239F9" w:rsidRDefault="0078176D" w:rsidP="000239F9"/>
    <w:p w:rsidR="0078176D" w:rsidRPr="000239F9" w:rsidRDefault="0078176D" w:rsidP="000239F9"/>
    <w:p w:rsidR="0078176D" w:rsidRPr="000239F9" w:rsidRDefault="0078176D" w:rsidP="000239F9"/>
    <w:p w:rsidR="0078176D" w:rsidRPr="000239F9" w:rsidRDefault="0078176D" w:rsidP="000239F9"/>
    <w:p w:rsidR="0078176D" w:rsidRPr="000239F9" w:rsidRDefault="0078176D" w:rsidP="000239F9"/>
    <w:p w:rsidR="0078176D" w:rsidRDefault="0078176D" w:rsidP="000239F9">
      <w:pPr>
        <w:pStyle w:val="BodyText"/>
      </w:pPr>
    </w:p>
    <w:p w:rsidR="0078176D" w:rsidRDefault="0078176D" w:rsidP="006A7043"/>
    <w:p w:rsidR="0078176D" w:rsidRDefault="0078176D" w:rsidP="002A347C">
      <w:pPr>
        <w:pStyle w:val="40"/>
        <w:ind w:left="31680"/>
      </w:pPr>
      <w:r>
        <w:rPr>
          <w:rFonts w:hint="eastAsia"/>
        </w:rPr>
        <w:t>次へボタン押下。</w:t>
      </w:r>
    </w:p>
    <w:p w:rsidR="0078176D" w:rsidRDefault="0078176D" w:rsidP="006A7043"/>
    <w:p w:rsidR="0078176D" w:rsidRDefault="0078176D" w:rsidP="00F25A08">
      <w:pPr>
        <w:tabs>
          <w:tab w:val="left" w:pos="1432"/>
        </w:tabs>
      </w:pPr>
      <w:r>
        <w:br w:type="page"/>
      </w:r>
      <w:r>
        <w:rPr>
          <w:noProof/>
        </w:rPr>
        <w:pict>
          <v:shape id="_x0000_s1118" type="#_x0000_t75" style="position:absolute;left:0;text-align:left;margin-left:421.05pt;margin-top:7.6pt;width:213.15pt;height:293.25pt;z-index:251665920;visibility:visible">
            <v:imagedata r:id="rId41" o:title=""/>
            <w10:wrap type="square"/>
          </v:shape>
        </w:pict>
      </w:r>
    </w:p>
    <w:p w:rsidR="0078176D" w:rsidRDefault="0078176D" w:rsidP="002A347C">
      <w:pPr>
        <w:pStyle w:val="40"/>
        <w:ind w:left="31680"/>
      </w:pPr>
      <w:r>
        <w:t>Group layout</w:t>
      </w:r>
      <w:r>
        <w:rPr>
          <w:rFonts w:hint="eastAsia"/>
        </w:rPr>
        <w:t>の設定</w:t>
      </w:r>
    </w:p>
    <w:tbl>
      <w:tblPr>
        <w:tblpPr w:leftFromText="142" w:rightFromText="142" w:vertAnchor="text" w:horzAnchor="page" w:tblpX="1658"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tblGrid>
      <w:tr w:rsidR="0078176D" w:rsidTr="004F36D1">
        <w:trPr>
          <w:trHeight w:val="419"/>
        </w:trPr>
        <w:tc>
          <w:tcPr>
            <w:tcW w:w="2518" w:type="dxa"/>
            <w:shd w:val="clear" w:color="auto" w:fill="4BACC6"/>
          </w:tcPr>
          <w:p w:rsidR="0078176D" w:rsidRDefault="0078176D" w:rsidP="00F25A08">
            <w:pPr>
              <w:pStyle w:val="BodyText"/>
              <w:tabs>
                <w:tab w:val="left" w:pos="709"/>
              </w:tabs>
            </w:pPr>
            <w:r>
              <w:rPr>
                <w:rFonts w:hint="eastAsia"/>
              </w:rPr>
              <w:t>項目名</w:t>
            </w:r>
          </w:p>
        </w:tc>
        <w:tc>
          <w:tcPr>
            <w:tcW w:w="2552" w:type="dxa"/>
            <w:shd w:val="clear" w:color="auto" w:fill="4BACC6"/>
          </w:tcPr>
          <w:p w:rsidR="0078176D" w:rsidRDefault="0078176D" w:rsidP="00F25A08">
            <w:pPr>
              <w:pStyle w:val="BodyText"/>
              <w:tabs>
                <w:tab w:val="left" w:pos="709"/>
              </w:tabs>
            </w:pPr>
            <w:r>
              <w:rPr>
                <w:rFonts w:hint="eastAsia"/>
              </w:rPr>
              <w:t>設定値</w:t>
            </w:r>
          </w:p>
        </w:tc>
      </w:tr>
      <w:tr w:rsidR="0078176D" w:rsidTr="004F36D1">
        <w:trPr>
          <w:trHeight w:val="419"/>
        </w:trPr>
        <w:tc>
          <w:tcPr>
            <w:tcW w:w="2518" w:type="dxa"/>
            <w:shd w:val="clear" w:color="auto" w:fill="B6DDE8"/>
          </w:tcPr>
          <w:p w:rsidR="0078176D" w:rsidRDefault="0078176D" w:rsidP="00F25A08">
            <w:pPr>
              <w:pStyle w:val="BodyText"/>
              <w:tabs>
                <w:tab w:val="left" w:pos="709"/>
              </w:tabs>
            </w:pPr>
            <w:r>
              <w:t>Add the Group Header</w:t>
            </w:r>
          </w:p>
        </w:tc>
        <w:tc>
          <w:tcPr>
            <w:tcW w:w="2552" w:type="dxa"/>
          </w:tcPr>
          <w:p w:rsidR="0078176D" w:rsidRDefault="0078176D" w:rsidP="00F25A08">
            <w:pPr>
              <w:pStyle w:val="BodyText"/>
              <w:tabs>
                <w:tab w:val="left" w:pos="709"/>
              </w:tabs>
            </w:pPr>
            <w:r>
              <w:rPr>
                <w:rFonts w:hint="eastAsia"/>
              </w:rPr>
              <w:t>チェック</w:t>
            </w:r>
          </w:p>
        </w:tc>
      </w:tr>
      <w:tr w:rsidR="0078176D" w:rsidTr="004F36D1">
        <w:trPr>
          <w:trHeight w:val="419"/>
        </w:trPr>
        <w:tc>
          <w:tcPr>
            <w:tcW w:w="2518" w:type="dxa"/>
            <w:shd w:val="clear" w:color="auto" w:fill="B6DDE8"/>
          </w:tcPr>
          <w:p w:rsidR="0078176D" w:rsidRDefault="0078176D" w:rsidP="00F25A08">
            <w:pPr>
              <w:pStyle w:val="BodyText"/>
              <w:tabs>
                <w:tab w:val="left" w:pos="709"/>
              </w:tabs>
            </w:pPr>
            <w:r>
              <w:t>Add the Group Footer</w:t>
            </w:r>
          </w:p>
        </w:tc>
        <w:tc>
          <w:tcPr>
            <w:tcW w:w="2552" w:type="dxa"/>
          </w:tcPr>
          <w:p w:rsidR="0078176D" w:rsidRDefault="0078176D" w:rsidP="00F25A08">
            <w:pPr>
              <w:pStyle w:val="BodyText"/>
              <w:tabs>
                <w:tab w:val="left" w:pos="709"/>
              </w:tabs>
            </w:pPr>
            <w:r>
              <w:rPr>
                <w:rFonts w:hint="eastAsia"/>
              </w:rPr>
              <w:t>チェック</w:t>
            </w:r>
          </w:p>
        </w:tc>
      </w:tr>
    </w:tbl>
    <w:p w:rsidR="0078176D" w:rsidRDefault="0078176D" w:rsidP="00F25A08"/>
    <w:p w:rsidR="0078176D" w:rsidRPr="007C3587" w:rsidRDefault="0078176D" w:rsidP="00F25A08"/>
    <w:p w:rsidR="0078176D" w:rsidRPr="007C3587" w:rsidRDefault="0078176D" w:rsidP="00F25A08"/>
    <w:p w:rsidR="0078176D" w:rsidRPr="007C3587" w:rsidRDefault="0078176D" w:rsidP="00F25A08"/>
    <w:p w:rsidR="0078176D" w:rsidRPr="007C3587" w:rsidRDefault="0078176D" w:rsidP="00F25A08"/>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Default="0078176D" w:rsidP="00F25A08">
      <w:pPr>
        <w:pStyle w:val="BodyText"/>
      </w:pPr>
    </w:p>
    <w:p w:rsidR="0078176D" w:rsidRPr="00F25A08" w:rsidRDefault="0078176D" w:rsidP="00F25A08">
      <w:pPr>
        <w:pStyle w:val="BodyText"/>
      </w:pPr>
      <w:r>
        <w:br w:type="page"/>
      </w:r>
    </w:p>
    <w:p w:rsidR="0078176D" w:rsidRDefault="0078176D" w:rsidP="007C3587">
      <w:pPr>
        <w:pStyle w:val="Heading2"/>
      </w:pPr>
      <w:bookmarkStart w:id="37" w:name="_Toc408305027"/>
      <w:r>
        <w:rPr>
          <w:rFonts w:hint="eastAsia"/>
        </w:rPr>
        <w:t>グループヘッダーの設定</w:t>
      </w:r>
      <w:bookmarkEnd w:id="37"/>
    </w:p>
    <w:p w:rsidR="0078176D" w:rsidRDefault="0078176D" w:rsidP="002A347C">
      <w:pPr>
        <w:pStyle w:val="40"/>
        <w:ind w:left="31680"/>
      </w:pPr>
      <w:r>
        <w:rPr>
          <w:rFonts w:hint="eastAsia"/>
        </w:rPr>
        <w:t>追加された「グループ・ヘッダー」バンドにグループ名を配置する。</w:t>
      </w:r>
    </w:p>
    <w:p w:rsidR="0078176D" w:rsidRPr="009A686A" w:rsidRDefault="0078176D" w:rsidP="002A347C">
      <w:pPr>
        <w:pStyle w:val="40"/>
        <w:ind w:left="31680"/>
      </w:pPr>
    </w:p>
    <w:p w:rsidR="0078176D" w:rsidRDefault="0078176D" w:rsidP="002A347C">
      <w:pPr>
        <w:pStyle w:val="40"/>
        <w:ind w:left="31680"/>
      </w:pPr>
      <w:r>
        <w:rPr>
          <w:rFonts w:hint="eastAsia"/>
        </w:rPr>
        <w:t>アウトラインビューのフィールドより「</w:t>
      </w:r>
      <w:r>
        <w:t>ugroupName</w:t>
      </w:r>
      <w:r>
        <w:rPr>
          <w:rFonts w:hint="eastAsia"/>
        </w:rPr>
        <w:t>」を選択し、「グループ・ヘッダー」バンドにドラッグ＆ドロップする。</w:t>
      </w:r>
    </w:p>
    <w:p w:rsidR="0078176D" w:rsidRDefault="0078176D" w:rsidP="002A347C">
      <w:pPr>
        <w:pStyle w:val="40"/>
        <w:ind w:left="31680"/>
      </w:pPr>
      <w:r>
        <w:rPr>
          <w:rFonts w:hint="eastAsia"/>
        </w:rPr>
        <w:t>「</w:t>
      </w:r>
      <w:r>
        <w:t>TextField Wizard</w:t>
      </w:r>
      <w:r>
        <w:rPr>
          <w:rFonts w:hint="eastAsia"/>
        </w:rPr>
        <w:t>」が表示されるが、「</w:t>
      </w:r>
      <w:r>
        <w:t>No Calculation Function</w:t>
      </w:r>
      <w:r>
        <w:rPr>
          <w:rFonts w:hint="eastAsia"/>
        </w:rPr>
        <w:t>」が選択されていることを確認して、「完了」ボタンを押下。</w:t>
      </w:r>
    </w:p>
    <w:p w:rsidR="0078176D" w:rsidRPr="007C3587" w:rsidRDefault="0078176D" w:rsidP="002A347C">
      <w:pPr>
        <w:pStyle w:val="40"/>
        <w:ind w:left="31680"/>
      </w:pPr>
      <w:r>
        <w:rPr>
          <w:rFonts w:hint="eastAsia"/>
        </w:rPr>
        <w:t>配置した「</w:t>
      </w:r>
      <w:r>
        <w:t>ugroupName</w:t>
      </w:r>
      <w:r>
        <w:rPr>
          <w:rFonts w:hint="eastAsia"/>
        </w:rPr>
        <w:t>」テキストフィールド要素や「グループ・ヘッダー」バンドの高さを調整する。</w:t>
      </w:r>
    </w:p>
    <w:p w:rsidR="0078176D" w:rsidRDefault="0078176D" w:rsidP="007C3587">
      <w:pPr>
        <w:pStyle w:val="BodyText3"/>
      </w:pPr>
    </w:p>
    <w:p w:rsidR="0078176D" w:rsidRDefault="0078176D" w:rsidP="007C3587">
      <w:pPr>
        <w:pStyle w:val="Heading2"/>
      </w:pPr>
      <w:bookmarkStart w:id="38" w:name="_Toc408305028"/>
      <w:r>
        <w:rPr>
          <w:rFonts w:hint="eastAsia"/>
        </w:rPr>
        <w:t>グループフッターの設定</w:t>
      </w:r>
      <w:bookmarkEnd w:id="38"/>
    </w:p>
    <w:p w:rsidR="0078176D" w:rsidRDefault="0078176D" w:rsidP="002A347C">
      <w:pPr>
        <w:pStyle w:val="40"/>
        <w:ind w:left="31680"/>
      </w:pPr>
      <w:r>
        <w:rPr>
          <w:rFonts w:hint="eastAsia"/>
        </w:rPr>
        <w:t>追加された「グループ・フッター」バンドにグループ毎の合計人数を設定する。</w:t>
      </w:r>
    </w:p>
    <w:p w:rsidR="0078176D" w:rsidRDefault="0078176D" w:rsidP="002A347C">
      <w:pPr>
        <w:pStyle w:val="40"/>
        <w:ind w:left="31680"/>
      </w:pPr>
    </w:p>
    <w:p w:rsidR="0078176D" w:rsidRDefault="0078176D" w:rsidP="002A347C">
      <w:pPr>
        <w:pStyle w:val="40"/>
        <w:ind w:left="31680"/>
      </w:pPr>
      <w:r>
        <w:rPr>
          <w:rFonts w:hint="eastAsia"/>
        </w:rPr>
        <w:t>アウトラインビューの「変数」を選択し、コンテキストメニューより「</w:t>
      </w:r>
      <w:r>
        <w:t>Create Variable</w:t>
      </w:r>
      <w:r>
        <w:rPr>
          <w:rFonts w:hint="eastAsia"/>
        </w:rPr>
        <w:t>」を選択。</w:t>
      </w:r>
    </w:p>
    <w:p w:rsidR="0078176D" w:rsidRDefault="0078176D" w:rsidP="002A347C">
      <w:pPr>
        <w:pStyle w:val="40"/>
        <w:ind w:left="31680"/>
      </w:pPr>
      <w:r>
        <w:rPr>
          <w:rFonts w:hint="eastAsia"/>
        </w:rPr>
        <w:t>新しく作成された変数を選択し、下記の設定を行う。</w:t>
      </w:r>
    </w:p>
    <w:p w:rsidR="0078176D" w:rsidRDefault="0078176D" w:rsidP="002A347C">
      <w:pPr>
        <w:pStyle w:val="BodyText3"/>
        <w:ind w:leftChars="211" w:left="31680"/>
      </w:pPr>
    </w:p>
    <w:p w:rsidR="0078176D" w:rsidRDefault="0078176D" w:rsidP="002A347C">
      <w:pPr>
        <w:pStyle w:val="BodyText3"/>
        <w:ind w:leftChars="211" w:left="31680"/>
      </w:pPr>
      <w:r>
        <w:rPr>
          <w:noProof/>
        </w:rPr>
        <w:pict>
          <v:shape id="_x0000_s1119" type="#_x0000_t75" style="position:absolute;left:0;text-align:left;margin-left:302.2pt;margin-top:13.6pt;width:468.05pt;height:114.9pt;z-index:251666944" stroked="t">
            <v:imagedata r:id="rId42" o:title=""/>
            <w10:wrap type="square"/>
          </v:shape>
        </w:pict>
      </w:r>
    </w:p>
    <w:tbl>
      <w:tblPr>
        <w:tblpPr w:leftFromText="142" w:rightFromText="142" w:vertAnchor="text" w:horzAnchor="page" w:tblpX="1102"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tblGrid>
      <w:tr w:rsidR="0078176D" w:rsidTr="004F36D1">
        <w:trPr>
          <w:trHeight w:val="419"/>
        </w:trPr>
        <w:tc>
          <w:tcPr>
            <w:tcW w:w="2518" w:type="dxa"/>
            <w:shd w:val="clear" w:color="auto" w:fill="4BACC6"/>
          </w:tcPr>
          <w:p w:rsidR="0078176D" w:rsidRDefault="0078176D" w:rsidP="00F83382">
            <w:pPr>
              <w:pStyle w:val="BodyText"/>
              <w:tabs>
                <w:tab w:val="left" w:pos="709"/>
              </w:tabs>
            </w:pPr>
            <w:r>
              <w:rPr>
                <w:rFonts w:hint="eastAsia"/>
              </w:rPr>
              <w:t>項目名</w:t>
            </w:r>
          </w:p>
        </w:tc>
        <w:tc>
          <w:tcPr>
            <w:tcW w:w="2552" w:type="dxa"/>
            <w:shd w:val="clear" w:color="auto" w:fill="4BACC6"/>
          </w:tcPr>
          <w:p w:rsidR="0078176D" w:rsidRDefault="0078176D" w:rsidP="00F83382">
            <w:pPr>
              <w:pStyle w:val="BodyText"/>
              <w:tabs>
                <w:tab w:val="left" w:pos="709"/>
              </w:tabs>
            </w:pPr>
            <w:r>
              <w:rPr>
                <w:rFonts w:hint="eastAsia"/>
              </w:rPr>
              <w:t>設定値</w:t>
            </w:r>
          </w:p>
        </w:tc>
      </w:tr>
      <w:tr w:rsidR="0078176D" w:rsidTr="004F36D1">
        <w:trPr>
          <w:trHeight w:val="419"/>
        </w:trPr>
        <w:tc>
          <w:tcPr>
            <w:tcW w:w="2518" w:type="dxa"/>
            <w:shd w:val="clear" w:color="auto" w:fill="B6DDE8"/>
          </w:tcPr>
          <w:p w:rsidR="0078176D" w:rsidRDefault="0078176D" w:rsidP="00F83382">
            <w:pPr>
              <w:pStyle w:val="BodyText"/>
              <w:tabs>
                <w:tab w:val="left" w:pos="709"/>
              </w:tabs>
            </w:pPr>
            <w:r>
              <w:rPr>
                <w:rFonts w:hint="eastAsia"/>
              </w:rPr>
              <w:t>名前</w:t>
            </w:r>
          </w:p>
        </w:tc>
        <w:tc>
          <w:tcPr>
            <w:tcW w:w="2552" w:type="dxa"/>
          </w:tcPr>
          <w:p w:rsidR="0078176D" w:rsidRDefault="0078176D" w:rsidP="00F83382">
            <w:pPr>
              <w:pStyle w:val="BodyText"/>
              <w:tabs>
                <w:tab w:val="left" w:pos="709"/>
              </w:tabs>
            </w:pPr>
            <w:r>
              <w:t>GROUP_COUNT</w:t>
            </w:r>
          </w:p>
        </w:tc>
      </w:tr>
      <w:tr w:rsidR="0078176D" w:rsidTr="004F36D1">
        <w:trPr>
          <w:trHeight w:val="419"/>
        </w:trPr>
        <w:tc>
          <w:tcPr>
            <w:tcW w:w="2518" w:type="dxa"/>
            <w:shd w:val="clear" w:color="auto" w:fill="B6DDE8"/>
          </w:tcPr>
          <w:p w:rsidR="0078176D" w:rsidRDefault="0078176D" w:rsidP="00F83382">
            <w:pPr>
              <w:pStyle w:val="BodyText"/>
              <w:tabs>
                <w:tab w:val="left" w:pos="709"/>
              </w:tabs>
            </w:pPr>
            <w:r>
              <w:t>Value Class Name</w:t>
            </w:r>
          </w:p>
        </w:tc>
        <w:tc>
          <w:tcPr>
            <w:tcW w:w="2552" w:type="dxa"/>
          </w:tcPr>
          <w:p w:rsidR="0078176D" w:rsidRDefault="0078176D" w:rsidP="00F83382">
            <w:pPr>
              <w:pStyle w:val="BodyText"/>
              <w:tabs>
                <w:tab w:val="left" w:pos="709"/>
              </w:tabs>
            </w:pPr>
            <w:r>
              <w:t>java.lang.Integer</w:t>
            </w:r>
          </w:p>
        </w:tc>
      </w:tr>
      <w:tr w:rsidR="0078176D" w:rsidTr="004F36D1">
        <w:trPr>
          <w:trHeight w:val="419"/>
        </w:trPr>
        <w:tc>
          <w:tcPr>
            <w:tcW w:w="2518" w:type="dxa"/>
            <w:shd w:val="clear" w:color="auto" w:fill="B6DDE8"/>
          </w:tcPr>
          <w:p w:rsidR="0078176D" w:rsidRDefault="0078176D" w:rsidP="00F83382">
            <w:pPr>
              <w:pStyle w:val="BodyText"/>
              <w:tabs>
                <w:tab w:val="left" w:pos="709"/>
              </w:tabs>
            </w:pPr>
            <w:r>
              <w:rPr>
                <w:rFonts w:hint="eastAsia"/>
              </w:rPr>
              <w:t>計算</w:t>
            </w:r>
          </w:p>
        </w:tc>
        <w:tc>
          <w:tcPr>
            <w:tcW w:w="2552" w:type="dxa"/>
          </w:tcPr>
          <w:p w:rsidR="0078176D" w:rsidRDefault="0078176D" w:rsidP="00F83382">
            <w:pPr>
              <w:pStyle w:val="BodyText"/>
              <w:tabs>
                <w:tab w:val="left" w:pos="709"/>
              </w:tabs>
            </w:pPr>
            <w:r>
              <w:rPr>
                <w:rFonts w:hint="eastAsia"/>
              </w:rPr>
              <w:t>カウント</w:t>
            </w:r>
          </w:p>
        </w:tc>
      </w:tr>
      <w:tr w:rsidR="0078176D" w:rsidTr="004F36D1">
        <w:trPr>
          <w:trHeight w:val="419"/>
        </w:trPr>
        <w:tc>
          <w:tcPr>
            <w:tcW w:w="2518" w:type="dxa"/>
            <w:shd w:val="clear" w:color="auto" w:fill="B6DDE8"/>
          </w:tcPr>
          <w:p w:rsidR="0078176D" w:rsidRDefault="0078176D" w:rsidP="00F83382">
            <w:pPr>
              <w:pStyle w:val="BodyText"/>
              <w:tabs>
                <w:tab w:val="left" w:pos="709"/>
              </w:tabs>
            </w:pPr>
            <w:r>
              <w:rPr>
                <w:rFonts w:hint="eastAsia"/>
              </w:rPr>
              <w:t>式</w:t>
            </w:r>
          </w:p>
        </w:tc>
        <w:tc>
          <w:tcPr>
            <w:tcW w:w="2552" w:type="dxa"/>
          </w:tcPr>
          <w:p w:rsidR="0078176D" w:rsidRDefault="0078176D" w:rsidP="00F83382">
            <w:pPr>
              <w:pStyle w:val="BodyText"/>
              <w:tabs>
                <w:tab w:val="left" w:pos="709"/>
              </w:tabs>
            </w:pPr>
            <w:r>
              <w:t>$F{loginId}</w:t>
            </w:r>
          </w:p>
        </w:tc>
      </w:tr>
      <w:tr w:rsidR="0078176D" w:rsidTr="004F36D1">
        <w:trPr>
          <w:trHeight w:val="419"/>
        </w:trPr>
        <w:tc>
          <w:tcPr>
            <w:tcW w:w="2518" w:type="dxa"/>
            <w:shd w:val="clear" w:color="auto" w:fill="B6DDE8"/>
          </w:tcPr>
          <w:p w:rsidR="0078176D" w:rsidRDefault="0078176D" w:rsidP="008A2552">
            <w:pPr>
              <w:pStyle w:val="BodyText"/>
              <w:tabs>
                <w:tab w:val="left" w:pos="709"/>
              </w:tabs>
            </w:pPr>
            <w:r>
              <w:t>Reset type</w:t>
            </w:r>
          </w:p>
        </w:tc>
        <w:tc>
          <w:tcPr>
            <w:tcW w:w="2552" w:type="dxa"/>
          </w:tcPr>
          <w:p w:rsidR="0078176D" w:rsidRDefault="0078176D" w:rsidP="008A2552">
            <w:pPr>
              <w:pStyle w:val="BodyText"/>
              <w:tabs>
                <w:tab w:val="left" w:pos="709"/>
              </w:tabs>
            </w:pPr>
            <w:r>
              <w:t>[Group]</w:t>
            </w:r>
            <w:r>
              <w:rPr>
                <w:rFonts w:hint="eastAsia"/>
              </w:rPr>
              <w:t>グループ</w:t>
            </w:r>
          </w:p>
        </w:tc>
      </w:tr>
    </w:tbl>
    <w:p w:rsidR="0078176D" w:rsidRDefault="0078176D" w:rsidP="0078176D">
      <w:pPr>
        <w:pStyle w:val="BodyText3"/>
        <w:ind w:leftChars="211" w:left="31680"/>
      </w:pPr>
    </w:p>
    <w:p w:rsidR="0078176D" w:rsidRDefault="0078176D" w:rsidP="002A347C">
      <w:pPr>
        <w:pStyle w:val="BodyText3"/>
        <w:ind w:leftChars="211" w:left="31680"/>
      </w:pPr>
      <w:r>
        <w:br w:type="page"/>
      </w:r>
    </w:p>
    <w:p w:rsidR="0078176D" w:rsidRDefault="0078176D" w:rsidP="002A347C">
      <w:pPr>
        <w:pStyle w:val="40"/>
        <w:ind w:left="31680"/>
      </w:pPr>
      <w:r>
        <w:rPr>
          <w:rFonts w:hint="eastAsia"/>
        </w:rPr>
        <w:t>アウトラインビューより設定した「</w:t>
      </w:r>
      <w:r>
        <w:t>GROUP_COUNT</w:t>
      </w:r>
      <w:r>
        <w:rPr>
          <w:rFonts w:hint="eastAsia"/>
        </w:rPr>
        <w:t>」変数を「グループ・フッター」バンドにドラッグ＆ドロップする。</w:t>
      </w:r>
    </w:p>
    <w:p w:rsidR="0078176D" w:rsidRDefault="0078176D" w:rsidP="002A347C">
      <w:pPr>
        <w:pStyle w:val="40"/>
        <w:ind w:left="31680"/>
      </w:pPr>
      <w:r>
        <w:rPr>
          <w:rFonts w:hint="eastAsia"/>
        </w:rPr>
        <w:t>見出しとして「合計人数」を「</w:t>
      </w:r>
      <w:r>
        <w:t>Static Text</w:t>
      </w:r>
      <w:r>
        <w:rPr>
          <w:rFonts w:hint="eastAsia"/>
        </w:rPr>
        <w:t>」要素として配置し、各要素のサイズ・位置を調整する。</w:t>
      </w:r>
    </w:p>
    <w:p w:rsidR="0078176D" w:rsidRDefault="0078176D" w:rsidP="002A347C">
      <w:pPr>
        <w:pStyle w:val="BodyText3"/>
        <w:ind w:leftChars="211" w:left="31680"/>
      </w:pPr>
    </w:p>
    <w:p w:rsidR="0078176D" w:rsidRDefault="0078176D" w:rsidP="002A347C">
      <w:pPr>
        <w:pStyle w:val="BodyText3"/>
        <w:ind w:leftChars="211" w:left="31680"/>
      </w:pPr>
      <w:r>
        <w:rPr>
          <w:noProof/>
        </w:rPr>
        <w:pict>
          <v:oval id="_x0000_s1120" style="position:absolute;left:0;text-align:left;margin-left:-186pt;margin-top:164.4pt;width:128.6pt;height:30.8pt;z-index:251670016" filled="f" strokecolor="red" strokeweight="2.25pt">
            <v:textbox inset="5.85pt,.7pt,5.85pt,.7pt"/>
          </v:oval>
        </w:pict>
      </w:r>
      <w:r>
        <w:rPr>
          <w:noProof/>
        </w:rPr>
        <w:pict>
          <v:oval id="_x0000_s1121" style="position:absolute;left:0;text-align:left;margin-left:-506.4pt;margin-top:133.4pt;width:76.05pt;height:19pt;z-index:251668992" filled="f" strokecolor="red" strokeweight="2.25pt">
            <v:textbox inset="5.85pt,.7pt,5.85pt,.7pt"/>
          </v:oval>
        </w:pict>
      </w:r>
      <w:r>
        <w:rPr>
          <w:noProof/>
        </w:rPr>
        <w:pict>
          <v:shape id="_x0000_s1122" type="#_x0000_t75" style="position:absolute;left:0;text-align:left;margin-left:19.3pt;margin-top:2.25pt;width:543.95pt;height:276.9pt;z-index:251667968" stroked="t">
            <v:imagedata r:id="rId43" o:title=""/>
            <w10:wrap type="square"/>
          </v:shape>
        </w:pict>
      </w:r>
    </w:p>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Pr="00E77676" w:rsidRDefault="0078176D" w:rsidP="00E77676"/>
    <w:p w:rsidR="0078176D" w:rsidRDefault="0078176D" w:rsidP="00E77676"/>
    <w:p w:rsidR="0078176D" w:rsidRDefault="0078176D" w:rsidP="00E77676">
      <w:r>
        <w:br w:type="page"/>
      </w:r>
    </w:p>
    <w:p w:rsidR="0078176D" w:rsidRDefault="0078176D" w:rsidP="00E77676">
      <w:pPr>
        <w:pStyle w:val="Heading1"/>
      </w:pPr>
      <w:bookmarkStart w:id="39" w:name="_国際化対応"/>
      <w:bookmarkStart w:id="40" w:name="_Toc408305029"/>
      <w:bookmarkEnd w:id="39"/>
      <w:r>
        <w:rPr>
          <w:rFonts w:hint="eastAsia"/>
        </w:rPr>
        <w:t>国際化対応</w:t>
      </w:r>
      <w:bookmarkEnd w:id="40"/>
    </w:p>
    <w:p w:rsidR="0078176D" w:rsidRPr="00951A2E" w:rsidRDefault="0078176D" w:rsidP="002A347C">
      <w:pPr>
        <w:pStyle w:val="BodyText"/>
        <w:ind w:leftChars="200" w:left="31680"/>
      </w:pPr>
      <w:r>
        <w:rPr>
          <w:rFonts w:hint="eastAsia"/>
        </w:rPr>
        <w:t>必要な言語分の帳票テンプレートを用意することで実現する。</w:t>
      </w:r>
    </w:p>
    <w:p w:rsidR="0078176D" w:rsidRDefault="0078176D" w:rsidP="002A347C">
      <w:pPr>
        <w:pStyle w:val="BodyText"/>
        <w:ind w:leftChars="200" w:left="31680"/>
      </w:pPr>
      <w:r>
        <w:rPr>
          <w:rFonts w:hint="eastAsia"/>
        </w:rPr>
        <w:t>プログラム側で</w:t>
      </w:r>
      <w:r>
        <w:t>ReportContext</w:t>
      </w:r>
      <w:r>
        <w:rPr>
          <w:rFonts w:hint="eastAsia"/>
        </w:rPr>
        <w:t>の</w:t>
      </w:r>
      <w:r>
        <w:t>locale</w:t>
      </w:r>
      <w:r>
        <w:rPr>
          <w:rFonts w:hint="eastAsia"/>
        </w:rPr>
        <w:t>を指定することで、どの言語の帳票テンプレートを用いるかを決定する。</w:t>
      </w:r>
    </w:p>
    <w:p w:rsidR="0078176D" w:rsidRDefault="0078176D" w:rsidP="002A347C">
      <w:pPr>
        <w:pStyle w:val="BodyText"/>
        <w:ind w:leftChars="200" w:left="31680"/>
      </w:pPr>
    </w:p>
    <w:p w:rsidR="0078176D" w:rsidRDefault="0078176D" w:rsidP="002A347C">
      <w:pPr>
        <w:pStyle w:val="BodyText"/>
        <w:ind w:leftChars="200" w:left="31680"/>
      </w:pPr>
    </w:p>
    <w:p w:rsidR="0078176D" w:rsidRDefault="0078176D" w:rsidP="00DB426B">
      <w:pPr>
        <w:pStyle w:val="Heading2"/>
      </w:pPr>
      <w:bookmarkStart w:id="41" w:name="_Toc408305030"/>
      <w:r>
        <w:rPr>
          <w:rFonts w:hint="eastAsia"/>
        </w:rPr>
        <w:t>帳票テンプレートの命名規則（国際化版）</w:t>
      </w:r>
      <w:bookmarkEnd w:id="41"/>
    </w:p>
    <w:tbl>
      <w:tblPr>
        <w:tblpPr w:leftFromText="142" w:rightFromText="142" w:vertAnchor="text" w:horzAnchor="page" w:tblpX="1578"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953"/>
      </w:tblGrid>
      <w:tr w:rsidR="0078176D" w:rsidRPr="00951A2E" w:rsidTr="004F36D1">
        <w:trPr>
          <w:trHeight w:val="416"/>
        </w:trPr>
        <w:tc>
          <w:tcPr>
            <w:tcW w:w="2802" w:type="dxa"/>
            <w:shd w:val="clear" w:color="auto" w:fill="4BACC6"/>
          </w:tcPr>
          <w:p w:rsidR="0078176D" w:rsidRDefault="0078176D" w:rsidP="00F83382">
            <w:r>
              <w:rPr>
                <w:rFonts w:hint="eastAsia"/>
              </w:rPr>
              <w:t>ファイル名</w:t>
            </w:r>
          </w:p>
        </w:tc>
        <w:tc>
          <w:tcPr>
            <w:tcW w:w="5953" w:type="dxa"/>
            <w:shd w:val="clear" w:color="auto" w:fill="4BACC6"/>
          </w:tcPr>
          <w:p w:rsidR="0078176D" w:rsidRDefault="0078176D" w:rsidP="00F83382">
            <w:pPr>
              <w:pStyle w:val="BodyText"/>
            </w:pPr>
            <w:r>
              <w:rPr>
                <w:rFonts w:hint="eastAsia"/>
              </w:rPr>
              <w:t>説明</w:t>
            </w:r>
          </w:p>
        </w:tc>
      </w:tr>
      <w:tr w:rsidR="0078176D" w:rsidRPr="00951A2E" w:rsidTr="004F36D1">
        <w:trPr>
          <w:trHeight w:val="1266"/>
        </w:trPr>
        <w:tc>
          <w:tcPr>
            <w:tcW w:w="2802" w:type="dxa"/>
            <w:shd w:val="clear" w:color="auto" w:fill="B6DDE8"/>
          </w:tcPr>
          <w:p w:rsidR="0078176D" w:rsidRDefault="0078176D" w:rsidP="00F83382">
            <w:r>
              <w:rPr>
                <w:rFonts w:hint="eastAsia"/>
              </w:rPr>
              <w:t>帳票テンプレートファイル名</w:t>
            </w:r>
          </w:p>
        </w:tc>
        <w:tc>
          <w:tcPr>
            <w:tcW w:w="5953" w:type="dxa"/>
          </w:tcPr>
          <w:p w:rsidR="0078176D" w:rsidRDefault="0078176D" w:rsidP="00F83382">
            <w:pPr>
              <w:pStyle w:val="BodyText"/>
            </w:pPr>
            <w:r>
              <w:rPr>
                <w:rFonts w:hint="eastAsia"/>
              </w:rPr>
              <w:t>テンプレートファイル名（デフォルト：</w:t>
            </w:r>
            <w:r>
              <w:t>index.jrxml</w:t>
            </w:r>
            <w:r>
              <w:rPr>
                <w:rFonts w:hint="eastAsia"/>
              </w:rPr>
              <w:t>）に</w:t>
            </w:r>
            <w:r>
              <w:t>java.util.Locale</w:t>
            </w:r>
            <w:r>
              <w:rPr>
                <w:rFonts w:hint="eastAsia"/>
              </w:rPr>
              <w:t>の</w:t>
            </w:r>
            <w:r>
              <w:t>language</w:t>
            </w:r>
            <w:r>
              <w:rPr>
                <w:rFonts w:hint="eastAsia"/>
              </w:rPr>
              <w:t>とアンダースコアから構成される。</w:t>
            </w:r>
          </w:p>
          <w:p w:rsidR="0078176D" w:rsidRDefault="0078176D" w:rsidP="00F83382">
            <w:pPr>
              <w:pStyle w:val="BodyText"/>
            </w:pPr>
          </w:p>
          <w:p w:rsidR="0078176D" w:rsidRDefault="0078176D" w:rsidP="00F83382">
            <w:pPr>
              <w:pStyle w:val="BodyText"/>
            </w:pPr>
            <w:r>
              <w:rPr>
                <w:rFonts w:hint="eastAsia"/>
              </w:rPr>
              <w:t>例）</w:t>
            </w:r>
          </w:p>
          <w:p w:rsidR="0078176D" w:rsidRPr="00951A2E" w:rsidRDefault="0078176D" w:rsidP="00F83382">
            <w:pPr>
              <w:pStyle w:val="BodyText"/>
            </w:pPr>
            <w:r>
              <w:t xml:space="preserve">Locale.US  </w:t>
            </w:r>
            <w:r>
              <w:rPr>
                <w:rFonts w:hint="eastAsia"/>
              </w:rPr>
              <w:t xml:space="preserve">→　</w:t>
            </w:r>
            <w:r>
              <w:t>index_en.jrxml</w:t>
            </w:r>
          </w:p>
        </w:tc>
      </w:tr>
    </w:tbl>
    <w:p w:rsidR="0078176D" w:rsidRDefault="0078176D" w:rsidP="0078176D">
      <w:pPr>
        <w:pStyle w:val="40"/>
        <w:ind w:left="31680"/>
      </w:pPr>
    </w:p>
    <w:p w:rsidR="0078176D" w:rsidRPr="00BD32B0" w:rsidRDefault="0078176D" w:rsidP="00BD32B0"/>
    <w:p w:rsidR="0078176D" w:rsidRPr="00BD32B0" w:rsidRDefault="0078176D" w:rsidP="00BD32B0"/>
    <w:p w:rsidR="0078176D" w:rsidRPr="00BD32B0" w:rsidRDefault="0078176D" w:rsidP="00BD32B0"/>
    <w:p w:rsidR="0078176D" w:rsidRPr="00BD32B0" w:rsidRDefault="0078176D" w:rsidP="00BD32B0"/>
    <w:p w:rsidR="0078176D" w:rsidRPr="00BD32B0" w:rsidRDefault="0078176D" w:rsidP="00BD32B0"/>
    <w:p w:rsidR="0078176D" w:rsidRDefault="0078176D" w:rsidP="00BD32B0"/>
    <w:p w:rsidR="0078176D" w:rsidRDefault="0078176D" w:rsidP="002A347C">
      <w:pPr>
        <w:pStyle w:val="40"/>
        <w:ind w:left="31680"/>
      </w:pPr>
      <w:r>
        <w:tab/>
      </w:r>
    </w:p>
    <w:p w:rsidR="0078176D" w:rsidRPr="00F83382" w:rsidRDefault="0078176D" w:rsidP="002A347C">
      <w:pPr>
        <w:pStyle w:val="40"/>
        <w:ind w:left="31680"/>
      </w:pPr>
      <w:r w:rsidRPr="00BD32B0">
        <w:br w:type="page"/>
      </w:r>
    </w:p>
    <w:p w:rsidR="0078176D" w:rsidRDefault="0078176D" w:rsidP="00AA1716">
      <w:pPr>
        <w:pStyle w:val="Heading2"/>
      </w:pPr>
      <w:bookmarkStart w:id="42" w:name="_Toc408305031"/>
      <w:r>
        <w:rPr>
          <w:rFonts w:hint="eastAsia"/>
        </w:rPr>
        <w:t>ロケール指定のプログラム例</w:t>
      </w:r>
      <w:bookmarkEnd w:id="42"/>
    </w:p>
    <w:p w:rsidR="0078176D" w:rsidRPr="00AA1716" w:rsidRDefault="0078176D" w:rsidP="00AA1716">
      <w:pPr>
        <w:pStyle w:val="BodyText3"/>
      </w:pPr>
      <w:r>
        <w:rPr>
          <w:noProof/>
        </w:rPr>
        <w:pict>
          <v:shape id="_x0000_s1123" type="#_x0000_t65" style="position:absolute;left:0;text-align:left;margin-left:50.9pt;margin-top:7.6pt;width:439.45pt;height:410.95pt;z-index:251673088" fillcolor="#eeece1">
            <v:textbox style="mso-next-textbox:#_x0000_s1123" inset="5.85pt,.7pt,5.85pt,.7pt">
              <w:txbxContent>
                <w:p w:rsidR="0078176D" w:rsidRPr="00CB0C78" w:rsidRDefault="0078176D" w:rsidP="00907A14">
                  <w:pPr>
                    <w:autoSpaceDE w:val="0"/>
                    <w:autoSpaceDN w:val="0"/>
                    <w:adjustRightInd w:val="0"/>
                    <w:jc w:val="left"/>
                    <w:rPr>
                      <w:rFonts w:ascii="Consolas" w:hAnsi="Consolas" w:cs="Consolas"/>
                      <w:color w:val="3F7F5F"/>
                      <w:kern w:val="0"/>
                      <w:szCs w:val="20"/>
                    </w:rPr>
                  </w:pPr>
                  <w:r w:rsidRPr="00CB0C78">
                    <w:rPr>
                      <w:rFonts w:ascii="Consolas" w:hAnsi="Consolas" w:cs="Consolas"/>
                      <w:color w:val="3F7F5F"/>
                      <w:kern w:val="0"/>
                      <w:szCs w:val="20"/>
                    </w:rPr>
                    <w:t xml:space="preserve">// </w:t>
                  </w:r>
                  <w:r w:rsidRPr="00CB0C78">
                    <w:rPr>
                      <w:rFonts w:ascii="Consolas" w:hAnsi="Consolas" w:cs="Consolas" w:hint="eastAsia"/>
                      <w:color w:val="3F7F5F"/>
                      <w:kern w:val="0"/>
                      <w:szCs w:val="20"/>
                    </w:rPr>
                    <w:t>帳票出力処理</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Map&lt;String, Object&gt; params = new HashMap&lt;String, Object&gt;();</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String loginId = </w:t>
                  </w:r>
                  <w:r w:rsidRPr="0034577F">
                    <w:rPr>
                      <w:rFonts w:ascii="Consolas" w:hAnsi="Consolas" w:cs="Consolas"/>
                      <w:color w:val="000000"/>
                      <w:kern w:val="0"/>
                      <w:szCs w:val="20"/>
                    </w:rPr>
                    <w:t>ThreadContext.getUserId();</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params.put("execLoginId", loginId);</w:t>
                  </w:r>
                </w:p>
                <w:p w:rsidR="0078176D" w:rsidRDefault="0078176D" w:rsidP="00907A14">
                  <w:pPr>
                    <w:rPr>
                      <w:rFonts w:ascii="Consolas" w:hAnsi="Consolas" w:cs="Consolas"/>
                      <w:color w:val="000000"/>
                      <w:kern w:val="0"/>
                      <w:szCs w:val="20"/>
                    </w:rPr>
                  </w:pPr>
                </w:p>
                <w:p w:rsidR="0078176D" w:rsidRPr="00CB0C78" w:rsidRDefault="0078176D" w:rsidP="00907A14">
                  <w:pPr>
                    <w:autoSpaceDE w:val="0"/>
                    <w:autoSpaceDN w:val="0"/>
                    <w:adjustRightInd w:val="0"/>
                    <w:jc w:val="left"/>
                    <w:rPr>
                      <w:rFonts w:ascii="Consolas" w:hAnsi="Consolas" w:cs="Consolas"/>
                      <w:color w:val="3F7F5F"/>
                      <w:kern w:val="0"/>
                      <w:szCs w:val="20"/>
                    </w:rPr>
                  </w:pPr>
                  <w:r w:rsidRPr="00CB0C78">
                    <w:rPr>
                      <w:rFonts w:ascii="Consolas" w:hAnsi="Consolas" w:cs="Consolas"/>
                      <w:color w:val="3F7F5F"/>
                      <w:kern w:val="0"/>
                      <w:szCs w:val="20"/>
                    </w:rPr>
                    <w:t xml:space="preserve">     // </w:t>
                  </w:r>
                  <w:r w:rsidRPr="00CB0C78">
                    <w:rPr>
                      <w:rFonts w:ascii="Consolas" w:hAnsi="Consolas" w:cs="Consolas" w:hint="eastAsia"/>
                      <w:color w:val="3F7F5F"/>
                      <w:kern w:val="0"/>
                      <w:szCs w:val="20"/>
                    </w:rPr>
                    <w:t>帳票パラメータの作成</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ReportParam rp;</w:t>
                  </w:r>
                </w:p>
                <w:p w:rsidR="0078176D"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if (!searchResult.isEmpty()) {</w:t>
                  </w:r>
                </w:p>
                <w:p w:rsidR="0078176D" w:rsidRPr="00CB0C78" w:rsidRDefault="0078176D" w:rsidP="00907A14">
                  <w:pPr>
                    <w:autoSpaceDE w:val="0"/>
                    <w:autoSpaceDN w:val="0"/>
                    <w:adjustRightInd w:val="0"/>
                    <w:jc w:val="left"/>
                    <w:rPr>
                      <w:rFonts w:ascii="Consolas" w:hAnsi="Consolas" w:cs="Consolas"/>
                      <w:color w:val="3F7F5F"/>
                      <w:kern w:val="0"/>
                      <w:szCs w:val="20"/>
                    </w:rPr>
                  </w:pPr>
                  <w:r>
                    <w:t xml:space="preserve">  </w:t>
                  </w:r>
                  <w:r w:rsidRPr="00CB0C78">
                    <w:rPr>
                      <w:rFonts w:ascii="Consolas" w:hAnsi="Consolas" w:cs="Consolas"/>
                      <w:color w:val="3F7F5F"/>
                      <w:kern w:val="0"/>
                      <w:szCs w:val="20"/>
                    </w:rPr>
                    <w:t xml:space="preserve">        // </w:t>
                  </w:r>
                  <w:r w:rsidRPr="00CB0C78">
                    <w:rPr>
                      <w:rFonts w:ascii="Consolas" w:hAnsi="Consolas" w:cs="Consolas" w:hint="eastAsia"/>
                      <w:color w:val="3F7F5F"/>
                      <w:kern w:val="0"/>
                      <w:szCs w:val="20"/>
                    </w:rPr>
                    <w:t>データソースとして</w:t>
                  </w:r>
                  <w:r w:rsidRPr="00CB0C78">
                    <w:rPr>
                      <w:rFonts w:ascii="Consolas" w:hAnsi="Consolas" w:cs="Consolas"/>
                      <w:color w:val="3F7F5F"/>
                      <w:kern w:val="0"/>
                      <w:szCs w:val="20"/>
                    </w:rPr>
                    <w:t>searchResult</w:t>
                  </w:r>
                  <w:r w:rsidRPr="00CB0C78">
                    <w:rPr>
                      <w:rFonts w:ascii="Consolas" w:hAnsi="Consolas" w:cs="Consolas" w:hint="eastAsia"/>
                      <w:color w:val="3F7F5F"/>
                      <w:kern w:val="0"/>
                      <w:szCs w:val="20"/>
                    </w:rPr>
                    <w:t>を設定</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rp = new ReportParam(params, new SqlResultSetDataSource(</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searchResult));</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 else {</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rp = new ReportParam(params);</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w:t>
                  </w:r>
                </w:p>
                <w:p w:rsidR="0078176D" w:rsidRDefault="0078176D" w:rsidP="00907A14">
                  <w:pPr>
                    <w:rPr>
                      <w:rFonts w:ascii="Consolas" w:hAnsi="Consolas" w:cs="Consolas"/>
                      <w:color w:val="000000"/>
                      <w:kern w:val="0"/>
                      <w:szCs w:val="20"/>
                    </w:rPr>
                  </w:pPr>
                </w:p>
                <w:p w:rsidR="0078176D" w:rsidRPr="00907A14" w:rsidRDefault="0078176D" w:rsidP="00907A14">
                  <w:pPr>
                    <w:autoSpaceDE w:val="0"/>
                    <w:autoSpaceDN w:val="0"/>
                    <w:adjustRightInd w:val="0"/>
                    <w:jc w:val="left"/>
                    <w:rPr>
                      <w:rFonts w:ascii="Consolas" w:hAnsi="Consolas" w:cs="Consolas"/>
                      <w:color w:val="3F7F5F"/>
                      <w:kern w:val="0"/>
                      <w:szCs w:val="20"/>
                    </w:rPr>
                  </w:pPr>
                  <w:r w:rsidRPr="00470568">
                    <w:rPr>
                      <w:rFonts w:ascii="Consolas" w:hAnsi="Consolas" w:cs="Consolas"/>
                      <w:color w:val="3F7F5F"/>
                      <w:kern w:val="0"/>
                      <w:szCs w:val="20"/>
                    </w:rPr>
                    <w:t xml:space="preserve">      // </w:t>
                  </w:r>
                  <w:r w:rsidRPr="00470568">
                    <w:rPr>
                      <w:rFonts w:ascii="Consolas" w:hAnsi="Consolas" w:cs="Consolas" w:hint="eastAsia"/>
                      <w:color w:val="3F7F5F"/>
                      <w:kern w:val="0"/>
                      <w:szCs w:val="20"/>
                    </w:rPr>
                    <w:t>帳票コンテキストの設定</w:t>
                  </w:r>
                  <w:r>
                    <w:rPr>
                      <w:rFonts w:ascii="Consolas" w:hAnsi="Consolas" w:cs="Consolas"/>
                      <w:color w:val="3F7F5F"/>
                      <w:kern w:val="0"/>
                      <w:szCs w:val="20"/>
                    </w:rPr>
                    <w:t>(</w:t>
                  </w:r>
                  <w:r>
                    <w:rPr>
                      <w:rFonts w:ascii="Consolas" w:hAnsi="Consolas" w:cs="Consolas" w:hint="eastAsia"/>
                      <w:color w:val="3F7F5F"/>
                      <w:kern w:val="0"/>
                      <w:szCs w:val="20"/>
                    </w:rPr>
                    <w:t>ロケールを指定</w:t>
                  </w:r>
                  <w:r>
                    <w:rPr>
                      <w:rFonts w:ascii="Consolas" w:hAnsi="Consolas" w:cs="Consolas"/>
                      <w:color w:val="3F7F5F"/>
                      <w:kern w:val="0"/>
                      <w:szCs w:val="20"/>
                    </w:rPr>
                    <w:t>)</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ReportContext rctx = new ReportContext("R001"</w:t>
                  </w:r>
                  <w:r>
                    <w:rPr>
                      <w:rFonts w:ascii="Consolas" w:hAnsi="Consolas" w:cs="Consolas"/>
                      <w:color w:val="000000"/>
                      <w:kern w:val="0"/>
                      <w:szCs w:val="20"/>
                    </w:rPr>
                    <w:t xml:space="preserve">, </w:t>
                  </w:r>
                  <w:r w:rsidRPr="00907A14">
                    <w:rPr>
                      <w:rFonts w:ascii="Consolas" w:hAnsi="Consolas" w:cs="Consolas"/>
                      <w:b/>
                      <w:color w:val="FF0000"/>
                      <w:kern w:val="0"/>
                      <w:szCs w:val="20"/>
                    </w:rPr>
                    <w:t>Locale.US</w:t>
                  </w:r>
                  <w:r w:rsidRPr="00CB0C78">
                    <w:rPr>
                      <w:rFonts w:ascii="Consolas" w:hAnsi="Consolas" w:cs="Consolas"/>
                      <w:color w:val="000000"/>
                      <w:kern w:val="0"/>
                      <w:szCs w:val="20"/>
                    </w:rPr>
                    <w:t>);</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rctx.addReportParam(rp);</w:t>
                  </w:r>
                </w:p>
                <w:p w:rsidR="0078176D" w:rsidRPr="00CB0C78" w:rsidRDefault="0078176D" w:rsidP="00907A14">
                  <w:pPr>
                    <w:rPr>
                      <w:rFonts w:ascii="Consolas" w:hAnsi="Consolas" w:cs="Consolas"/>
                      <w:color w:val="000000"/>
                      <w:kern w:val="0"/>
                      <w:szCs w:val="20"/>
                    </w:rPr>
                  </w:pP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File tmpPdf = ReportManager.createReport(rctx);</w:t>
                  </w:r>
                </w:p>
                <w:p w:rsidR="0078176D" w:rsidRPr="00CB0C78" w:rsidRDefault="0078176D" w:rsidP="00907A14">
                  <w:pPr>
                    <w:rPr>
                      <w:rFonts w:ascii="Consolas" w:hAnsi="Consolas" w:cs="Consolas"/>
                      <w:color w:val="000000"/>
                      <w:kern w:val="0"/>
                      <w:szCs w:val="20"/>
                    </w:rPr>
                  </w:pP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StreamResponse response = new StreamResponse(tmpPdf, true);</w:t>
                  </w:r>
                </w:p>
                <w:p w:rsidR="0078176D" w:rsidRPr="00CB0C78" w:rsidRDefault="0078176D" w:rsidP="00907A14">
                  <w:pPr>
                    <w:rPr>
                      <w:rFonts w:ascii="Consolas" w:hAnsi="Consolas" w:cs="Consolas"/>
                      <w:color w:val="000000"/>
                      <w:kern w:val="0"/>
                      <w:szCs w:val="20"/>
                    </w:rPr>
                  </w:pPr>
                  <w:r w:rsidRPr="00CB0C78">
                    <w:rPr>
                      <w:rFonts w:ascii="Consolas" w:hAnsi="Consolas" w:cs="Consolas"/>
                      <w:color w:val="000000"/>
                      <w:kern w:val="0"/>
                      <w:szCs w:val="20"/>
                    </w:rPr>
                    <w:t xml:space="preserve">        response.setContentType("application/octet-stream");</w:t>
                  </w:r>
                </w:p>
                <w:p w:rsidR="0078176D" w:rsidRDefault="0078176D" w:rsidP="00907A14">
                  <w:r w:rsidRPr="00CB0C78">
                    <w:rPr>
                      <w:rFonts w:ascii="Consolas" w:hAnsi="Consolas" w:cs="Consolas"/>
                      <w:color w:val="000000"/>
                      <w:kern w:val="0"/>
                      <w:szCs w:val="20"/>
                    </w:rPr>
                    <w:t xml:space="preserve">        response.setContentDisposition("</w:t>
                  </w:r>
                  <w:r w:rsidRPr="00CB0C78">
                    <w:rPr>
                      <w:rFonts w:ascii="Consolas" w:hAnsi="Consolas" w:cs="Consolas" w:hint="eastAsia"/>
                      <w:color w:val="000000"/>
                      <w:kern w:val="0"/>
                      <w:szCs w:val="20"/>
                    </w:rPr>
                    <w:t>ユーザ情報一覧</w:t>
                  </w:r>
                  <w:r w:rsidRPr="00CB0C78">
                    <w:rPr>
                      <w:rFonts w:ascii="Consolas" w:hAnsi="Consolas" w:cs="Consolas"/>
                      <w:color w:val="000000"/>
                      <w:kern w:val="0"/>
                      <w:szCs w:val="20"/>
                    </w:rPr>
                    <w:t>.pdf");</w:t>
                  </w:r>
                </w:p>
                <w:p w:rsidR="0078176D" w:rsidRDefault="0078176D" w:rsidP="00AA1716">
                  <w:pPr>
                    <w:autoSpaceDE w:val="0"/>
                    <w:autoSpaceDN w:val="0"/>
                    <w:adjustRightInd w:val="0"/>
                    <w:jc w:val="left"/>
                  </w:pPr>
                </w:p>
              </w:txbxContent>
            </v:textbox>
          </v:shape>
        </w:pict>
      </w:r>
    </w:p>
    <w:p w:rsidR="0078176D" w:rsidRDefault="0078176D" w:rsidP="002A347C">
      <w:pPr>
        <w:pStyle w:val="BodyText"/>
        <w:ind w:leftChars="200" w:left="31680"/>
      </w:pPr>
      <w:r>
        <w:br w:type="page"/>
      </w:r>
    </w:p>
    <w:p w:rsidR="0078176D" w:rsidRDefault="0078176D" w:rsidP="00FA19B0">
      <w:pPr>
        <w:pStyle w:val="Heading2"/>
      </w:pPr>
      <w:bookmarkStart w:id="43" w:name="_Toc408305032"/>
      <w:r>
        <w:rPr>
          <w:rFonts w:hint="eastAsia"/>
        </w:rPr>
        <w:t>ロケールの指定と帳票テンプレートの名前解決仕様</w:t>
      </w:r>
      <w:bookmarkEnd w:id="43"/>
    </w:p>
    <w:p w:rsidR="0078176D" w:rsidRDefault="0078176D" w:rsidP="002A347C">
      <w:pPr>
        <w:pStyle w:val="40"/>
        <w:ind w:left="31680"/>
      </w:pPr>
    </w:p>
    <w:p w:rsidR="0078176D" w:rsidRPr="00FA19B0" w:rsidRDefault="0078176D" w:rsidP="002A347C">
      <w:pPr>
        <w:pStyle w:val="40"/>
        <w:ind w:left="31680"/>
      </w:pPr>
      <w:r>
        <w:rPr>
          <w:rFonts w:hint="eastAsia"/>
        </w:rPr>
        <w:t>プログラム側でロケールを指定しない場合は、「</w:t>
      </w:r>
      <w:r w:rsidRPr="00FA19B0">
        <w:t>nablarch.core.ThreadContext#getLanguage</w:t>
      </w:r>
      <w:r>
        <w:rPr>
          <w:rFonts w:hint="eastAsia"/>
        </w:rPr>
        <w:t>」の値を使用する。</w:t>
      </w:r>
    </w:p>
    <w:p w:rsidR="0078176D" w:rsidRDefault="0078176D" w:rsidP="002A347C">
      <w:pPr>
        <w:pStyle w:val="40"/>
        <w:ind w:left="31680"/>
      </w:pPr>
    </w:p>
    <w:p w:rsidR="0078176D" w:rsidRDefault="0078176D" w:rsidP="002A347C">
      <w:pPr>
        <w:pStyle w:val="40"/>
        <w:ind w:left="31680"/>
      </w:pPr>
      <w:r>
        <w:rPr>
          <w:rFonts w:hint="eastAsia"/>
        </w:rPr>
        <w:t>以下に、帳票テンプレートファイル名「</w:t>
      </w:r>
      <w:r>
        <w:t>index.jrxml</w:t>
      </w:r>
      <w:r>
        <w:rPr>
          <w:rFonts w:hint="eastAsia"/>
        </w:rPr>
        <w:t>」の名前解決の仕組みを示す。</w:t>
      </w:r>
    </w:p>
    <w:p w:rsidR="0078176D" w:rsidRDefault="0078176D" w:rsidP="002A347C">
      <w:pPr>
        <w:pStyle w:val="40"/>
        <w:ind w:left="31680"/>
      </w:pPr>
    </w:p>
    <w:p w:rsidR="0078176D" w:rsidRDefault="0078176D" w:rsidP="006663BE">
      <w:pPr>
        <w:pStyle w:val="40"/>
        <w:numPr>
          <w:ilvl w:val="1"/>
          <w:numId w:val="29"/>
        </w:numPr>
        <w:ind w:leftChars="0"/>
      </w:pPr>
      <w:r>
        <w:rPr>
          <w:rFonts w:ascii="Consolas" w:hAnsi="Consolas" w:cs="Consolas"/>
          <w:color w:val="000000"/>
          <w:kern w:val="0"/>
        </w:rPr>
        <w:t>ReportContext</w:t>
      </w:r>
      <w:r>
        <w:rPr>
          <w:rFonts w:ascii="Consolas" w:hAnsi="Consolas" w:cs="Consolas" w:hint="eastAsia"/>
          <w:color w:val="000000"/>
          <w:kern w:val="0"/>
        </w:rPr>
        <w:t>の</w:t>
      </w:r>
      <w:r>
        <w:rPr>
          <w:rFonts w:ascii="Consolas" w:hAnsi="Consolas" w:cs="Consolas"/>
          <w:color w:val="000000"/>
          <w:kern w:val="0"/>
        </w:rPr>
        <w:t>locale</w:t>
      </w:r>
      <w:r>
        <w:rPr>
          <w:rFonts w:ascii="Consolas" w:hAnsi="Consolas" w:cs="Consolas" w:hint="eastAsia"/>
          <w:color w:val="000000"/>
          <w:kern w:val="0"/>
        </w:rPr>
        <w:t>を取得する。未設定の場合は、</w:t>
      </w:r>
      <w:r w:rsidRPr="00FA19B0">
        <w:t>nablarch.core.ThreadContext#getLanguage</w:t>
      </w:r>
      <w:r>
        <w:rPr>
          <w:rFonts w:hint="eastAsia"/>
        </w:rPr>
        <w:t>を取得する。</w:t>
      </w:r>
    </w:p>
    <w:p w:rsidR="0078176D" w:rsidRDefault="0078176D" w:rsidP="006663BE">
      <w:pPr>
        <w:pStyle w:val="40"/>
        <w:numPr>
          <w:ilvl w:val="1"/>
          <w:numId w:val="29"/>
        </w:numPr>
        <w:ind w:leftChars="0"/>
      </w:pPr>
      <w:r>
        <w:rPr>
          <w:rFonts w:hint="eastAsia"/>
        </w:rPr>
        <w:t>帳票テンプレートファイル名「</w:t>
      </w:r>
      <w:r>
        <w:t>index.jrxml</w:t>
      </w:r>
      <w:r>
        <w:rPr>
          <w:rFonts w:hint="eastAsia"/>
        </w:rPr>
        <w:t>」と①の</w:t>
      </w:r>
      <w:r>
        <w:t>locale</w:t>
      </w:r>
      <w:r>
        <w:rPr>
          <w:rFonts w:hint="eastAsia"/>
        </w:rPr>
        <w:t>を用いて言語指定の帳票テンプレート名を生成する。（　例：</w:t>
      </w:r>
      <w:r>
        <w:t>index_en.jrxml</w:t>
      </w:r>
      <w:r>
        <w:rPr>
          <w:rFonts w:hint="eastAsia"/>
        </w:rPr>
        <w:t>）</w:t>
      </w:r>
    </w:p>
    <w:p w:rsidR="0078176D" w:rsidRDefault="0078176D" w:rsidP="006663BE">
      <w:pPr>
        <w:pStyle w:val="40"/>
        <w:numPr>
          <w:ilvl w:val="1"/>
          <w:numId w:val="29"/>
        </w:numPr>
        <w:ind w:leftChars="0"/>
      </w:pPr>
      <w:r>
        <w:rPr>
          <w:rFonts w:hint="eastAsia"/>
        </w:rPr>
        <w:t>②のコンパイルファイル（　例：</w:t>
      </w:r>
      <w:r>
        <w:t>index_en.jasper</w:t>
      </w:r>
      <w:r>
        <w:rPr>
          <w:rFonts w:hint="eastAsia"/>
        </w:rPr>
        <w:t>）が、</w:t>
      </w:r>
      <w:r>
        <w:t>[</w:t>
      </w:r>
      <w:r>
        <w:rPr>
          <w:rFonts w:hint="eastAsia"/>
        </w:rPr>
        <w:t>帳票ベースフォルダ</w:t>
      </w:r>
      <w:r>
        <w:t>]/[</w:t>
      </w:r>
      <w:r>
        <w:rPr>
          <w:rFonts w:hint="eastAsia"/>
        </w:rPr>
        <w:t>帳票</w:t>
      </w:r>
      <w:r>
        <w:t>ID]</w:t>
      </w:r>
      <w:r>
        <w:rPr>
          <w:rFonts w:hint="eastAsia"/>
        </w:rPr>
        <w:t>フォルダ配下に存在する場合は、そのファイルを帳票テンプレートとして用いる。</w:t>
      </w:r>
    </w:p>
    <w:p w:rsidR="0078176D" w:rsidRDefault="0078176D" w:rsidP="006663BE">
      <w:pPr>
        <w:pStyle w:val="40"/>
        <w:numPr>
          <w:ilvl w:val="1"/>
          <w:numId w:val="29"/>
        </w:numPr>
        <w:ind w:leftChars="0"/>
      </w:pPr>
      <w:r>
        <w:rPr>
          <w:rFonts w:hint="eastAsia"/>
        </w:rPr>
        <w:t>③で見つからない場合、デフォルト名（</w:t>
      </w:r>
      <w:r>
        <w:t>index.jrxml</w:t>
      </w:r>
      <w:r>
        <w:rPr>
          <w:rFonts w:hint="eastAsia"/>
        </w:rPr>
        <w:t>）のコンパイルファイルを帳票テンプレートとして用いる。</w:t>
      </w:r>
    </w:p>
    <w:p w:rsidR="0078176D" w:rsidRDefault="0078176D" w:rsidP="008B0711">
      <w:pPr>
        <w:pStyle w:val="Heading1"/>
      </w:pPr>
      <w:bookmarkStart w:id="44" w:name="_フォントについて"/>
      <w:bookmarkEnd w:id="44"/>
      <w:r>
        <w:br w:type="page"/>
      </w:r>
      <w:bookmarkStart w:id="45" w:name="_Toc408305033"/>
      <w:r>
        <w:rPr>
          <w:rFonts w:hint="eastAsia"/>
        </w:rPr>
        <w:t>フォントについて</w:t>
      </w:r>
      <w:bookmarkEnd w:id="45"/>
    </w:p>
    <w:p w:rsidR="0078176D" w:rsidRDefault="0078176D" w:rsidP="008B0711">
      <w:pPr>
        <w:pStyle w:val="Heading2"/>
        <w:spacing w:after="116"/>
      </w:pPr>
      <w:bookmarkStart w:id="46" w:name="_Toc408305034"/>
      <w:r>
        <w:rPr>
          <w:rFonts w:hint="eastAsia"/>
        </w:rPr>
        <w:t>帳票テンプレートのフォントと</w:t>
      </w:r>
      <w:r>
        <w:t>PDF</w:t>
      </w:r>
      <w:r>
        <w:rPr>
          <w:rFonts w:hint="eastAsia"/>
        </w:rPr>
        <w:t>出力フォント</w:t>
      </w:r>
      <w:bookmarkEnd w:id="46"/>
    </w:p>
    <w:p w:rsidR="0078176D" w:rsidRDefault="0078176D" w:rsidP="002A347C">
      <w:pPr>
        <w:pStyle w:val="40"/>
        <w:ind w:left="31680"/>
      </w:pPr>
      <w:r>
        <w:rPr>
          <w:rFonts w:hint="eastAsia"/>
        </w:rPr>
        <w:t>帳票テンプレート内に配置した「</w:t>
      </w:r>
      <w:r>
        <w:t>Text Field</w:t>
      </w:r>
      <w:r>
        <w:rPr>
          <w:rFonts w:hint="eastAsia"/>
        </w:rPr>
        <w:t>」「</w:t>
      </w:r>
      <w:r>
        <w:t>Static Text</w:t>
      </w:r>
      <w:r>
        <w:rPr>
          <w:rFonts w:hint="eastAsia"/>
        </w:rPr>
        <w:t>」要素のプロパティでは「フォント」の種類を設定できる。</w:t>
      </w:r>
    </w:p>
    <w:p w:rsidR="0078176D" w:rsidRDefault="0078176D" w:rsidP="002A347C">
      <w:pPr>
        <w:pStyle w:val="40"/>
        <w:ind w:left="31680"/>
      </w:pPr>
      <w:r>
        <w:rPr>
          <w:rFonts w:hint="eastAsia"/>
        </w:rPr>
        <w:t>しかし、これは帳票テンプレート設計時のみ有効で、</w:t>
      </w:r>
      <w:r>
        <w:t>PDF</w:t>
      </w:r>
      <w:r>
        <w:rPr>
          <w:rFonts w:hint="eastAsia"/>
        </w:rPr>
        <w:t>出力時には無視される。</w:t>
      </w:r>
    </w:p>
    <w:p w:rsidR="0078176D" w:rsidRDefault="0078176D" w:rsidP="002A347C">
      <w:pPr>
        <w:pStyle w:val="40"/>
        <w:ind w:left="31680"/>
      </w:pPr>
    </w:p>
    <w:p w:rsidR="0078176D" w:rsidRPr="008B0711" w:rsidRDefault="0078176D" w:rsidP="002A347C">
      <w:pPr>
        <w:pStyle w:val="40"/>
        <w:ind w:left="31680"/>
      </w:pPr>
      <w:r>
        <w:t>PDF</w:t>
      </w:r>
      <w:r>
        <w:rPr>
          <w:rFonts w:hint="eastAsia"/>
        </w:rPr>
        <w:t>出力時のフォントは、各「</w:t>
      </w:r>
      <w:r>
        <w:t>Text Field</w:t>
      </w:r>
      <w:r>
        <w:rPr>
          <w:rFonts w:hint="eastAsia"/>
        </w:rPr>
        <w:t>」「</w:t>
      </w:r>
      <w:r>
        <w:t>Static Text</w:t>
      </w:r>
      <w:r>
        <w:rPr>
          <w:rFonts w:hint="eastAsia"/>
        </w:rPr>
        <w:t>」要素の拡張タブにある、「</w:t>
      </w:r>
      <w:r>
        <w:t>PDF Encoding</w:t>
      </w:r>
      <w:r>
        <w:rPr>
          <w:rFonts w:hint="eastAsia"/>
        </w:rPr>
        <w:t>」「</w:t>
      </w:r>
      <w:r>
        <w:t>PDF Font Name</w:t>
      </w:r>
      <w:r>
        <w:rPr>
          <w:rFonts w:hint="eastAsia"/>
        </w:rPr>
        <w:t>」で設定を行う。</w:t>
      </w:r>
      <w:r>
        <w:rPr>
          <w:noProof/>
        </w:rPr>
        <w:pict>
          <v:group id="_x0000_s1124" style="position:absolute;left:0;text-align:left;margin-left:400.3pt;margin-top:27.75pt;width:381.35pt;height:179.25pt;z-index:251682304;mso-position-horizontal-relative:text;mso-position-vertical-relative:text" coordorigin="8573,3434" coordsize="7627,3585">
            <v:shape id="_x0000_s1125" type="#_x0000_t75" style="position:absolute;left:8573;top:3434;width:7458;height:3491" stroked="t">
              <v:imagedata r:id="rId44" o:title=""/>
            </v:shape>
            <v:oval id="_x0000_s1126" style="position:absolute;left:13628;top:6403;width:2572;height:616" filled="f" strokecolor="red" strokeweight="2.25pt">
              <v:textbox inset="5.85pt,.7pt,5.85pt,.7pt"/>
            </v:oval>
            <w10:wrap type="square"/>
          </v:group>
        </w:pict>
      </w:r>
    </w:p>
    <w:p w:rsidR="0078176D" w:rsidRPr="006663BE" w:rsidRDefault="0078176D" w:rsidP="008B0711"/>
    <w:p w:rsidR="0078176D" w:rsidRPr="006663BE" w:rsidRDefault="0078176D" w:rsidP="008B0711"/>
    <w:p w:rsidR="0078176D" w:rsidRPr="006663BE" w:rsidRDefault="0078176D" w:rsidP="008B0711"/>
    <w:p w:rsidR="0078176D" w:rsidRPr="006663BE" w:rsidRDefault="0078176D" w:rsidP="008B0711"/>
    <w:p w:rsidR="0078176D" w:rsidRPr="006663BE" w:rsidRDefault="0078176D" w:rsidP="008B0711"/>
    <w:p w:rsidR="0078176D" w:rsidRPr="006663BE" w:rsidRDefault="0078176D" w:rsidP="008B0711"/>
    <w:p w:rsidR="0078176D" w:rsidRPr="006663BE" w:rsidRDefault="0078176D" w:rsidP="008B0711"/>
    <w:p w:rsidR="0078176D" w:rsidRPr="006663BE" w:rsidRDefault="0078176D" w:rsidP="008B0711"/>
    <w:p w:rsidR="0078176D" w:rsidRPr="006663BE" w:rsidRDefault="0078176D" w:rsidP="008B0711"/>
    <w:p w:rsidR="0078176D" w:rsidRPr="006663BE" w:rsidRDefault="0078176D" w:rsidP="008B0711"/>
    <w:p w:rsidR="0078176D" w:rsidRPr="006663BE" w:rsidRDefault="0078176D" w:rsidP="008B0711"/>
    <w:p w:rsidR="0078176D" w:rsidRPr="006663BE" w:rsidRDefault="0078176D" w:rsidP="008B0711"/>
    <w:p w:rsidR="0078176D" w:rsidRDefault="0078176D" w:rsidP="008B0711"/>
    <w:p w:rsidR="0078176D" w:rsidRDefault="0078176D" w:rsidP="008B0711"/>
    <w:p w:rsidR="0078176D" w:rsidRDefault="0078176D" w:rsidP="008B0711">
      <w:pPr>
        <w:pStyle w:val="BodyText"/>
      </w:pPr>
    </w:p>
    <w:p w:rsidR="0078176D" w:rsidRDefault="0078176D" w:rsidP="008B0711">
      <w:pPr>
        <w:pStyle w:val="BodyText"/>
      </w:pPr>
      <w:r>
        <w:br w:type="page"/>
      </w:r>
    </w:p>
    <w:p w:rsidR="0078176D" w:rsidRDefault="0078176D" w:rsidP="008B0711">
      <w:pPr>
        <w:pStyle w:val="BodyText"/>
      </w:pPr>
    </w:p>
    <w:p w:rsidR="0078176D" w:rsidRDefault="0078176D" w:rsidP="002A347C">
      <w:pPr>
        <w:pStyle w:val="40"/>
        <w:ind w:left="31680"/>
      </w:pPr>
      <w:r>
        <w:rPr>
          <w:rFonts w:hint="eastAsia"/>
        </w:rPr>
        <w:t>各「</w:t>
      </w:r>
      <w:r>
        <w:t>Text Field</w:t>
      </w:r>
      <w:r>
        <w:rPr>
          <w:rFonts w:hint="eastAsia"/>
        </w:rPr>
        <w:t>」「</w:t>
      </w:r>
      <w:r>
        <w:t>Static Text</w:t>
      </w:r>
      <w:r>
        <w:rPr>
          <w:rFonts w:hint="eastAsia"/>
        </w:rPr>
        <w:t>」要素ごとに設定するのではなく、帳票テンプレート内でデフォルト設定を行いたい場合は、以下の設定を行う。</w:t>
      </w:r>
    </w:p>
    <w:p w:rsidR="0078176D" w:rsidRDefault="0078176D" w:rsidP="002A347C">
      <w:pPr>
        <w:pStyle w:val="40"/>
        <w:ind w:left="31680"/>
      </w:pPr>
    </w:p>
    <w:p w:rsidR="0078176D" w:rsidRDefault="0078176D" w:rsidP="00FF18D1">
      <w:pPr>
        <w:pStyle w:val="40"/>
        <w:numPr>
          <w:ilvl w:val="0"/>
          <w:numId w:val="36"/>
        </w:numPr>
        <w:ind w:leftChars="0"/>
      </w:pPr>
      <w:r>
        <w:rPr>
          <w:rFonts w:hint="eastAsia"/>
        </w:rPr>
        <w:t>アウトラインビューの「スタイル」を右クリック</w:t>
      </w:r>
      <w:r>
        <w:t xml:space="preserve"> - </w:t>
      </w:r>
      <w:r>
        <w:rPr>
          <w:rFonts w:hint="eastAsia"/>
        </w:rPr>
        <w:t>「</w:t>
      </w:r>
      <w:r>
        <w:t>Create Style</w:t>
      </w:r>
      <w:r>
        <w:rPr>
          <w:rFonts w:hint="eastAsia"/>
        </w:rPr>
        <w:t>」をクリックする。この時点で「</w:t>
      </w:r>
      <w:r>
        <w:t>Style1</w:t>
      </w:r>
      <w:r>
        <w:rPr>
          <w:rFonts w:hint="eastAsia"/>
        </w:rPr>
        <w:t>」という項目が追加される。</w:t>
      </w:r>
    </w:p>
    <w:p w:rsidR="0078176D" w:rsidRDefault="0078176D" w:rsidP="00FF18D1">
      <w:pPr>
        <w:pStyle w:val="40"/>
        <w:numPr>
          <w:ilvl w:val="0"/>
          <w:numId w:val="36"/>
        </w:numPr>
        <w:ind w:leftChars="0"/>
      </w:pPr>
      <w:r>
        <w:rPr>
          <w:rFonts w:hint="eastAsia"/>
        </w:rPr>
        <w:t>帳票テンプレートのソースタブを開き、追加された「</w:t>
      </w:r>
      <w:r>
        <w:t>Style1</w:t>
      </w:r>
      <w:r>
        <w:rPr>
          <w:rFonts w:hint="eastAsia"/>
        </w:rPr>
        <w:t>」の定義を編集する。</w:t>
      </w:r>
    </w:p>
    <w:p w:rsidR="0078176D" w:rsidRDefault="0078176D" w:rsidP="00FF18D1">
      <w:pPr>
        <w:pStyle w:val="40"/>
        <w:ind w:leftChars="0"/>
      </w:pPr>
    </w:p>
    <w:p w:rsidR="0078176D" w:rsidRDefault="0078176D" w:rsidP="00FF18D1">
      <w:pPr>
        <w:pStyle w:val="40"/>
        <w:ind w:leftChars="0"/>
      </w:pPr>
      <w:r>
        <w:rPr>
          <w:rFonts w:hint="eastAsia"/>
        </w:rPr>
        <w:t>編集前</w:t>
      </w:r>
    </w:p>
    <w:p w:rsidR="0078176D" w:rsidRDefault="0078176D" w:rsidP="00FF18D1">
      <w:pPr>
        <w:pStyle w:val="40"/>
        <w:ind w:leftChars="0"/>
      </w:pPr>
      <w:r>
        <w:rPr>
          <w:noProof/>
        </w:rPr>
        <w:pict>
          <v:shape id="_x0000_s1127" type="#_x0000_t202" style="position:absolute;left:0;text-align:left;margin-left:36.75pt;margin-top:0;width:693.6pt;height:42.8pt;z-index:251689472" strokecolor="#95b3d7" strokeweight="1pt">
            <v:fill color2="#b8cce4" focusposition="1" focussize="" focus="100%" type="gradient"/>
            <v:shadow on="t" type="perspective" color="#243f60" opacity=".5" offset="1pt" offset2="-3pt"/>
            <v:textbox style="mso-next-textbox:#_x0000_s1127" inset="5.85pt,4.75mm,5.85pt,.7pt">
              <w:txbxContent>
                <w:p w:rsidR="0078176D" w:rsidRPr="005C35D5" w:rsidRDefault="0078176D" w:rsidP="008B0711">
                  <w:r w:rsidRPr="00FF18D1">
                    <w:t>&lt;style name="Style1"/&gt;</w:t>
                  </w:r>
                </w:p>
              </w:txbxContent>
            </v:textbox>
          </v:shape>
        </w:pict>
      </w:r>
    </w:p>
    <w:p w:rsidR="0078176D" w:rsidRDefault="0078176D" w:rsidP="00FF18D1">
      <w:pPr>
        <w:pStyle w:val="40"/>
        <w:ind w:leftChars="0"/>
      </w:pPr>
    </w:p>
    <w:p w:rsidR="0078176D" w:rsidRDefault="0078176D" w:rsidP="002A347C">
      <w:pPr>
        <w:pStyle w:val="40"/>
        <w:ind w:left="31680"/>
      </w:pPr>
    </w:p>
    <w:p w:rsidR="0078176D" w:rsidRDefault="0078176D" w:rsidP="002A347C">
      <w:pPr>
        <w:pStyle w:val="40"/>
        <w:ind w:left="31680"/>
      </w:pPr>
    </w:p>
    <w:p w:rsidR="0078176D" w:rsidRPr="006663BE" w:rsidRDefault="0078176D" w:rsidP="002A347C">
      <w:pPr>
        <w:pStyle w:val="40"/>
        <w:ind w:left="31680"/>
      </w:pPr>
      <w:r>
        <w:rPr>
          <w:rFonts w:hint="eastAsia"/>
        </w:rPr>
        <w:t>編集後</w:t>
      </w:r>
    </w:p>
    <w:p w:rsidR="0078176D" w:rsidRPr="008B0711" w:rsidRDefault="0078176D" w:rsidP="008B0711">
      <w:pPr>
        <w:pStyle w:val="BodyText"/>
      </w:pPr>
      <w:r>
        <w:rPr>
          <w:noProof/>
        </w:rPr>
        <w:pict>
          <v:shape id="_x0000_s1128" type="#_x0000_t202" style="position:absolute;left:0;text-align:left;margin-left:36.75pt;margin-top:1.6pt;width:693.6pt;height:42.8pt;z-index:251683328" strokecolor="#95b3d7" strokeweight="1pt">
            <v:fill color2="#b8cce4" focusposition="1" focussize="" focus="100%" type="gradient"/>
            <v:shadow on="t" type="perspective" color="#243f60" opacity=".5" offset="1pt" offset2="-3pt"/>
            <v:textbox style="mso-next-textbox:#_x0000_s1128" inset="5.85pt,4.75mm,5.85pt,.7pt">
              <w:txbxContent>
                <w:p w:rsidR="0078176D" w:rsidRPr="005C35D5" w:rsidRDefault="0078176D" w:rsidP="008B0711">
                  <w:r w:rsidRPr="006F063F">
                    <w:t>&lt;style name="defaultStyle" isDefault="true" fontName="SansSerif" pdfFontName="HeiseiMin-W3" pdfEncoding="UniJIS-UCS2-HW-H" isPdfEmbedded="false"/&gt;</w:t>
                  </w:r>
                </w:p>
              </w:txbxContent>
            </v:textbox>
          </v:shape>
        </w:pict>
      </w: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Default="0078176D" w:rsidP="008B0711">
      <w:pPr>
        <w:pStyle w:val="BodyText"/>
      </w:pPr>
      <w:r>
        <w:rPr>
          <w:noProof/>
        </w:rPr>
        <w:pict>
          <v:group id="_x0000_s1129" style="position:absolute;left:0;text-align:left;margin-left:35.7pt;margin-top:10.2pt;width:653.75pt;height:154.2pt;z-index:251684352" coordorigin="1379,4910" coordsize="13075,3084">
            <v:shape id="_x0000_s1130" type="#_x0000_t75" style="position:absolute;left:1379;top:4910;width:12596;height:3084">
              <v:imagedata r:id="rId45" o:title=""/>
            </v:shape>
            <v:oval id="_x0000_s1131" style="position:absolute;left:1989;top:6629;width:12465;height:616" filled="f" strokecolor="red" strokeweight="2.25pt">
              <v:textbox inset="5.85pt,.7pt,5.85pt,.7pt"/>
            </v:oval>
          </v:group>
        </w:pict>
      </w: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Default="0078176D" w:rsidP="008B0711">
      <w:pPr>
        <w:pStyle w:val="BodyText"/>
      </w:pPr>
    </w:p>
    <w:p w:rsidR="0078176D" w:rsidRPr="008B0711" w:rsidRDefault="0078176D" w:rsidP="008B0711">
      <w:pPr>
        <w:pStyle w:val="BodyText"/>
      </w:pPr>
    </w:p>
    <w:p w:rsidR="0078176D" w:rsidRPr="008B0711" w:rsidRDefault="0078176D" w:rsidP="008B0711">
      <w:pPr>
        <w:pStyle w:val="BodyText"/>
      </w:pPr>
      <w:r>
        <w:br w:type="page"/>
      </w:r>
    </w:p>
    <w:p w:rsidR="0078176D" w:rsidRDefault="0078176D" w:rsidP="00C33451">
      <w:pPr>
        <w:pStyle w:val="Heading2"/>
      </w:pPr>
      <w:bookmarkStart w:id="47" w:name="_Toc408305035"/>
      <w:r>
        <w:rPr>
          <w:rFonts w:hint="eastAsia"/>
        </w:rPr>
        <w:t>利用可能な日本語フォントについて</w:t>
      </w:r>
      <w:bookmarkEnd w:id="47"/>
    </w:p>
    <w:p w:rsidR="0078176D" w:rsidRDefault="0078176D" w:rsidP="002A347C">
      <w:pPr>
        <w:pStyle w:val="40"/>
        <w:ind w:left="31680"/>
      </w:pPr>
      <w:r>
        <w:t>PDF</w:t>
      </w:r>
      <w:r>
        <w:rPr>
          <w:rFonts w:hint="eastAsia"/>
        </w:rPr>
        <w:t>出力で利用可能な日本語フォントとエンコーディングに関しては以下の通り。</w:t>
      </w:r>
    </w:p>
    <w:p w:rsidR="0078176D" w:rsidRDefault="0078176D" w:rsidP="002A347C">
      <w:pPr>
        <w:pStyle w:val="40"/>
        <w:ind w:left="31680"/>
      </w:pPr>
    </w:p>
    <w:p w:rsidR="0078176D" w:rsidRDefault="0078176D" w:rsidP="002A347C">
      <w:pPr>
        <w:pStyle w:val="40"/>
        <w:ind w:left="31680"/>
      </w:pPr>
      <w:r>
        <w:rPr>
          <w:rFonts w:hint="eastAsia"/>
        </w:rPr>
        <w:t>利用可能な日本語</w:t>
      </w:r>
      <w:r>
        <w:t>PDF</w:t>
      </w:r>
      <w:r>
        <w:rPr>
          <w:rFonts w:hint="eastAsia"/>
        </w:rPr>
        <w:t>フォント</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6865"/>
      </w:tblGrid>
      <w:tr w:rsidR="0078176D" w:rsidTr="00057E4F">
        <w:tc>
          <w:tcPr>
            <w:tcW w:w="2300" w:type="dxa"/>
            <w:shd w:val="clear" w:color="auto" w:fill="CCFFFF"/>
          </w:tcPr>
          <w:p w:rsidR="0078176D" w:rsidRDefault="0078176D" w:rsidP="00057E4F">
            <w:pPr>
              <w:pStyle w:val="BodyText"/>
              <w:spacing w:before="24" w:after="24"/>
            </w:pPr>
            <w:r>
              <w:rPr>
                <w:rFonts w:hint="eastAsia"/>
              </w:rPr>
              <w:t>フォント名</w:t>
            </w:r>
          </w:p>
        </w:tc>
        <w:tc>
          <w:tcPr>
            <w:tcW w:w="6865" w:type="dxa"/>
            <w:shd w:val="clear" w:color="auto" w:fill="CCFFFF"/>
          </w:tcPr>
          <w:p w:rsidR="0078176D" w:rsidRDefault="0078176D" w:rsidP="00057E4F">
            <w:pPr>
              <w:pStyle w:val="BodyText"/>
              <w:spacing w:before="24" w:after="24"/>
            </w:pPr>
            <w:r>
              <w:rPr>
                <w:rFonts w:hint="eastAsia"/>
              </w:rPr>
              <w:t>説明</w:t>
            </w:r>
          </w:p>
        </w:tc>
      </w:tr>
      <w:tr w:rsidR="0078176D" w:rsidTr="00057E4F">
        <w:tc>
          <w:tcPr>
            <w:tcW w:w="2300" w:type="dxa"/>
          </w:tcPr>
          <w:p w:rsidR="0078176D" w:rsidRPr="00D77CD9" w:rsidRDefault="0078176D" w:rsidP="00057E4F">
            <w:pPr>
              <w:pStyle w:val="BodyText"/>
              <w:spacing w:before="24" w:after="24"/>
            </w:pPr>
            <w:r w:rsidRPr="00D77CD9">
              <w:t>HeiseiMin-W3</w:t>
            </w:r>
          </w:p>
        </w:tc>
        <w:tc>
          <w:tcPr>
            <w:tcW w:w="6865" w:type="dxa"/>
          </w:tcPr>
          <w:p w:rsidR="0078176D" w:rsidRPr="002E51F0" w:rsidRDefault="0078176D" w:rsidP="00057E4F">
            <w:pPr>
              <w:pStyle w:val="BodyText"/>
              <w:spacing w:before="24" w:after="24"/>
              <w:rPr>
                <w:sz w:val="18"/>
                <w:szCs w:val="18"/>
              </w:rPr>
            </w:pPr>
            <w:r>
              <w:rPr>
                <w:rFonts w:hint="eastAsia"/>
                <w:sz w:val="18"/>
                <w:szCs w:val="18"/>
              </w:rPr>
              <w:t>明朝体</w:t>
            </w:r>
          </w:p>
        </w:tc>
      </w:tr>
      <w:tr w:rsidR="0078176D" w:rsidTr="00057E4F">
        <w:tc>
          <w:tcPr>
            <w:tcW w:w="2300" w:type="dxa"/>
          </w:tcPr>
          <w:p w:rsidR="0078176D" w:rsidRPr="00D77CD9" w:rsidRDefault="0078176D" w:rsidP="00057E4F">
            <w:pPr>
              <w:pStyle w:val="BodyText"/>
              <w:spacing w:before="24" w:after="24"/>
            </w:pPr>
            <w:r w:rsidRPr="00D77CD9">
              <w:t>HeiseiKakuGo-W5</w:t>
            </w:r>
          </w:p>
        </w:tc>
        <w:tc>
          <w:tcPr>
            <w:tcW w:w="6865" w:type="dxa"/>
          </w:tcPr>
          <w:p w:rsidR="0078176D" w:rsidRPr="002E51F0" w:rsidRDefault="0078176D" w:rsidP="00057E4F">
            <w:pPr>
              <w:pStyle w:val="BodyText"/>
              <w:spacing w:before="24" w:after="24"/>
              <w:rPr>
                <w:sz w:val="18"/>
                <w:szCs w:val="18"/>
              </w:rPr>
            </w:pPr>
            <w:r>
              <w:rPr>
                <w:rFonts w:hint="eastAsia"/>
                <w:sz w:val="18"/>
                <w:szCs w:val="18"/>
              </w:rPr>
              <w:t>ゴシック体</w:t>
            </w:r>
          </w:p>
        </w:tc>
      </w:tr>
    </w:tbl>
    <w:p w:rsidR="0078176D" w:rsidRDefault="0078176D" w:rsidP="0078176D">
      <w:pPr>
        <w:pStyle w:val="40"/>
        <w:ind w:left="31680"/>
      </w:pPr>
    </w:p>
    <w:p w:rsidR="0078176D" w:rsidRDefault="0078176D" w:rsidP="002A347C">
      <w:pPr>
        <w:pStyle w:val="40"/>
        <w:ind w:left="31680"/>
      </w:pPr>
      <w:r>
        <w:rPr>
          <w:rFonts w:hint="eastAsia"/>
        </w:rPr>
        <w:t>利用可能な</w:t>
      </w:r>
      <w:r>
        <w:t>PDF</w:t>
      </w:r>
      <w:r>
        <w:rPr>
          <w:rFonts w:hint="eastAsia"/>
        </w:rPr>
        <w:t>エンコーディング</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6865"/>
      </w:tblGrid>
      <w:tr w:rsidR="0078176D" w:rsidTr="00057E4F">
        <w:tc>
          <w:tcPr>
            <w:tcW w:w="2300" w:type="dxa"/>
            <w:shd w:val="clear" w:color="auto" w:fill="CCFFFF"/>
          </w:tcPr>
          <w:p w:rsidR="0078176D" w:rsidRDefault="0078176D" w:rsidP="00057E4F">
            <w:pPr>
              <w:pStyle w:val="BodyText"/>
              <w:spacing w:before="24" w:after="24"/>
            </w:pPr>
            <w:r>
              <w:rPr>
                <w:rFonts w:hint="eastAsia"/>
              </w:rPr>
              <w:t>エンコーディング名</w:t>
            </w:r>
          </w:p>
        </w:tc>
        <w:tc>
          <w:tcPr>
            <w:tcW w:w="6865" w:type="dxa"/>
            <w:shd w:val="clear" w:color="auto" w:fill="CCFFFF"/>
          </w:tcPr>
          <w:p w:rsidR="0078176D" w:rsidRDefault="0078176D" w:rsidP="00057E4F">
            <w:pPr>
              <w:pStyle w:val="BodyText"/>
              <w:spacing w:before="24" w:after="24"/>
            </w:pPr>
            <w:r>
              <w:rPr>
                <w:rFonts w:hint="eastAsia"/>
              </w:rPr>
              <w:t>説明</w:t>
            </w:r>
          </w:p>
        </w:tc>
      </w:tr>
      <w:tr w:rsidR="0078176D" w:rsidRPr="00D77CD9" w:rsidTr="00057E4F">
        <w:tc>
          <w:tcPr>
            <w:tcW w:w="2300" w:type="dxa"/>
          </w:tcPr>
          <w:p w:rsidR="0078176D" w:rsidRPr="00D77CD9" w:rsidRDefault="0078176D" w:rsidP="00057E4F">
            <w:pPr>
              <w:pStyle w:val="BodyText"/>
              <w:spacing w:before="24" w:after="24"/>
            </w:pPr>
            <w:r w:rsidRPr="00D77CD9">
              <w:t>UniJIS-UCS2-H</w:t>
            </w:r>
          </w:p>
        </w:tc>
        <w:tc>
          <w:tcPr>
            <w:tcW w:w="6865" w:type="dxa"/>
          </w:tcPr>
          <w:p w:rsidR="0078176D" w:rsidRPr="00D77CD9" w:rsidRDefault="0078176D" w:rsidP="00057E4F">
            <w:pPr>
              <w:pStyle w:val="BodyText"/>
              <w:spacing w:before="24" w:after="24"/>
              <w:rPr>
                <w:sz w:val="18"/>
                <w:szCs w:val="18"/>
              </w:rPr>
            </w:pPr>
            <w:r w:rsidRPr="00D77CD9">
              <w:rPr>
                <w:sz w:val="18"/>
                <w:szCs w:val="18"/>
              </w:rPr>
              <w:t>Adobe</w:t>
            </w:r>
            <w:r w:rsidRPr="00D77CD9">
              <w:rPr>
                <w:rFonts w:hint="eastAsia"/>
                <w:sz w:val="18"/>
                <w:szCs w:val="18"/>
              </w:rPr>
              <w:t>日本語文字の</w:t>
            </w:r>
            <w:r w:rsidRPr="00D77CD9">
              <w:rPr>
                <w:sz w:val="18"/>
                <w:szCs w:val="18"/>
              </w:rPr>
              <w:t>Uni</w:t>
            </w:r>
            <w:r>
              <w:rPr>
                <w:sz w:val="18"/>
                <w:szCs w:val="18"/>
              </w:rPr>
              <w:t>c</w:t>
            </w:r>
            <w:r w:rsidRPr="00D77CD9">
              <w:rPr>
                <w:sz w:val="18"/>
                <w:szCs w:val="18"/>
              </w:rPr>
              <w:t>ode</w:t>
            </w:r>
            <w:r w:rsidRPr="00D77CD9">
              <w:rPr>
                <w:rFonts w:hint="eastAsia"/>
                <w:sz w:val="18"/>
                <w:szCs w:val="18"/>
              </w:rPr>
              <w:t>用エンコーディング</w:t>
            </w:r>
            <w:r>
              <w:rPr>
                <w:rFonts w:hint="eastAsia"/>
                <w:sz w:val="18"/>
                <w:szCs w:val="18"/>
              </w:rPr>
              <w:t>（横書き）</w:t>
            </w:r>
          </w:p>
        </w:tc>
      </w:tr>
      <w:tr w:rsidR="0078176D" w:rsidRPr="002E51F0" w:rsidTr="00057E4F">
        <w:tc>
          <w:tcPr>
            <w:tcW w:w="2300" w:type="dxa"/>
          </w:tcPr>
          <w:p w:rsidR="0078176D" w:rsidRPr="00D77CD9" w:rsidRDefault="0078176D" w:rsidP="00057E4F">
            <w:pPr>
              <w:pStyle w:val="BodyText"/>
              <w:spacing w:before="24" w:after="24"/>
            </w:pPr>
            <w:r w:rsidRPr="00D77CD9">
              <w:t>UniJIS-UCS2-</w:t>
            </w:r>
            <w:r>
              <w:t>V</w:t>
            </w:r>
          </w:p>
        </w:tc>
        <w:tc>
          <w:tcPr>
            <w:tcW w:w="6865" w:type="dxa"/>
          </w:tcPr>
          <w:p w:rsidR="0078176D" w:rsidRPr="002E51F0" w:rsidRDefault="0078176D" w:rsidP="00057E4F">
            <w:pPr>
              <w:pStyle w:val="BodyText"/>
              <w:spacing w:before="24" w:after="24"/>
              <w:rPr>
                <w:sz w:val="18"/>
                <w:szCs w:val="18"/>
              </w:rPr>
            </w:pPr>
            <w:r w:rsidRPr="00D77CD9">
              <w:t>UniJIS-UCS2-H</w:t>
            </w:r>
            <w:r>
              <w:rPr>
                <w:rFonts w:hint="eastAsia"/>
                <w:sz w:val="18"/>
                <w:szCs w:val="18"/>
              </w:rPr>
              <w:t>の縦書き</w:t>
            </w:r>
            <w:r w:rsidRPr="00D77CD9">
              <w:rPr>
                <w:rFonts w:hint="eastAsia"/>
                <w:sz w:val="18"/>
                <w:szCs w:val="18"/>
              </w:rPr>
              <w:t>エンコーディング</w:t>
            </w:r>
          </w:p>
        </w:tc>
      </w:tr>
      <w:tr w:rsidR="0078176D" w:rsidTr="00057E4F">
        <w:tc>
          <w:tcPr>
            <w:tcW w:w="2300" w:type="dxa"/>
          </w:tcPr>
          <w:p w:rsidR="0078176D" w:rsidRPr="00D77CD9" w:rsidRDefault="0078176D" w:rsidP="00057E4F">
            <w:pPr>
              <w:pStyle w:val="BodyText"/>
              <w:spacing w:before="24" w:after="24"/>
            </w:pPr>
            <w:r w:rsidRPr="00D77CD9">
              <w:t>UniJIS-UCS2-</w:t>
            </w:r>
            <w:r>
              <w:t>HW-</w:t>
            </w:r>
            <w:r w:rsidRPr="00D77CD9">
              <w:t>H</w:t>
            </w:r>
          </w:p>
        </w:tc>
        <w:tc>
          <w:tcPr>
            <w:tcW w:w="6865" w:type="dxa"/>
          </w:tcPr>
          <w:p w:rsidR="0078176D" w:rsidRPr="00F8055B" w:rsidRDefault="0078176D" w:rsidP="00057E4F">
            <w:pPr>
              <w:pStyle w:val="BodyText"/>
              <w:spacing w:before="24" w:after="24"/>
              <w:rPr>
                <w:sz w:val="18"/>
                <w:szCs w:val="18"/>
              </w:rPr>
            </w:pPr>
            <w:r w:rsidRPr="00F8055B">
              <w:rPr>
                <w:sz w:val="18"/>
                <w:szCs w:val="18"/>
              </w:rPr>
              <w:t>UniJIS-UCS2-H</w:t>
            </w:r>
            <w:r w:rsidRPr="00F8055B">
              <w:rPr>
                <w:rFonts w:hint="eastAsia"/>
                <w:sz w:val="18"/>
                <w:szCs w:val="18"/>
              </w:rPr>
              <w:t>のうち、プロポーショナル文字のみ半角文字に</w:t>
            </w:r>
            <w:r>
              <w:rPr>
                <w:rFonts w:hint="eastAsia"/>
                <w:sz w:val="18"/>
                <w:szCs w:val="18"/>
              </w:rPr>
              <w:t>置き換えるもの</w:t>
            </w:r>
          </w:p>
        </w:tc>
      </w:tr>
      <w:tr w:rsidR="0078176D" w:rsidTr="00057E4F">
        <w:tc>
          <w:tcPr>
            <w:tcW w:w="2300" w:type="dxa"/>
          </w:tcPr>
          <w:p w:rsidR="0078176D" w:rsidRPr="00D77CD9" w:rsidRDefault="0078176D" w:rsidP="00057E4F">
            <w:pPr>
              <w:pStyle w:val="BodyText"/>
              <w:spacing w:before="24" w:after="24"/>
            </w:pPr>
            <w:r w:rsidRPr="00D77CD9">
              <w:t>UniJIS-UCS2-</w:t>
            </w:r>
            <w:r>
              <w:t>HW-V</w:t>
            </w:r>
          </w:p>
        </w:tc>
        <w:tc>
          <w:tcPr>
            <w:tcW w:w="6865" w:type="dxa"/>
          </w:tcPr>
          <w:p w:rsidR="0078176D" w:rsidRPr="002E51F0" w:rsidRDefault="0078176D" w:rsidP="00057E4F">
            <w:pPr>
              <w:pStyle w:val="BodyText"/>
              <w:spacing w:before="24" w:after="24"/>
              <w:rPr>
                <w:sz w:val="18"/>
                <w:szCs w:val="18"/>
              </w:rPr>
            </w:pPr>
            <w:r w:rsidRPr="00D77CD9">
              <w:t>UniJIS-UCS2</w:t>
            </w:r>
            <w:r>
              <w:t>-HW</w:t>
            </w:r>
            <w:r w:rsidRPr="00D77CD9">
              <w:t>-H</w:t>
            </w:r>
            <w:r>
              <w:rPr>
                <w:rFonts w:hint="eastAsia"/>
                <w:sz w:val="18"/>
                <w:szCs w:val="18"/>
              </w:rPr>
              <w:t>の縦書き</w:t>
            </w:r>
            <w:r w:rsidRPr="00D77CD9">
              <w:rPr>
                <w:rFonts w:hint="eastAsia"/>
                <w:sz w:val="18"/>
                <w:szCs w:val="18"/>
              </w:rPr>
              <w:t>エンコーディング</w:t>
            </w:r>
          </w:p>
        </w:tc>
      </w:tr>
    </w:tbl>
    <w:p w:rsidR="0078176D" w:rsidRPr="00C33451" w:rsidRDefault="0078176D" w:rsidP="0078176D">
      <w:pPr>
        <w:pStyle w:val="40"/>
        <w:ind w:left="31680"/>
      </w:pPr>
    </w:p>
    <w:p w:rsidR="0078176D" w:rsidRDefault="0078176D" w:rsidP="00C33451">
      <w:pPr>
        <w:pStyle w:val="BodyText3"/>
      </w:pPr>
      <w:r>
        <w:br w:type="page"/>
      </w:r>
    </w:p>
    <w:p w:rsidR="0078176D" w:rsidRDefault="0078176D" w:rsidP="00F2387F">
      <w:pPr>
        <w:pStyle w:val="Heading1"/>
      </w:pPr>
      <w:bookmarkStart w:id="48" w:name="_Toc408305036"/>
      <w:r>
        <w:rPr>
          <w:rFonts w:hint="eastAsia"/>
        </w:rPr>
        <w:t>値の書式編集について</w:t>
      </w:r>
      <w:bookmarkEnd w:id="48"/>
    </w:p>
    <w:p w:rsidR="0078176D" w:rsidRDefault="0078176D" w:rsidP="002A347C">
      <w:pPr>
        <w:pStyle w:val="BodyText"/>
        <w:ind w:leftChars="200" w:left="31680"/>
      </w:pPr>
      <w:r>
        <w:rPr>
          <w:rFonts w:hint="eastAsia"/>
        </w:rPr>
        <w:t>金額や日付、郵便番号といった値の書式フォーマットに関して説明する。</w:t>
      </w:r>
    </w:p>
    <w:p w:rsidR="0078176D" w:rsidRDefault="0078176D" w:rsidP="002A347C">
      <w:pPr>
        <w:pStyle w:val="BodyText"/>
        <w:ind w:leftChars="200" w:left="31680"/>
      </w:pPr>
      <w:r>
        <w:rPr>
          <w:rFonts w:hint="eastAsia"/>
        </w:rPr>
        <w:t>例えば、「</w:t>
      </w:r>
      <w:r>
        <w:t>1000</w:t>
      </w:r>
      <w:r>
        <w:rPr>
          <w:rFonts w:hint="eastAsia"/>
        </w:rPr>
        <w:t>」を「</w:t>
      </w:r>
      <w:r>
        <w:t>1,000</w:t>
      </w:r>
      <w:r>
        <w:rPr>
          <w:rFonts w:hint="eastAsia"/>
        </w:rPr>
        <w:t>」、「</w:t>
      </w:r>
      <w:r>
        <w:t>20150101</w:t>
      </w:r>
      <w:r>
        <w:rPr>
          <w:rFonts w:hint="eastAsia"/>
        </w:rPr>
        <w:t>」を「</w:t>
      </w:r>
      <w:r>
        <w:t>2015</w:t>
      </w:r>
      <w:r>
        <w:rPr>
          <w:rFonts w:hint="eastAsia"/>
        </w:rPr>
        <w:t>年</w:t>
      </w:r>
      <w:r>
        <w:t>01</w:t>
      </w:r>
      <w:r>
        <w:rPr>
          <w:rFonts w:hint="eastAsia"/>
        </w:rPr>
        <w:t>月</w:t>
      </w:r>
      <w:r>
        <w:t>01</w:t>
      </w:r>
      <w:r>
        <w:rPr>
          <w:rFonts w:hint="eastAsia"/>
        </w:rPr>
        <w:t>日」として表示するような場合である。</w:t>
      </w:r>
    </w:p>
    <w:p w:rsidR="0078176D" w:rsidRDefault="0078176D" w:rsidP="002A347C">
      <w:pPr>
        <w:pStyle w:val="BodyText"/>
        <w:ind w:leftChars="200" w:left="31680"/>
      </w:pPr>
    </w:p>
    <w:p w:rsidR="0078176D" w:rsidRDefault="0078176D" w:rsidP="00F2387F">
      <w:pPr>
        <w:pStyle w:val="Heading2"/>
      </w:pPr>
      <w:bookmarkStart w:id="49" w:name="_Toc408305037"/>
      <w:r>
        <w:rPr>
          <w:rFonts w:hint="eastAsia"/>
        </w:rPr>
        <w:t>用意されている書式フォーマットを使用する</w:t>
      </w:r>
      <w:bookmarkEnd w:id="49"/>
    </w:p>
    <w:p w:rsidR="0078176D" w:rsidRDefault="0078176D" w:rsidP="002A347C">
      <w:pPr>
        <w:pStyle w:val="40"/>
        <w:ind w:left="31680"/>
      </w:pPr>
      <w:r>
        <w:t>JasperReport</w:t>
      </w:r>
      <w:r>
        <w:rPr>
          <w:rFonts w:hint="eastAsia"/>
        </w:rPr>
        <w:t>で予め用意されている書式フォーマットを用いる方法がある。</w:t>
      </w:r>
    </w:p>
    <w:p w:rsidR="0078176D" w:rsidRDefault="0078176D" w:rsidP="002A347C">
      <w:pPr>
        <w:pStyle w:val="40"/>
        <w:ind w:left="31680"/>
      </w:pPr>
      <w:r>
        <w:rPr>
          <w:rFonts w:hint="eastAsia"/>
        </w:rPr>
        <w:t>対象の「テキスト・フィールド」要素のプロパティを表示し、「パターン」を選択する。</w:t>
      </w:r>
    </w:p>
    <w:p w:rsidR="0078176D" w:rsidRDefault="0078176D" w:rsidP="002A347C">
      <w:pPr>
        <w:pStyle w:val="40"/>
        <w:ind w:left="31680"/>
      </w:pPr>
    </w:p>
    <w:p w:rsidR="0078176D" w:rsidRDefault="0078176D" w:rsidP="002A347C">
      <w:pPr>
        <w:pStyle w:val="40"/>
        <w:ind w:left="31680"/>
      </w:pPr>
      <w:r>
        <w:rPr>
          <w:noProof/>
        </w:rPr>
        <w:pict>
          <v:group id="_x0000_s1132" style="position:absolute;left:0;text-align:left;margin-left:36.3pt;margin-top:2.25pt;width:417.05pt;height:141.3pt;z-index:251686400" coordorigin="1293,4753" coordsize="8341,2826">
            <v:shape id="_x0000_s1133" type="#_x0000_t75" style="position:absolute;left:1293;top:4753;width:8341;height:2826" filled="t" stroked="t">
              <v:imagedata r:id="rId46" o:title=""/>
            </v:shape>
            <v:oval id="_x0000_s1134" style="position:absolute;left:4931;top:6370;width:612;height:462" filled="f" strokecolor="red" strokeweight="2.25pt">
              <v:textbox inset="5.85pt,.7pt,5.85pt,.7pt"/>
            </v:oval>
          </v:group>
        </w:pict>
      </w:r>
    </w:p>
    <w:p w:rsidR="0078176D" w:rsidRPr="00581A34" w:rsidRDefault="0078176D" w:rsidP="00581A34"/>
    <w:p w:rsidR="0078176D" w:rsidRPr="00581A34" w:rsidRDefault="0078176D" w:rsidP="00581A34"/>
    <w:p w:rsidR="0078176D" w:rsidRPr="00581A34" w:rsidRDefault="0078176D" w:rsidP="00581A34"/>
    <w:p w:rsidR="0078176D" w:rsidRPr="00581A34" w:rsidRDefault="0078176D" w:rsidP="00581A34"/>
    <w:p w:rsidR="0078176D" w:rsidRPr="00581A34" w:rsidRDefault="0078176D" w:rsidP="00581A34"/>
    <w:p w:rsidR="0078176D" w:rsidRPr="00581A34" w:rsidRDefault="0078176D" w:rsidP="00581A34"/>
    <w:p w:rsidR="0078176D" w:rsidRPr="00581A34" w:rsidRDefault="0078176D" w:rsidP="00581A34"/>
    <w:p w:rsidR="0078176D" w:rsidRPr="00581A34" w:rsidRDefault="0078176D" w:rsidP="00581A34"/>
    <w:p w:rsidR="0078176D" w:rsidRPr="00581A34" w:rsidRDefault="0078176D" w:rsidP="00581A34"/>
    <w:p w:rsidR="0078176D" w:rsidRDefault="0078176D" w:rsidP="00581A34"/>
    <w:p w:rsidR="0078176D" w:rsidRDefault="0078176D" w:rsidP="002A347C">
      <w:pPr>
        <w:pStyle w:val="40"/>
        <w:ind w:left="31680"/>
      </w:pPr>
      <w:r>
        <w:rPr>
          <w:rFonts w:hint="eastAsia"/>
        </w:rPr>
        <w:t>表示されたダイアログで、目的の書式フォーマットを選択する。</w:t>
      </w:r>
    </w:p>
    <w:p w:rsidR="0078176D" w:rsidRDefault="0078176D" w:rsidP="002A347C">
      <w:pPr>
        <w:pStyle w:val="40"/>
        <w:ind w:left="31680"/>
      </w:pPr>
      <w:r>
        <w:rPr>
          <w:rFonts w:hint="eastAsia"/>
        </w:rPr>
        <w:t>テンプレートのフォーマットを参考にして書式フォーマットを調整する。</w:t>
      </w:r>
    </w:p>
    <w:p w:rsidR="0078176D" w:rsidRDefault="0078176D" w:rsidP="002A347C">
      <w:pPr>
        <w:pStyle w:val="40"/>
        <w:ind w:left="31680"/>
      </w:pPr>
      <w:r>
        <w:br w:type="page"/>
      </w:r>
    </w:p>
    <w:p w:rsidR="0078176D" w:rsidRDefault="0078176D" w:rsidP="00854763">
      <w:pPr>
        <w:pStyle w:val="Heading2"/>
      </w:pPr>
      <w:bookmarkStart w:id="50" w:name="_Toc408305038"/>
      <w:r>
        <w:rPr>
          <w:rFonts w:hint="eastAsia"/>
        </w:rPr>
        <w:t>式で編集</w:t>
      </w:r>
      <w:bookmarkEnd w:id="50"/>
    </w:p>
    <w:p w:rsidR="0078176D" w:rsidRDefault="0078176D" w:rsidP="002A347C">
      <w:pPr>
        <w:pStyle w:val="40"/>
        <w:ind w:left="31680"/>
      </w:pPr>
      <w:r>
        <w:rPr>
          <w:rFonts w:hint="eastAsia"/>
        </w:rPr>
        <w:t>予め用意された書式フォーマットでは要件を満たせない場合は、式を編集することで対応する。</w:t>
      </w:r>
    </w:p>
    <w:p w:rsidR="0078176D" w:rsidRDefault="0078176D" w:rsidP="002A347C">
      <w:pPr>
        <w:pStyle w:val="40"/>
        <w:ind w:left="31680"/>
      </w:pPr>
    </w:p>
    <w:p w:rsidR="0078176D" w:rsidRDefault="0078176D" w:rsidP="002A347C">
      <w:pPr>
        <w:pStyle w:val="40"/>
        <w:ind w:left="31680"/>
      </w:pPr>
      <w:r>
        <w:rPr>
          <w:rFonts w:hint="eastAsia"/>
        </w:rPr>
        <w:t>対象の「テキスト・フィールド」要素のプロパティを表示し、「式」を選択する。</w:t>
      </w:r>
    </w:p>
    <w:p w:rsidR="0078176D" w:rsidRPr="00F504A2" w:rsidRDefault="0078176D" w:rsidP="002A347C">
      <w:pPr>
        <w:pStyle w:val="40"/>
        <w:ind w:left="31680"/>
      </w:pPr>
      <w:r>
        <w:rPr>
          <w:noProof/>
        </w:rPr>
        <w:pict>
          <v:group id="_x0000_s1135" style="position:absolute;left:0;text-align:left;margin-left:36.3pt;margin-top:3.95pt;width:419.4pt;height:137.9pt;z-index:251688448" coordorigin="1293,3245" coordsize="8388,2758">
            <v:shape id="_x0000_s1136" type="#_x0000_t75" style="position:absolute;left:1293;top:3245;width:8388;height:2758" stroked="t">
              <v:imagedata r:id="rId47" o:title=""/>
            </v:shape>
            <v:oval id="_x0000_s1137" style="position:absolute;left:4933;top:3871;width:611;height:435" filled="f" strokecolor="red" strokeweight="2.25pt">
              <v:textbox inset="5.85pt,.7pt,5.85pt,.7pt"/>
            </v:oval>
          </v:group>
        </w:pict>
      </w:r>
    </w:p>
    <w:p w:rsidR="0078176D" w:rsidRPr="000A4128" w:rsidRDefault="0078176D" w:rsidP="000A4128"/>
    <w:p w:rsidR="0078176D" w:rsidRPr="000A4128" w:rsidRDefault="0078176D" w:rsidP="000A4128"/>
    <w:p w:rsidR="0078176D" w:rsidRPr="000A4128" w:rsidRDefault="0078176D" w:rsidP="000A4128"/>
    <w:p w:rsidR="0078176D" w:rsidRPr="000A4128" w:rsidRDefault="0078176D" w:rsidP="000A4128"/>
    <w:p w:rsidR="0078176D" w:rsidRPr="000A4128" w:rsidRDefault="0078176D" w:rsidP="000A4128"/>
    <w:p w:rsidR="0078176D" w:rsidRPr="000A4128" w:rsidRDefault="0078176D" w:rsidP="000A4128"/>
    <w:p w:rsidR="0078176D" w:rsidRPr="000A4128" w:rsidRDefault="0078176D" w:rsidP="000A4128"/>
    <w:p w:rsidR="0078176D" w:rsidRPr="000A4128" w:rsidRDefault="0078176D" w:rsidP="000A4128"/>
    <w:p w:rsidR="0078176D" w:rsidRPr="000A4128" w:rsidRDefault="0078176D" w:rsidP="000A4128"/>
    <w:p w:rsidR="0078176D" w:rsidRDefault="0078176D" w:rsidP="00081B30">
      <w:pPr>
        <w:pStyle w:val="40"/>
        <w:ind w:leftChars="0" w:left="0"/>
      </w:pPr>
      <w:r>
        <w:br w:type="page"/>
      </w:r>
    </w:p>
    <w:p w:rsidR="0078176D" w:rsidRDefault="0078176D" w:rsidP="002A347C">
      <w:pPr>
        <w:pStyle w:val="40"/>
        <w:ind w:left="31680"/>
      </w:pPr>
      <w:r>
        <w:rPr>
          <w:rFonts w:hint="eastAsia"/>
        </w:rPr>
        <w:t>「</w:t>
      </w:r>
      <w:r>
        <w:t>Parameters</w:t>
      </w:r>
      <w:r>
        <w:rPr>
          <w:rFonts w:hint="eastAsia"/>
        </w:rPr>
        <w:t>」「</w:t>
      </w:r>
      <w:r>
        <w:t>Fields</w:t>
      </w:r>
      <w:r>
        <w:rPr>
          <w:rFonts w:hint="eastAsia"/>
        </w:rPr>
        <w:t>」よりフォーマット対象の項目を選択・ダブルクリックする。すると、その項目の値を解決する式が貼り付けれらる。</w:t>
      </w:r>
    </w:p>
    <w:p w:rsidR="0078176D" w:rsidRDefault="0078176D" w:rsidP="002A347C">
      <w:pPr>
        <w:pStyle w:val="40"/>
        <w:ind w:left="31680"/>
      </w:pPr>
      <w:r>
        <w:rPr>
          <w:rFonts w:hint="eastAsia"/>
        </w:rPr>
        <w:t>「</w:t>
      </w:r>
      <w:r>
        <w:t>Built-in Functions</w:t>
      </w:r>
      <w:r>
        <w:rPr>
          <w:rFonts w:hint="eastAsia"/>
        </w:rPr>
        <w:t>」より、値を編集する関数を選択することが出来る。</w:t>
      </w:r>
    </w:p>
    <w:p w:rsidR="0078176D" w:rsidRDefault="0078176D" w:rsidP="002A347C">
      <w:pPr>
        <w:pStyle w:val="40"/>
        <w:ind w:left="31680"/>
      </w:pPr>
      <w:r>
        <w:rPr>
          <w:rFonts w:hint="eastAsia"/>
        </w:rPr>
        <w:t>これらの式を組み合わせることで、書式フォーマットを調整する。</w:t>
      </w:r>
    </w:p>
    <w:p w:rsidR="0078176D" w:rsidRDefault="0078176D" w:rsidP="002A347C">
      <w:pPr>
        <w:pStyle w:val="40"/>
        <w:ind w:left="31680"/>
      </w:pPr>
    </w:p>
    <w:p w:rsidR="0078176D" w:rsidRDefault="0078176D" w:rsidP="002A347C">
      <w:pPr>
        <w:pStyle w:val="40"/>
        <w:ind w:left="31680"/>
      </w:pPr>
      <w:r>
        <w:rPr>
          <w:rFonts w:hint="eastAsia"/>
        </w:rPr>
        <w:t xml:space="preserve">　郵便番号</w:t>
      </w:r>
      <w:r>
        <w:t>7</w:t>
      </w:r>
      <w:r>
        <w:rPr>
          <w:rFonts w:hint="eastAsia"/>
        </w:rPr>
        <w:t>桁の「</w:t>
      </w:r>
      <w:r>
        <w:t>3</w:t>
      </w:r>
      <w:r>
        <w:rPr>
          <w:rFonts w:hint="eastAsia"/>
        </w:rPr>
        <w:t>桁</w:t>
      </w:r>
      <w:r>
        <w:t xml:space="preserve"> </w:t>
      </w:r>
      <w:r>
        <w:t>–</w:t>
      </w:r>
      <w:r>
        <w:t xml:space="preserve"> 4</w:t>
      </w:r>
      <w:r>
        <w:rPr>
          <w:rFonts w:hint="eastAsia"/>
        </w:rPr>
        <w:t>桁」編集の例。</w:t>
      </w:r>
    </w:p>
    <w:p w:rsidR="0078176D" w:rsidRDefault="0078176D" w:rsidP="002A347C">
      <w:pPr>
        <w:pStyle w:val="40"/>
        <w:ind w:left="31680"/>
      </w:pPr>
      <w:r>
        <w:rPr>
          <w:noProof/>
        </w:rPr>
        <w:pict>
          <v:shape id="_x0000_s1138" type="#_x0000_t75" style="position:absolute;left:0;text-align:left;margin-left:36.3pt;margin-top:2pt;width:447.75pt;height:310.85pt;z-index:251687424" stroked="t">
            <v:imagedata r:id="rId48" o:title=""/>
            <w10:wrap type="square"/>
          </v:shape>
        </w:pict>
      </w:r>
    </w:p>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Pr="00391396" w:rsidRDefault="0078176D" w:rsidP="00391396"/>
    <w:p w:rsidR="0078176D" w:rsidRDefault="0078176D" w:rsidP="00391396">
      <w:pPr>
        <w:tabs>
          <w:tab w:val="left" w:pos="9845"/>
        </w:tabs>
      </w:pPr>
      <w:r>
        <w:tab/>
      </w:r>
    </w:p>
    <w:p w:rsidR="0078176D" w:rsidRDefault="0078176D" w:rsidP="00391396">
      <w:pPr>
        <w:tabs>
          <w:tab w:val="left" w:pos="9845"/>
        </w:tabs>
      </w:pPr>
      <w:r>
        <w:br w:type="page"/>
      </w:r>
    </w:p>
    <w:p w:rsidR="0078176D" w:rsidRDefault="0078176D" w:rsidP="00391396">
      <w:pPr>
        <w:pStyle w:val="Heading1"/>
      </w:pPr>
      <w:bookmarkStart w:id="51" w:name="_Toc408305039"/>
      <w:r>
        <w:rPr>
          <w:rFonts w:hint="eastAsia"/>
        </w:rPr>
        <w:t>フィールド定義の一括作成</w:t>
      </w:r>
      <w:bookmarkEnd w:id="51"/>
    </w:p>
    <w:p w:rsidR="0078176D" w:rsidRDefault="0078176D" w:rsidP="00391396">
      <w:pPr>
        <w:pStyle w:val="Heading2"/>
      </w:pPr>
      <w:bookmarkStart w:id="52" w:name="_Java_Beansより作成"/>
      <w:bookmarkStart w:id="53" w:name="_Toc408305040"/>
      <w:bookmarkEnd w:id="52"/>
      <w:r>
        <w:t>Java Beans</w:t>
      </w:r>
      <w:r>
        <w:rPr>
          <w:rFonts w:hint="eastAsia"/>
        </w:rPr>
        <w:t>より作成</w:t>
      </w:r>
      <w:bookmarkEnd w:id="53"/>
    </w:p>
    <w:p w:rsidR="0078176D" w:rsidRDefault="0078176D" w:rsidP="002A347C">
      <w:pPr>
        <w:pStyle w:val="40"/>
        <w:ind w:left="31680"/>
      </w:pPr>
      <w:r>
        <w:rPr>
          <w:rFonts w:hint="eastAsia"/>
        </w:rPr>
        <w:t>フィールドを作成する方法はアウトラインビューで一つずつ作成する以外に、任意の</w:t>
      </w:r>
      <w:r>
        <w:t>Java Beans</w:t>
      </w:r>
      <w:r>
        <w:rPr>
          <w:rFonts w:hint="eastAsia"/>
        </w:rPr>
        <w:t>を読み込んでフィールドを作成する方法がある。</w:t>
      </w:r>
    </w:p>
    <w:p w:rsidR="0078176D" w:rsidRDefault="0078176D" w:rsidP="002A347C">
      <w:pPr>
        <w:pStyle w:val="40"/>
        <w:ind w:left="31680"/>
      </w:pPr>
    </w:p>
    <w:p w:rsidR="0078176D" w:rsidRDefault="0078176D" w:rsidP="002A347C">
      <w:pPr>
        <w:pStyle w:val="40"/>
        <w:ind w:left="31680"/>
      </w:pPr>
      <w:r>
        <w:rPr>
          <w:rFonts w:hint="eastAsia"/>
        </w:rPr>
        <w:t>「</w:t>
      </w:r>
      <w:r>
        <w:t>DataSet and Query editor dialog</w:t>
      </w:r>
      <w:r>
        <w:rPr>
          <w:rFonts w:hint="eastAsia"/>
        </w:rPr>
        <w:t>」アイコンをクリックする。</w:t>
      </w:r>
    </w:p>
    <w:p w:rsidR="0078176D" w:rsidRDefault="0078176D" w:rsidP="002A347C">
      <w:pPr>
        <w:pStyle w:val="40"/>
        <w:ind w:left="31680"/>
      </w:pPr>
      <w:r>
        <w:rPr>
          <w:noProof/>
        </w:rPr>
        <w:pict>
          <v:shape id="_x0000_s1139" type="#_x0000_t75" style="position:absolute;left:0;text-align:left;margin-left:37.7pt;margin-top:4.75pt;width:494.25pt;height:276.35pt;z-index:251690496;visibility:visible" stroked="t">
            <v:imagedata r:id="rId49" o:title=""/>
            <w10:wrap type="square"/>
          </v:shape>
        </w:pict>
      </w:r>
    </w:p>
    <w:p w:rsidR="0078176D" w:rsidRDefault="0078176D" w:rsidP="002A347C">
      <w:pPr>
        <w:pStyle w:val="40"/>
        <w:ind w:left="31680"/>
      </w:pPr>
      <w:r>
        <w:rPr>
          <w:noProof/>
        </w:rPr>
        <w:pict>
          <v:oval id="_x0000_s1140" style="position:absolute;left:0;text-align:left;margin-left:428.1pt;margin-top:.7pt;width:25.8pt;height:13.6pt;z-index:251691520" filled="f" strokecolor="red" strokeweight="2.25pt">
            <v:textbox inset="5.85pt,.7pt,5.85pt,.7pt"/>
          </v:oval>
        </w:pict>
      </w:r>
    </w:p>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Default="0078176D" w:rsidP="006A3975"/>
    <w:p w:rsidR="0078176D" w:rsidRDefault="0078176D" w:rsidP="006A3975">
      <w:pPr>
        <w:tabs>
          <w:tab w:val="left" w:pos="12172"/>
        </w:tabs>
      </w:pPr>
      <w:r>
        <w:tab/>
      </w:r>
    </w:p>
    <w:p w:rsidR="0078176D" w:rsidRDefault="0078176D" w:rsidP="002A347C">
      <w:pPr>
        <w:pStyle w:val="40"/>
        <w:ind w:left="31680"/>
      </w:pPr>
      <w:r>
        <w:br w:type="page"/>
      </w:r>
    </w:p>
    <w:p w:rsidR="0078176D" w:rsidRDefault="0078176D" w:rsidP="002A347C">
      <w:pPr>
        <w:pStyle w:val="40"/>
        <w:ind w:left="31680"/>
      </w:pPr>
      <w:r>
        <w:rPr>
          <w:rFonts w:hint="eastAsia"/>
        </w:rPr>
        <w:t>「</w:t>
      </w:r>
      <w:r>
        <w:t>Dataset and Query Dialog</w:t>
      </w:r>
      <w:r>
        <w:rPr>
          <w:rFonts w:hint="eastAsia"/>
        </w:rPr>
        <w:t>」ダイアログで、</w:t>
      </w:r>
      <w:r>
        <w:t>Java Bean</w:t>
      </w:r>
      <w:r>
        <w:rPr>
          <w:rFonts w:hint="eastAsia"/>
        </w:rPr>
        <w:t>タブをクリックしクラス選択ボタンを押下し対象の</w:t>
      </w:r>
      <w:r>
        <w:t>Java Bean</w:t>
      </w:r>
      <w:r>
        <w:rPr>
          <w:rFonts w:hint="eastAsia"/>
        </w:rPr>
        <w:t>を選択する。</w:t>
      </w:r>
    </w:p>
    <w:p w:rsidR="0078176D" w:rsidRDefault="0078176D" w:rsidP="002A347C">
      <w:pPr>
        <w:pStyle w:val="40"/>
        <w:ind w:left="31680"/>
      </w:pPr>
      <w:r>
        <w:rPr>
          <w:rFonts w:hint="eastAsia"/>
        </w:rPr>
        <w:t>すると、フィールドの一覧が表示されるので必要なものを選択し、「</w:t>
      </w:r>
      <w:r>
        <w:t>Add selected field(s)</w:t>
      </w:r>
      <w:r>
        <w:rPr>
          <w:rFonts w:hint="eastAsia"/>
        </w:rPr>
        <w:t>」ボタンをクリックする。</w:t>
      </w:r>
    </w:p>
    <w:p w:rsidR="0078176D" w:rsidRDefault="0078176D" w:rsidP="006A3975">
      <w:pPr>
        <w:pStyle w:val="BodyText"/>
      </w:pPr>
    </w:p>
    <w:p w:rsidR="0078176D" w:rsidRPr="006A3975" w:rsidRDefault="0078176D" w:rsidP="002A347C">
      <w:pPr>
        <w:pStyle w:val="40"/>
        <w:ind w:left="31680"/>
      </w:pPr>
      <w:r>
        <w:rPr>
          <w:rFonts w:hint="eastAsia"/>
        </w:rPr>
        <w:t>選択したフィールドを確認し、「</w:t>
      </w:r>
      <w:r>
        <w:t>OK</w:t>
      </w:r>
      <w:r>
        <w:rPr>
          <w:rFonts w:hint="eastAsia"/>
        </w:rPr>
        <w:t>」ボタンをクリックするとフィールドが作成される。</w:t>
      </w:r>
    </w:p>
    <w:p w:rsidR="0078176D" w:rsidRPr="006A3975" w:rsidRDefault="0078176D" w:rsidP="006A3975">
      <w:r>
        <w:rPr>
          <w:noProof/>
        </w:rPr>
        <w:pict>
          <v:group id="_x0000_s1141" style="position:absolute;left:0;text-align:left;margin-left:73.7pt;margin-top:10pt;width:493.3pt;height:366.1pt;z-index:251692544" coordorigin="2041,3298" coordsize="9866,7322">
            <v:shape id="_x0000_s1142" type="#_x0000_t75" style="position:absolute;left:2041;top:3298;width:9754;height:7322;visibility:visible">
              <v:imagedata r:id="rId50" o:title=""/>
            </v:shape>
            <v:oval id="_x0000_s1143" style="position:absolute;left:2472;top:3870;width:761;height:285" filled="f" strokecolor="red" strokeweight="2.25pt">
              <v:textbox inset="5.85pt,.7pt,5.85pt,.7pt"/>
            </v:oval>
            <v:oval id="_x0000_s1144" style="position:absolute;left:11146;top:4103;width:761;height:285" filled="f" strokecolor="red" strokeweight="2.25pt">
              <v:textbox inset="5.85pt,.7pt,5.85pt,.7pt"/>
            </v:oval>
            <v:oval id="_x0000_s1145" style="position:absolute;left:2055;top:7500;width:1382;height:285" filled="f" strokecolor="red" strokeweight="2.25pt">
              <v:textbox inset="5.85pt,.7pt,5.85pt,.7pt"/>
            </v:oval>
            <v:oval id="_x0000_s1146" style="position:absolute;left:9953;top:10134;width:1203;height:458" filled="f" strokecolor="red" strokeweight="2.25pt">
              <v:textbox inset="5.85pt,.7pt,5.85pt,.7pt"/>
            </v:oval>
          </v:group>
        </w:pict>
      </w:r>
    </w:p>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 w:rsidR="0078176D" w:rsidRPr="006A3975" w:rsidRDefault="0078176D" w:rsidP="006A3975">
      <w:pPr>
        <w:tabs>
          <w:tab w:val="left" w:pos="11635"/>
        </w:tabs>
      </w:pPr>
      <w:r>
        <w:tab/>
      </w:r>
    </w:p>
    <w:p w:rsidR="0078176D" w:rsidRPr="006A3975" w:rsidRDefault="0078176D" w:rsidP="006A3975"/>
    <w:sectPr w:rsidR="0078176D" w:rsidRPr="006A3975" w:rsidSect="009F1AE7">
      <w:headerReference w:type="default" r:id="rId51"/>
      <w:footerReference w:type="default" r:id="rId52"/>
      <w:type w:val="continuous"/>
      <w:pgSz w:w="16838" w:h="11906" w:orient="landscape" w:code="9"/>
      <w:pgMar w:top="851" w:right="567" w:bottom="567" w:left="567" w:header="851" w:footer="454" w:gutter="0"/>
      <w:pgNumType w:start="1"/>
      <w:cols w:space="425"/>
      <w:docGrid w:type="linesAndChars" w:linePitch="291" w:charSpace="-425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76D" w:rsidRDefault="0078176D">
      <w:r>
        <w:separator/>
      </w:r>
    </w:p>
  </w:endnote>
  <w:endnote w:type="continuationSeparator" w:id="0">
    <w:p w:rsidR="0078176D" w:rsidRDefault="00781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6D" w:rsidRDefault="007817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6D" w:rsidRDefault="0078176D">
    <w:pPr>
      <w:pStyle w:val="Footer"/>
      <w:tabs>
        <w:tab w:val="clear" w:pos="8504"/>
        <w:tab w:val="right" w:pos="15120"/>
      </w:tabs>
      <w:ind w:right="360"/>
    </w:pPr>
    <w:r>
      <w:rPr>
        <w:rFonts w:hAnsi="ＭＳ 明朝"/>
        <w:color w:val="000000"/>
        <w:szCs w:val="14"/>
      </w:rPr>
      <w:t>Copyright(C) 2014 TIS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6D" w:rsidRDefault="007817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6D" w:rsidRDefault="0078176D">
    <w:pPr>
      <w:pStyle w:val="Footer"/>
      <w:tabs>
        <w:tab w:val="clear" w:pos="8504"/>
        <w:tab w:val="right" w:pos="15120"/>
      </w:tabs>
      <w:ind w:right="360"/>
    </w:pPr>
    <w:r>
      <w:rPr>
        <w:rFonts w:hAnsi="ＭＳ 明朝"/>
        <w:color w:val="000000"/>
        <w:szCs w:val="14"/>
      </w:rPr>
      <w:t>Copyright(C)</w:t>
    </w:r>
    <w:r>
      <w:rPr>
        <w:rFonts w:hAnsi="ＭＳ 明朝" w:hint="eastAsia"/>
        <w:color w:val="000000"/>
        <w:szCs w:val="14"/>
      </w:rPr>
      <w:t xml:space="preserve">　</w:t>
    </w:r>
    <w:r>
      <w:rPr>
        <w:rFonts w:hAnsi="ＭＳ 明朝"/>
        <w:color w:val="000000"/>
        <w:szCs w:val="14"/>
      </w:rPr>
      <w:t>2014 TIS Inc.</w:t>
    </w:r>
  </w:p>
  <w:p w:rsidR="0078176D" w:rsidRDefault="0078176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6D" w:rsidRPr="008740D9" w:rsidRDefault="0078176D" w:rsidP="008740D9">
    <w:pPr>
      <w:pStyle w:val="Footer"/>
      <w:tabs>
        <w:tab w:val="clear" w:pos="4252"/>
        <w:tab w:val="clear" w:pos="8504"/>
        <w:tab w:val="left" w:pos="0"/>
        <w:tab w:val="center" w:pos="7797"/>
        <w:tab w:val="right" w:pos="15735"/>
      </w:tabs>
      <w:ind w:left="142"/>
      <w:rPr>
        <w:rFonts w:hAnsi="ＭＳ 明朝"/>
        <w:noProof/>
      </w:rPr>
    </w:pPr>
    <w:r>
      <w:rPr>
        <w:noProof/>
      </w:rPr>
      <w:pict>
        <v:line id="_x0000_s2052" style="position:absolute;left:0;text-align:left;z-index:251659264" from="-.85pt,-1.25pt" to="790.15pt,-1.25pt" strokeweight="4.5pt">
          <v:stroke linestyle="thickThin"/>
        </v:line>
      </w:pict>
    </w:r>
    <w:r w:rsidRPr="008740D9">
      <w:rPr>
        <w:rFonts w:hAnsi="ＭＳ 明朝"/>
        <w:noProof/>
      </w:rPr>
      <w:t xml:space="preserve"> </w:t>
    </w:r>
    <w:r w:rsidRPr="00A17267">
      <w:rPr>
        <w:rFonts w:hAnsi="ＭＳ 明朝"/>
        <w:noProof/>
      </w:rPr>
      <w:t>Copyright(C) 20</w:t>
    </w:r>
    <w:r>
      <w:rPr>
        <w:rFonts w:hAnsi="ＭＳ 明朝"/>
        <w:noProof/>
      </w:rPr>
      <w:t>14</w:t>
    </w:r>
    <w:r w:rsidRPr="00A17267">
      <w:rPr>
        <w:rFonts w:hAnsi="ＭＳ 明朝"/>
        <w:noProof/>
      </w:rPr>
      <w:t xml:space="preserve"> TIS Inc.</w:t>
    </w:r>
    <w:r w:rsidRPr="00A17267">
      <w:rPr>
        <w:rFonts w:hAnsi="ＭＳ 明朝" w:hint="eastAsia"/>
        <w:noProof/>
      </w:rPr>
      <w:t xml:space="preserve">　　　　　　　　　　　　　　　　　　　　　　　　　　　　　　　　　　　</w:t>
    </w:r>
    <w:r w:rsidRPr="00A17267">
      <w:rPr>
        <w:rFonts w:hAnsi="ＭＳ 明朝"/>
        <w:noProof/>
      </w:rPr>
      <w:t xml:space="preserve"> </w:t>
    </w:r>
    <w:r w:rsidRPr="00A17267">
      <w:rPr>
        <w:rFonts w:hAnsi="ＭＳ 明朝" w:hint="eastAsia"/>
        <w:noProof/>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r w:rsidRPr="00A17267">
      <w:rPr>
        <w:rFonts w:hAnsi="ＭＳ 明朝" w:hint="eastAsia"/>
        <w:noProof/>
      </w:rPr>
      <w:t xml:space="preserve">　</w:t>
    </w:r>
    <w:r w:rsidRPr="00A17267">
      <w:rPr>
        <w:rFonts w:hAnsi="ＭＳ 明朝"/>
        <w:noProof/>
      </w:rPr>
      <w:t>-</w:t>
    </w:r>
    <w:r w:rsidRPr="00A17267">
      <w:rPr>
        <w:rFonts w:hAnsi="ＭＳ 明朝" w:hint="eastAsia"/>
        <w:noProof/>
      </w:rPr>
      <w:t xml:space="preserve">　　　　　　　　　　　　　　　　　　　　　　　　　　　　　　　　　　　</w:t>
    </w:r>
    <w:r w:rsidRPr="00A17267">
      <w:rPr>
        <w:rFonts w:hAnsi="ＭＳ 明朝"/>
        <w:noProof/>
      </w:rPr>
      <w:t xml:space="preserve">                   Ver. 1.</w:t>
    </w:r>
    <w:r>
      <w:rPr>
        <w:rFonts w:hAnsi="ＭＳ 明朝"/>
        <w:noProof/>
      </w:rPr>
      <w:t>0</w:t>
    </w:r>
    <w:r w:rsidRPr="00A17267">
      <w:rPr>
        <w:rFonts w:hAnsi="ＭＳ 明朝"/>
        <w:noProof/>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76D" w:rsidRDefault="0078176D">
      <w:r>
        <w:separator/>
      </w:r>
    </w:p>
  </w:footnote>
  <w:footnote w:type="continuationSeparator" w:id="0">
    <w:p w:rsidR="0078176D" w:rsidRDefault="00781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6D" w:rsidRDefault="007817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6D" w:rsidRDefault="007817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6D" w:rsidRDefault="007817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0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1"/>
      <w:gridCol w:w="4176"/>
      <w:gridCol w:w="1114"/>
      <w:gridCol w:w="4281"/>
      <w:gridCol w:w="1045"/>
      <w:gridCol w:w="1710"/>
      <w:gridCol w:w="1425"/>
    </w:tblGrid>
    <w:tr w:rsidR="0078176D" w:rsidRPr="00F25FC7">
      <w:tblPrEx>
        <w:tblCellMar>
          <w:top w:w="0" w:type="dxa"/>
          <w:bottom w:w="0" w:type="dxa"/>
        </w:tblCellMar>
      </w:tblPrEx>
      <w:trPr>
        <w:cantSplit/>
      </w:trPr>
      <w:tc>
        <w:tcPr>
          <w:tcW w:w="1551" w:type="dxa"/>
          <w:shd w:val="clear" w:color="auto" w:fill="D9D9D9"/>
        </w:tcPr>
        <w:p w:rsidR="0078176D" w:rsidRPr="00F25FC7" w:rsidRDefault="0078176D" w:rsidP="00DB1F70">
          <w:pPr>
            <w:rPr>
              <w:rFonts w:hAnsi="ＭＳ 明朝"/>
              <w:sz w:val="18"/>
              <w:szCs w:val="18"/>
            </w:rPr>
          </w:pPr>
          <w:r w:rsidRPr="00F25FC7">
            <w:rPr>
              <w:rFonts w:hAnsi="ＭＳ 明朝"/>
              <w:sz w:val="18"/>
              <w:szCs w:val="18"/>
            </w:rPr>
            <w:t>PJ</w:t>
          </w:r>
          <w:r w:rsidRPr="00F25FC7">
            <w:rPr>
              <w:rFonts w:hAnsi="ＭＳ 明朝" w:hint="eastAsia"/>
              <w:sz w:val="18"/>
              <w:szCs w:val="18"/>
            </w:rPr>
            <w:t>名</w:t>
          </w:r>
        </w:p>
      </w:tc>
      <w:tc>
        <w:tcPr>
          <w:tcW w:w="4176" w:type="dxa"/>
        </w:tcPr>
        <w:p w:rsidR="0078176D" w:rsidRPr="00F25FC7" w:rsidRDefault="0078176D" w:rsidP="00DB1F70">
          <w:pPr>
            <w:rPr>
              <w:rFonts w:hAnsi="ＭＳ 明朝"/>
              <w:color w:val="000000"/>
              <w:kern w:val="0"/>
              <w:sz w:val="18"/>
              <w:szCs w:val="18"/>
            </w:rPr>
          </w:pPr>
        </w:p>
      </w:tc>
      <w:tc>
        <w:tcPr>
          <w:tcW w:w="1114" w:type="dxa"/>
          <w:shd w:val="clear" w:color="auto" w:fill="D9D9D9"/>
        </w:tcPr>
        <w:p w:rsidR="0078176D" w:rsidRPr="00F25FC7" w:rsidRDefault="0078176D" w:rsidP="00DB1F70">
          <w:pPr>
            <w:pStyle w:val="Header"/>
            <w:tabs>
              <w:tab w:val="clear" w:pos="4252"/>
              <w:tab w:val="clear" w:pos="8504"/>
            </w:tabs>
            <w:snapToGrid/>
            <w:rPr>
              <w:rFonts w:eastAsia="ＭＳ 明朝" w:hAnsi="ＭＳ 明朝"/>
              <w:sz w:val="18"/>
              <w:szCs w:val="18"/>
            </w:rPr>
          </w:pPr>
          <w:r w:rsidRPr="00F25FC7">
            <w:rPr>
              <w:rFonts w:eastAsia="ＭＳ 明朝" w:hAnsi="ＭＳ 明朝" w:hint="eastAsia"/>
              <w:sz w:val="18"/>
              <w:szCs w:val="18"/>
            </w:rPr>
            <w:t>工程</w:t>
          </w:r>
        </w:p>
      </w:tc>
      <w:tc>
        <w:tcPr>
          <w:tcW w:w="4281" w:type="dxa"/>
        </w:tcPr>
        <w:p w:rsidR="0078176D" w:rsidRPr="00F25FC7" w:rsidRDefault="0078176D" w:rsidP="00DB1F70">
          <w:pPr>
            <w:rPr>
              <w:rFonts w:hAnsi="ＭＳ 明朝"/>
              <w:sz w:val="18"/>
              <w:szCs w:val="18"/>
            </w:rPr>
          </w:pPr>
        </w:p>
      </w:tc>
      <w:tc>
        <w:tcPr>
          <w:tcW w:w="1045"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作成</w:t>
          </w:r>
        </w:p>
      </w:tc>
      <w:tc>
        <w:tcPr>
          <w:tcW w:w="1710" w:type="dxa"/>
        </w:tcPr>
        <w:p w:rsidR="0078176D" w:rsidRPr="00F25FC7" w:rsidRDefault="0078176D" w:rsidP="00DB1F70">
          <w:pPr>
            <w:rPr>
              <w:rFonts w:hAnsi="ＭＳ 明朝"/>
              <w:sz w:val="18"/>
              <w:szCs w:val="18"/>
            </w:rPr>
          </w:pPr>
        </w:p>
      </w:tc>
      <w:tc>
        <w:tcPr>
          <w:tcW w:w="1425" w:type="dxa"/>
        </w:tcPr>
        <w:p w:rsidR="0078176D" w:rsidRPr="00F25FC7" w:rsidRDefault="0078176D" w:rsidP="00DB1F70">
          <w:pPr>
            <w:rPr>
              <w:rFonts w:hAnsi="ＭＳ 明朝"/>
              <w:sz w:val="18"/>
              <w:szCs w:val="18"/>
            </w:rPr>
          </w:pPr>
        </w:p>
      </w:tc>
    </w:tr>
    <w:tr w:rsidR="0078176D" w:rsidRPr="00F25FC7">
      <w:tblPrEx>
        <w:tblCellMar>
          <w:top w:w="0" w:type="dxa"/>
          <w:bottom w:w="0" w:type="dxa"/>
        </w:tblCellMar>
      </w:tblPrEx>
      <w:trPr>
        <w:cantSplit/>
      </w:trPr>
      <w:tc>
        <w:tcPr>
          <w:tcW w:w="1551"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システム名</w:t>
          </w:r>
        </w:p>
      </w:tc>
      <w:tc>
        <w:tcPr>
          <w:tcW w:w="4176" w:type="dxa"/>
        </w:tcPr>
        <w:p w:rsidR="0078176D" w:rsidRPr="00F25FC7" w:rsidRDefault="0078176D" w:rsidP="00DB1F70">
          <w:pPr>
            <w:rPr>
              <w:rFonts w:hAnsi="ＭＳ 明朝"/>
              <w:sz w:val="18"/>
              <w:szCs w:val="18"/>
            </w:rPr>
          </w:pPr>
        </w:p>
      </w:tc>
      <w:tc>
        <w:tcPr>
          <w:tcW w:w="1114" w:type="dxa"/>
          <w:vMerge w:val="restart"/>
          <w:shd w:val="clear" w:color="auto" w:fill="D9D9D9"/>
          <w:vAlign w:val="center"/>
        </w:tcPr>
        <w:p w:rsidR="0078176D" w:rsidRPr="00F25FC7" w:rsidRDefault="0078176D" w:rsidP="00DB1F70">
          <w:pPr>
            <w:rPr>
              <w:rFonts w:hAnsi="ＭＳ 明朝"/>
              <w:sz w:val="18"/>
              <w:szCs w:val="18"/>
            </w:rPr>
          </w:pPr>
          <w:r w:rsidRPr="00F25FC7">
            <w:rPr>
              <w:rFonts w:hAnsi="ＭＳ 明朝" w:hint="eastAsia"/>
              <w:sz w:val="18"/>
              <w:szCs w:val="18"/>
            </w:rPr>
            <w:t>成果物名</w:t>
          </w:r>
        </w:p>
      </w:tc>
      <w:tc>
        <w:tcPr>
          <w:tcW w:w="4281" w:type="dxa"/>
          <w:vMerge w:val="restart"/>
        </w:tcPr>
        <w:p w:rsidR="0078176D" w:rsidRPr="00F25FC7" w:rsidRDefault="0078176D" w:rsidP="0084767F">
          <w:pPr>
            <w:rPr>
              <w:rFonts w:hAnsi="ＭＳ 明朝"/>
              <w:sz w:val="18"/>
              <w:szCs w:val="18"/>
            </w:rPr>
          </w:pPr>
          <w:r>
            <w:rPr>
              <w:rFonts w:hAnsi="ＭＳ 明朝" w:hint="eastAsia"/>
              <w:sz w:val="18"/>
              <w:szCs w:val="18"/>
            </w:rPr>
            <w:t>帳票アプリケーション開発ガイド</w:t>
          </w:r>
        </w:p>
      </w:tc>
      <w:tc>
        <w:tcPr>
          <w:tcW w:w="1045"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変更</w:t>
          </w:r>
        </w:p>
      </w:tc>
      <w:tc>
        <w:tcPr>
          <w:tcW w:w="1710" w:type="dxa"/>
        </w:tcPr>
        <w:p w:rsidR="0078176D" w:rsidRPr="00F25FC7" w:rsidRDefault="0078176D" w:rsidP="00DB1F70">
          <w:pPr>
            <w:rPr>
              <w:rFonts w:hAnsi="ＭＳ 明朝"/>
              <w:sz w:val="18"/>
              <w:szCs w:val="18"/>
            </w:rPr>
          </w:pPr>
        </w:p>
      </w:tc>
      <w:tc>
        <w:tcPr>
          <w:tcW w:w="1425" w:type="dxa"/>
        </w:tcPr>
        <w:p w:rsidR="0078176D" w:rsidRPr="00F25FC7" w:rsidRDefault="0078176D" w:rsidP="00DB1F70">
          <w:pPr>
            <w:rPr>
              <w:rFonts w:hAnsi="ＭＳ 明朝"/>
              <w:sz w:val="18"/>
              <w:szCs w:val="18"/>
            </w:rPr>
          </w:pPr>
        </w:p>
      </w:tc>
    </w:tr>
    <w:tr w:rsidR="0078176D" w:rsidRPr="00F25FC7">
      <w:tblPrEx>
        <w:tblCellMar>
          <w:top w:w="0" w:type="dxa"/>
          <w:bottom w:w="0" w:type="dxa"/>
        </w:tblCellMar>
      </w:tblPrEx>
      <w:trPr>
        <w:cantSplit/>
      </w:trPr>
      <w:tc>
        <w:tcPr>
          <w:tcW w:w="1551"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サブシステム名</w:t>
          </w:r>
        </w:p>
      </w:tc>
      <w:tc>
        <w:tcPr>
          <w:tcW w:w="4176" w:type="dxa"/>
        </w:tcPr>
        <w:p w:rsidR="0078176D" w:rsidRPr="00F25FC7" w:rsidRDefault="0078176D" w:rsidP="00DB1F70">
          <w:pPr>
            <w:rPr>
              <w:rFonts w:hAnsi="ＭＳ 明朝"/>
              <w:sz w:val="18"/>
              <w:szCs w:val="18"/>
            </w:rPr>
          </w:pPr>
        </w:p>
      </w:tc>
      <w:tc>
        <w:tcPr>
          <w:tcW w:w="1114" w:type="dxa"/>
          <w:vMerge/>
          <w:shd w:val="clear" w:color="auto" w:fill="D9D9D9"/>
        </w:tcPr>
        <w:p w:rsidR="0078176D" w:rsidRPr="00F25FC7" w:rsidRDefault="0078176D" w:rsidP="00DB1F70">
          <w:pPr>
            <w:rPr>
              <w:rFonts w:hAnsi="ＭＳ 明朝"/>
              <w:sz w:val="18"/>
              <w:szCs w:val="18"/>
            </w:rPr>
          </w:pPr>
        </w:p>
      </w:tc>
      <w:tc>
        <w:tcPr>
          <w:tcW w:w="4281" w:type="dxa"/>
          <w:vMerge/>
        </w:tcPr>
        <w:p w:rsidR="0078176D" w:rsidRPr="00F25FC7" w:rsidRDefault="0078176D" w:rsidP="00DB1F70">
          <w:pPr>
            <w:rPr>
              <w:rFonts w:hAnsi="ＭＳ 明朝"/>
              <w:sz w:val="18"/>
              <w:szCs w:val="18"/>
            </w:rPr>
          </w:pPr>
        </w:p>
      </w:tc>
      <w:tc>
        <w:tcPr>
          <w:tcW w:w="1045" w:type="dxa"/>
          <w:shd w:val="clear" w:color="auto" w:fill="D9D9D9"/>
        </w:tcPr>
        <w:p w:rsidR="0078176D" w:rsidRPr="00F25FC7" w:rsidRDefault="0078176D" w:rsidP="00DB1F70">
          <w:pPr>
            <w:rPr>
              <w:rFonts w:hAnsi="ＭＳ 明朝"/>
              <w:sz w:val="18"/>
              <w:szCs w:val="18"/>
            </w:rPr>
          </w:pPr>
        </w:p>
      </w:tc>
      <w:tc>
        <w:tcPr>
          <w:tcW w:w="1710" w:type="dxa"/>
        </w:tcPr>
        <w:p w:rsidR="0078176D" w:rsidRPr="00F25FC7" w:rsidRDefault="0078176D" w:rsidP="00DB1F70">
          <w:pPr>
            <w:rPr>
              <w:rFonts w:hAnsi="ＭＳ 明朝"/>
              <w:sz w:val="18"/>
              <w:szCs w:val="18"/>
            </w:rPr>
          </w:pPr>
        </w:p>
      </w:tc>
      <w:tc>
        <w:tcPr>
          <w:tcW w:w="1425" w:type="dxa"/>
        </w:tcPr>
        <w:p w:rsidR="0078176D" w:rsidRPr="00F25FC7" w:rsidRDefault="0078176D" w:rsidP="00DB1F70">
          <w:pPr>
            <w:rPr>
              <w:rFonts w:hAnsi="ＭＳ 明朝"/>
              <w:sz w:val="18"/>
              <w:szCs w:val="18"/>
            </w:rPr>
          </w:pPr>
        </w:p>
      </w:tc>
    </w:tr>
  </w:tbl>
  <w:p w:rsidR="0078176D" w:rsidRDefault="0078176D">
    <w:pPr>
      <w:jc w:val="center"/>
      <w:rPr>
        <w:sz w:val="28"/>
      </w:rPr>
    </w:pPr>
  </w:p>
  <w:p w:rsidR="0078176D" w:rsidRDefault="0078176D">
    <w:pPr>
      <w:jc w:val="center"/>
      <w:rPr>
        <w:rFonts w:hAnsi="ＭＳ 明朝"/>
        <w:sz w:val="28"/>
      </w:rPr>
    </w:pPr>
    <w:r>
      <w:rPr>
        <w:rFonts w:hAnsi="ＭＳ 明朝" w:hint="eastAsia"/>
        <w:sz w:val="28"/>
      </w:rPr>
      <w:t>変更履歴（</w:t>
    </w:r>
    <w:r>
      <w:rPr>
        <w:rStyle w:val="PageNumber"/>
        <w:rFonts w:hAnsi="ＭＳ 明朝"/>
        <w:sz w:val="28"/>
        <w:szCs w:val="20"/>
      </w:rPr>
      <w:t xml:space="preserve"> </w:t>
    </w:r>
    <w:r>
      <w:rPr>
        <w:rStyle w:val="PageNumber"/>
        <w:rFonts w:hAnsi="ＭＳ 明朝"/>
        <w:sz w:val="28"/>
        <w:szCs w:val="20"/>
      </w:rPr>
      <w:fldChar w:fldCharType="begin"/>
    </w:r>
    <w:r>
      <w:rPr>
        <w:rStyle w:val="PageNumber"/>
        <w:rFonts w:hAnsi="ＭＳ 明朝"/>
        <w:sz w:val="28"/>
        <w:szCs w:val="20"/>
      </w:rPr>
      <w:instrText xml:space="preserve"> PAGE </w:instrText>
    </w:r>
    <w:r>
      <w:rPr>
        <w:rStyle w:val="PageNumber"/>
        <w:rFonts w:hAnsi="ＭＳ 明朝"/>
        <w:sz w:val="28"/>
        <w:szCs w:val="20"/>
      </w:rPr>
      <w:fldChar w:fldCharType="separate"/>
    </w:r>
    <w:r>
      <w:rPr>
        <w:rStyle w:val="PageNumber"/>
        <w:rFonts w:hAnsi="ＭＳ 明朝"/>
        <w:noProof/>
        <w:sz w:val="28"/>
        <w:szCs w:val="20"/>
      </w:rPr>
      <w:t>1</w:t>
    </w:r>
    <w:r>
      <w:rPr>
        <w:rStyle w:val="PageNumber"/>
        <w:rFonts w:hAnsi="ＭＳ 明朝"/>
        <w:sz w:val="28"/>
        <w:szCs w:val="20"/>
      </w:rPr>
      <w:fldChar w:fldCharType="end"/>
    </w:r>
    <w:r>
      <w:rPr>
        <w:rStyle w:val="PageNumber"/>
        <w:rFonts w:hAnsi="ＭＳ 明朝" w:hint="eastAsia"/>
        <w:sz w:val="28"/>
        <w:szCs w:val="20"/>
      </w:rPr>
      <w:t xml:space="preserve">　</w:t>
    </w:r>
    <w:r>
      <w:rPr>
        <w:rStyle w:val="PageNumber"/>
        <w:rFonts w:hAnsi="ＭＳ 明朝"/>
        <w:sz w:val="28"/>
        <w:szCs w:val="20"/>
      </w:rPr>
      <w:t xml:space="preserve">/ </w:t>
    </w:r>
    <w:r>
      <w:rPr>
        <w:rStyle w:val="PageNumber"/>
        <w:rFonts w:hAnsi="ＭＳ 明朝"/>
        <w:sz w:val="28"/>
        <w:szCs w:val="20"/>
      </w:rPr>
      <w:fldChar w:fldCharType="begin"/>
    </w:r>
    <w:r>
      <w:rPr>
        <w:rStyle w:val="PageNumber"/>
        <w:rFonts w:hAnsi="ＭＳ 明朝"/>
        <w:sz w:val="28"/>
        <w:szCs w:val="20"/>
      </w:rPr>
      <w:instrText xml:space="preserve"> SECTIONPAGES </w:instrText>
    </w:r>
    <w:r>
      <w:rPr>
        <w:rStyle w:val="PageNumber"/>
        <w:rFonts w:hAnsi="ＭＳ 明朝"/>
        <w:sz w:val="28"/>
        <w:szCs w:val="20"/>
      </w:rPr>
      <w:fldChar w:fldCharType="separate"/>
    </w:r>
    <w:r>
      <w:rPr>
        <w:rStyle w:val="PageNumber"/>
        <w:rFonts w:hAnsi="ＭＳ 明朝"/>
        <w:noProof/>
        <w:sz w:val="28"/>
        <w:szCs w:val="20"/>
      </w:rPr>
      <w:t>1</w:t>
    </w:r>
    <w:r>
      <w:rPr>
        <w:rStyle w:val="PageNumber"/>
        <w:rFonts w:hAnsi="ＭＳ 明朝"/>
        <w:sz w:val="28"/>
        <w:szCs w:val="20"/>
      </w:rPr>
      <w:fldChar w:fldCharType="end"/>
    </w:r>
    <w:r>
      <w:rPr>
        <w:rStyle w:val="PageNumber"/>
        <w:rFonts w:hAnsi="ＭＳ 明朝"/>
        <w:sz w:val="28"/>
        <w:szCs w:val="20"/>
      </w:rPr>
      <w:t xml:space="preserve"> </w:t>
    </w:r>
    <w:r>
      <w:rPr>
        <w:rFonts w:hAnsi="ＭＳ 明朝" w:hint="eastAsia"/>
        <w:sz w:val="28"/>
      </w:rPr>
      <w:t>）</w:t>
    </w:r>
  </w:p>
  <w:p w:rsidR="0078176D" w:rsidRDefault="0078176D">
    <w:pPr>
      <w:spacing w:line="120" w:lineRule="exact"/>
      <w:jc w:val="left"/>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404"/>
    </w:tblGrid>
    <w:tr w:rsidR="0078176D">
      <w:tblPrEx>
        <w:tblCellMar>
          <w:top w:w="0" w:type="dxa"/>
          <w:bottom w:w="0" w:type="dxa"/>
        </w:tblCellMar>
      </w:tblPrEx>
      <w:trPr>
        <w:trHeight w:val="9210"/>
      </w:trPr>
      <w:tc>
        <w:tcPr>
          <w:tcW w:w="15742" w:type="dxa"/>
        </w:tcPr>
        <w:p w:rsidR="0078176D" w:rsidRDefault="0078176D">
          <w:pPr>
            <w:jc w:val="left"/>
          </w:pPr>
          <w:r>
            <w:rPr>
              <w:noProof/>
            </w:rPr>
            <w:pict>
              <v:shapetype id="_x0000_t202" coordsize="21600,21600" o:spt="202" path="m,l,21600r21600,l21600,xe">
                <v:stroke joinstyle="miter"/>
                <v:path gradientshapeok="t" o:connecttype="rect"/>
              </v:shapetype>
              <v:shape id="_x0000_s2049" type="#_x0000_t202" style="position:absolute;margin-left:258.65pt;margin-top:167.9pt;width:88pt;height:24pt;z-index:251657216">
                <v:textbox style="mso-next-textbox:#_x0000_s2049">
                  <w:txbxContent>
                    <w:p w:rsidR="0078176D" w:rsidRDefault="0078176D">
                      <w:r>
                        <w:rPr>
                          <w:rFonts w:hint="eastAsia"/>
                        </w:rPr>
                        <w:t>書式様式案</w:t>
                      </w:r>
                    </w:p>
                  </w:txbxContent>
                </v:textbox>
              </v:shape>
            </w:pict>
          </w:r>
        </w:p>
      </w:tc>
    </w:tr>
  </w:tbl>
  <w:p w:rsidR="0078176D" w:rsidRDefault="0078176D">
    <w:pPr>
      <w:widowControl/>
      <w:jc w:val="left"/>
      <w:rPr>
        <w:rFonts w:hAnsi="ＭＳ 明朝"/>
        <w:vanish/>
        <w:color w:val="000000"/>
        <w:kern w:val="0"/>
        <w:sz w:val="24"/>
      </w:rPr>
    </w:pPr>
    <w:r>
      <w:t>TIS</w:t>
    </w:r>
    <w:r>
      <w:rPr>
        <w:rFonts w:hint="eastAsia"/>
      </w:rPr>
      <w:t xml:space="preserve">標準フレームワーク　　　　　　　　　　　　　　　　　　　　　　　　　　　　　　　　　　　　　　　　　　　　　　　</w:t>
    </w:r>
    <w:r>
      <w:rPr>
        <w:rFonts w:ascii="ＭＳ ゴシック" w:eastAsia="ＭＳ Ｐゴシック" w:hAnsi="ＭＳ ゴシック"/>
        <w:shadow/>
        <w:color w:val="000000"/>
        <w:szCs w:val="14"/>
      </w:rPr>
      <w:t>Copyright</w:t>
    </w:r>
    <w:r>
      <w:rPr>
        <w:rFonts w:ascii="ＭＳ ゴシック" w:eastAsia="ＭＳ Ｐゴシック" w:hAnsi="ＭＳ ゴシック" w:hint="eastAsia"/>
        <w:shadow/>
        <w:color w:val="000000"/>
        <w:szCs w:val="14"/>
      </w:rPr>
      <w:t>©</w:t>
    </w:r>
    <w:r>
      <w:rPr>
        <w:rFonts w:ascii="ＭＳ ゴシック" w:eastAsia="ＭＳ Ｐゴシック" w:hAnsi="ＭＳ ゴシック"/>
        <w:shadow/>
        <w:color w:val="000000"/>
        <w:szCs w:val="14"/>
      </w:rPr>
      <w:t xml:space="preserve"> 2001 TIS Inc.</w:t>
    </w:r>
    <w:r>
      <w:rPr>
        <w:rFonts w:ascii="ＭＳ ゴシック" w:eastAsia="ＭＳ Ｐゴシック" w:hAnsi="ＭＳ ゴシック" w:hint="eastAsia"/>
        <w:shadow/>
        <w:color w:val="000000"/>
        <w:szCs w:val="14"/>
      </w:rPr>
      <w:t xml:space="preserve">　（課題定義書　　　）　　</w:t>
    </w:r>
    <w:r>
      <w:rPr>
        <w:rFonts w:ascii="ＭＳ ゴシック" w:eastAsia="ＭＳ Ｐゴシック" w:hAnsi="ＭＳ ゴシック"/>
        <w:shadow/>
        <w:color w:val="000000"/>
        <w:szCs w:val="14"/>
      </w:rPr>
      <w:t>01-001</w:t>
    </w:r>
  </w:p>
  <w:p w:rsidR="0078176D" w:rsidRDefault="0078176D">
    <w:pPr>
      <w:jc w:val="left"/>
    </w:pPr>
  </w:p>
  <w:p w:rsidR="0078176D" w:rsidRDefault="0078176D">
    <w:pPr>
      <w:pStyle w:val="Header"/>
    </w:pPr>
  </w:p>
  <w:p w:rsidR="0078176D" w:rsidRDefault="0078176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0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1"/>
      <w:gridCol w:w="4176"/>
      <w:gridCol w:w="1114"/>
      <w:gridCol w:w="4281"/>
      <w:gridCol w:w="1045"/>
      <w:gridCol w:w="1710"/>
      <w:gridCol w:w="1425"/>
    </w:tblGrid>
    <w:tr w:rsidR="0078176D" w:rsidRPr="00F25FC7">
      <w:tblPrEx>
        <w:tblCellMar>
          <w:top w:w="0" w:type="dxa"/>
          <w:bottom w:w="0" w:type="dxa"/>
        </w:tblCellMar>
      </w:tblPrEx>
      <w:trPr>
        <w:cantSplit/>
      </w:trPr>
      <w:tc>
        <w:tcPr>
          <w:tcW w:w="1551" w:type="dxa"/>
          <w:shd w:val="clear" w:color="auto" w:fill="D9D9D9"/>
        </w:tcPr>
        <w:p w:rsidR="0078176D" w:rsidRPr="00F25FC7" w:rsidRDefault="0078176D" w:rsidP="00DB1F70">
          <w:pPr>
            <w:rPr>
              <w:rFonts w:hAnsi="ＭＳ 明朝"/>
              <w:sz w:val="18"/>
              <w:szCs w:val="18"/>
            </w:rPr>
          </w:pPr>
          <w:r w:rsidRPr="00F25FC7">
            <w:rPr>
              <w:rFonts w:hAnsi="ＭＳ 明朝"/>
              <w:sz w:val="18"/>
              <w:szCs w:val="18"/>
            </w:rPr>
            <w:t>PJ</w:t>
          </w:r>
          <w:r w:rsidRPr="00F25FC7">
            <w:rPr>
              <w:rFonts w:hAnsi="ＭＳ 明朝" w:hint="eastAsia"/>
              <w:sz w:val="18"/>
              <w:szCs w:val="18"/>
            </w:rPr>
            <w:t>名</w:t>
          </w:r>
        </w:p>
      </w:tc>
      <w:tc>
        <w:tcPr>
          <w:tcW w:w="4176" w:type="dxa"/>
        </w:tcPr>
        <w:p w:rsidR="0078176D" w:rsidRPr="00F25FC7" w:rsidRDefault="0078176D" w:rsidP="00DB1F70">
          <w:pPr>
            <w:rPr>
              <w:rFonts w:hAnsi="ＭＳ 明朝"/>
              <w:color w:val="000000"/>
              <w:kern w:val="0"/>
              <w:sz w:val="18"/>
              <w:szCs w:val="18"/>
            </w:rPr>
          </w:pPr>
        </w:p>
      </w:tc>
      <w:tc>
        <w:tcPr>
          <w:tcW w:w="1114" w:type="dxa"/>
          <w:shd w:val="clear" w:color="auto" w:fill="D9D9D9"/>
        </w:tcPr>
        <w:p w:rsidR="0078176D" w:rsidRPr="00F25FC7" w:rsidRDefault="0078176D" w:rsidP="00DB1F70">
          <w:pPr>
            <w:pStyle w:val="Header"/>
            <w:tabs>
              <w:tab w:val="clear" w:pos="4252"/>
              <w:tab w:val="clear" w:pos="8504"/>
            </w:tabs>
            <w:snapToGrid/>
            <w:rPr>
              <w:rFonts w:eastAsia="ＭＳ 明朝" w:hAnsi="ＭＳ 明朝"/>
              <w:sz w:val="18"/>
              <w:szCs w:val="18"/>
            </w:rPr>
          </w:pPr>
          <w:r w:rsidRPr="00F25FC7">
            <w:rPr>
              <w:rFonts w:eastAsia="ＭＳ 明朝" w:hAnsi="ＭＳ 明朝" w:hint="eastAsia"/>
              <w:sz w:val="18"/>
              <w:szCs w:val="18"/>
            </w:rPr>
            <w:t>工程</w:t>
          </w:r>
        </w:p>
      </w:tc>
      <w:tc>
        <w:tcPr>
          <w:tcW w:w="4281" w:type="dxa"/>
        </w:tcPr>
        <w:p w:rsidR="0078176D" w:rsidRPr="00F25FC7" w:rsidRDefault="0078176D" w:rsidP="00DB1F70">
          <w:pPr>
            <w:rPr>
              <w:rFonts w:hAnsi="ＭＳ 明朝"/>
              <w:sz w:val="18"/>
              <w:szCs w:val="18"/>
            </w:rPr>
          </w:pPr>
          <w:r>
            <w:rPr>
              <w:rFonts w:hAnsi="ＭＳ 明朝" w:hint="eastAsia"/>
              <w:sz w:val="18"/>
              <w:szCs w:val="18"/>
            </w:rPr>
            <w:t>設計</w:t>
          </w:r>
        </w:p>
      </w:tc>
      <w:tc>
        <w:tcPr>
          <w:tcW w:w="1045"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作成</w:t>
          </w:r>
        </w:p>
      </w:tc>
      <w:tc>
        <w:tcPr>
          <w:tcW w:w="1710" w:type="dxa"/>
        </w:tcPr>
        <w:p w:rsidR="0078176D" w:rsidRPr="00F25FC7" w:rsidRDefault="0078176D" w:rsidP="00DB1F70">
          <w:pPr>
            <w:rPr>
              <w:rFonts w:hAnsi="ＭＳ 明朝"/>
              <w:sz w:val="18"/>
              <w:szCs w:val="18"/>
            </w:rPr>
          </w:pPr>
        </w:p>
      </w:tc>
      <w:tc>
        <w:tcPr>
          <w:tcW w:w="1425" w:type="dxa"/>
        </w:tcPr>
        <w:p w:rsidR="0078176D" w:rsidRPr="00F25FC7" w:rsidRDefault="0078176D" w:rsidP="00DB1F70">
          <w:pPr>
            <w:rPr>
              <w:rFonts w:hAnsi="ＭＳ 明朝"/>
              <w:sz w:val="18"/>
              <w:szCs w:val="18"/>
            </w:rPr>
          </w:pPr>
        </w:p>
      </w:tc>
    </w:tr>
    <w:tr w:rsidR="0078176D" w:rsidRPr="00F25FC7">
      <w:tblPrEx>
        <w:tblCellMar>
          <w:top w:w="0" w:type="dxa"/>
          <w:bottom w:w="0" w:type="dxa"/>
        </w:tblCellMar>
      </w:tblPrEx>
      <w:trPr>
        <w:cantSplit/>
      </w:trPr>
      <w:tc>
        <w:tcPr>
          <w:tcW w:w="1551"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システム名</w:t>
          </w:r>
        </w:p>
      </w:tc>
      <w:tc>
        <w:tcPr>
          <w:tcW w:w="4176" w:type="dxa"/>
        </w:tcPr>
        <w:p w:rsidR="0078176D" w:rsidRPr="00F25FC7" w:rsidRDefault="0078176D" w:rsidP="00DB1F70">
          <w:pPr>
            <w:rPr>
              <w:rFonts w:hAnsi="ＭＳ 明朝"/>
              <w:sz w:val="18"/>
              <w:szCs w:val="18"/>
            </w:rPr>
          </w:pPr>
        </w:p>
      </w:tc>
      <w:tc>
        <w:tcPr>
          <w:tcW w:w="1114" w:type="dxa"/>
          <w:vMerge w:val="restart"/>
          <w:shd w:val="clear" w:color="auto" w:fill="D9D9D9"/>
          <w:vAlign w:val="center"/>
        </w:tcPr>
        <w:p w:rsidR="0078176D" w:rsidRPr="00F25FC7" w:rsidRDefault="0078176D" w:rsidP="00DB1F70">
          <w:pPr>
            <w:rPr>
              <w:rFonts w:hAnsi="ＭＳ 明朝"/>
              <w:sz w:val="18"/>
              <w:szCs w:val="18"/>
            </w:rPr>
          </w:pPr>
          <w:r w:rsidRPr="00F25FC7">
            <w:rPr>
              <w:rFonts w:hAnsi="ＭＳ 明朝" w:hint="eastAsia"/>
              <w:sz w:val="18"/>
              <w:szCs w:val="18"/>
            </w:rPr>
            <w:t>成果物名</w:t>
          </w:r>
        </w:p>
      </w:tc>
      <w:tc>
        <w:tcPr>
          <w:tcW w:w="4281" w:type="dxa"/>
          <w:vMerge w:val="restart"/>
        </w:tcPr>
        <w:p w:rsidR="0078176D" w:rsidRPr="00F25FC7" w:rsidRDefault="0078176D" w:rsidP="0084767F">
          <w:pPr>
            <w:rPr>
              <w:rFonts w:hAnsi="ＭＳ 明朝"/>
              <w:sz w:val="18"/>
              <w:szCs w:val="18"/>
            </w:rPr>
          </w:pPr>
          <w:r>
            <w:rPr>
              <w:rFonts w:hAnsi="ＭＳ 明朝" w:hint="eastAsia"/>
              <w:sz w:val="18"/>
              <w:szCs w:val="18"/>
            </w:rPr>
            <w:t>ワークフロー設計ガイド</w:t>
          </w:r>
        </w:p>
      </w:tc>
      <w:tc>
        <w:tcPr>
          <w:tcW w:w="1045"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変更</w:t>
          </w:r>
        </w:p>
      </w:tc>
      <w:tc>
        <w:tcPr>
          <w:tcW w:w="1710" w:type="dxa"/>
        </w:tcPr>
        <w:p w:rsidR="0078176D" w:rsidRPr="00F25FC7" w:rsidRDefault="0078176D" w:rsidP="00DB1F70">
          <w:pPr>
            <w:rPr>
              <w:rFonts w:hAnsi="ＭＳ 明朝"/>
              <w:sz w:val="18"/>
              <w:szCs w:val="18"/>
            </w:rPr>
          </w:pPr>
        </w:p>
      </w:tc>
      <w:tc>
        <w:tcPr>
          <w:tcW w:w="1425" w:type="dxa"/>
        </w:tcPr>
        <w:p w:rsidR="0078176D" w:rsidRPr="00F25FC7" w:rsidRDefault="0078176D" w:rsidP="00DB1F70">
          <w:pPr>
            <w:rPr>
              <w:rFonts w:hAnsi="ＭＳ 明朝"/>
              <w:sz w:val="18"/>
              <w:szCs w:val="18"/>
            </w:rPr>
          </w:pPr>
        </w:p>
      </w:tc>
    </w:tr>
    <w:tr w:rsidR="0078176D" w:rsidRPr="00F25FC7">
      <w:tblPrEx>
        <w:tblCellMar>
          <w:top w:w="0" w:type="dxa"/>
          <w:bottom w:w="0" w:type="dxa"/>
        </w:tblCellMar>
      </w:tblPrEx>
      <w:trPr>
        <w:cantSplit/>
      </w:trPr>
      <w:tc>
        <w:tcPr>
          <w:tcW w:w="1551"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サブシステム名</w:t>
          </w:r>
        </w:p>
      </w:tc>
      <w:tc>
        <w:tcPr>
          <w:tcW w:w="4176" w:type="dxa"/>
        </w:tcPr>
        <w:p w:rsidR="0078176D" w:rsidRPr="00F25FC7" w:rsidRDefault="0078176D" w:rsidP="00DB1F70">
          <w:pPr>
            <w:rPr>
              <w:rFonts w:hAnsi="ＭＳ 明朝"/>
              <w:sz w:val="18"/>
              <w:szCs w:val="18"/>
            </w:rPr>
          </w:pPr>
        </w:p>
      </w:tc>
      <w:tc>
        <w:tcPr>
          <w:tcW w:w="1114" w:type="dxa"/>
          <w:vMerge/>
          <w:shd w:val="clear" w:color="auto" w:fill="D9D9D9"/>
        </w:tcPr>
        <w:p w:rsidR="0078176D" w:rsidRPr="00F25FC7" w:rsidRDefault="0078176D" w:rsidP="00DB1F70">
          <w:pPr>
            <w:rPr>
              <w:rFonts w:hAnsi="ＭＳ 明朝"/>
              <w:sz w:val="18"/>
              <w:szCs w:val="18"/>
            </w:rPr>
          </w:pPr>
        </w:p>
      </w:tc>
      <w:tc>
        <w:tcPr>
          <w:tcW w:w="4281" w:type="dxa"/>
          <w:vMerge/>
        </w:tcPr>
        <w:p w:rsidR="0078176D" w:rsidRPr="00F25FC7" w:rsidRDefault="0078176D" w:rsidP="00DB1F70">
          <w:pPr>
            <w:rPr>
              <w:rFonts w:hAnsi="ＭＳ 明朝"/>
              <w:sz w:val="18"/>
              <w:szCs w:val="18"/>
            </w:rPr>
          </w:pPr>
        </w:p>
      </w:tc>
      <w:tc>
        <w:tcPr>
          <w:tcW w:w="1045" w:type="dxa"/>
          <w:shd w:val="clear" w:color="auto" w:fill="D9D9D9"/>
        </w:tcPr>
        <w:p w:rsidR="0078176D" w:rsidRPr="00F25FC7" w:rsidRDefault="0078176D" w:rsidP="00DB1F70">
          <w:pPr>
            <w:rPr>
              <w:rFonts w:hAnsi="ＭＳ 明朝"/>
              <w:sz w:val="18"/>
              <w:szCs w:val="18"/>
            </w:rPr>
          </w:pPr>
        </w:p>
      </w:tc>
      <w:tc>
        <w:tcPr>
          <w:tcW w:w="1710" w:type="dxa"/>
        </w:tcPr>
        <w:p w:rsidR="0078176D" w:rsidRPr="00F25FC7" w:rsidRDefault="0078176D" w:rsidP="00DB1F70">
          <w:pPr>
            <w:rPr>
              <w:rFonts w:hAnsi="ＭＳ 明朝"/>
              <w:sz w:val="18"/>
              <w:szCs w:val="18"/>
            </w:rPr>
          </w:pPr>
        </w:p>
      </w:tc>
      <w:tc>
        <w:tcPr>
          <w:tcW w:w="1425" w:type="dxa"/>
        </w:tcPr>
        <w:p w:rsidR="0078176D" w:rsidRPr="00F25FC7" w:rsidRDefault="0078176D" w:rsidP="00DB1F70">
          <w:pPr>
            <w:rPr>
              <w:rFonts w:hAnsi="ＭＳ 明朝"/>
              <w:sz w:val="18"/>
              <w:szCs w:val="18"/>
            </w:rPr>
          </w:pPr>
        </w:p>
      </w:tc>
    </w:tr>
  </w:tbl>
  <w:p w:rsidR="0078176D" w:rsidRDefault="0078176D">
    <w:pPr>
      <w:jc w:val="center"/>
      <w:rPr>
        <w:sz w:val="28"/>
      </w:rPr>
    </w:pPr>
  </w:p>
  <w:p w:rsidR="0078176D" w:rsidRDefault="0078176D">
    <w:pPr>
      <w:jc w:val="center"/>
      <w:rPr>
        <w:sz w:val="28"/>
      </w:rPr>
    </w:pPr>
    <w:r>
      <w:rPr>
        <w:rFonts w:hint="eastAsia"/>
        <w:sz w:val="28"/>
      </w:rPr>
      <w:t>目次（</w:t>
    </w:r>
    <w:r>
      <w:rPr>
        <w:sz w:val="28"/>
      </w:rPr>
      <w:t xml:space="preserve"> </w:t>
    </w:r>
    <w:r>
      <w:rPr>
        <w:sz w:val="28"/>
      </w:rPr>
      <w:fldChar w:fldCharType="begin"/>
    </w:r>
    <w:r>
      <w:rPr>
        <w:sz w:val="28"/>
      </w:rPr>
      <w:instrText xml:space="preserve"> PAGE </w:instrText>
    </w:r>
    <w:r>
      <w:rPr>
        <w:sz w:val="28"/>
      </w:rPr>
      <w:fldChar w:fldCharType="separate"/>
    </w:r>
    <w:r>
      <w:rPr>
        <w:noProof/>
        <w:sz w:val="28"/>
      </w:rPr>
      <w:t>1</w:t>
    </w:r>
    <w:r>
      <w:rPr>
        <w:sz w:val="28"/>
      </w:rPr>
      <w:fldChar w:fldCharType="end"/>
    </w:r>
    <w:r>
      <w:rPr>
        <w:sz w:val="28"/>
      </w:rPr>
      <w:t xml:space="preserve"> / </w:t>
    </w:r>
    <w:r>
      <w:rPr>
        <w:sz w:val="28"/>
      </w:rPr>
      <w:fldChar w:fldCharType="begin"/>
    </w:r>
    <w:r>
      <w:rPr>
        <w:sz w:val="28"/>
      </w:rPr>
      <w:instrText xml:space="preserve"> SECTIONPAGES  \* MERGEFORMAT </w:instrText>
    </w:r>
    <w:r>
      <w:rPr>
        <w:sz w:val="28"/>
      </w:rPr>
      <w:fldChar w:fldCharType="separate"/>
    </w:r>
    <w:r>
      <w:rPr>
        <w:noProof/>
        <w:sz w:val="28"/>
      </w:rPr>
      <w:t>1</w:t>
    </w:r>
    <w:r>
      <w:rPr>
        <w:sz w:val="28"/>
      </w:rPr>
      <w:fldChar w:fldCharType="end"/>
    </w:r>
    <w:r>
      <w:rPr>
        <w:sz w:val="28"/>
      </w:rPr>
      <w:t xml:space="preserve"> </w:t>
    </w:r>
    <w:r>
      <w:rPr>
        <w:rFonts w:hint="eastAsia"/>
        <w:sz w:val="28"/>
      </w:rPr>
      <w:t>）</w:t>
    </w:r>
  </w:p>
  <w:p w:rsidR="0078176D" w:rsidRDefault="0078176D">
    <w:pPr>
      <w:jc w:val="center"/>
    </w:pPr>
  </w:p>
  <w:p w:rsidR="0078176D" w:rsidRDefault="0078176D">
    <w:pPr>
      <w:spacing w:line="120" w:lineRule="exact"/>
      <w:jc w:val="left"/>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742"/>
    </w:tblGrid>
    <w:tr w:rsidR="0078176D">
      <w:tblPrEx>
        <w:tblCellMar>
          <w:top w:w="0" w:type="dxa"/>
          <w:bottom w:w="0" w:type="dxa"/>
        </w:tblCellMar>
      </w:tblPrEx>
      <w:trPr>
        <w:trHeight w:val="9210"/>
      </w:trPr>
      <w:tc>
        <w:tcPr>
          <w:tcW w:w="15742" w:type="dxa"/>
        </w:tcPr>
        <w:p w:rsidR="0078176D" w:rsidRDefault="0078176D">
          <w:pPr>
            <w:jc w:val="left"/>
          </w:pPr>
          <w:r>
            <w:rPr>
              <w:noProof/>
            </w:rPr>
            <w:pict>
              <v:shapetype id="_x0000_t202" coordsize="21600,21600" o:spt="202" path="m,l,21600r21600,l21600,xe">
                <v:stroke joinstyle="miter"/>
                <v:path gradientshapeok="t" o:connecttype="rect"/>
              </v:shapetype>
              <v:shape id="_x0000_s2050" type="#_x0000_t202" style="position:absolute;margin-left:258.65pt;margin-top:167.9pt;width:88pt;height:24pt;z-index:251656192">
                <v:textbox style="mso-next-textbox:#_x0000_s2050">
                  <w:txbxContent>
                    <w:p w:rsidR="0078176D" w:rsidRDefault="0078176D">
                      <w:r>
                        <w:rPr>
                          <w:rFonts w:hint="eastAsia"/>
                        </w:rPr>
                        <w:t>書式様式案</w:t>
                      </w:r>
                    </w:p>
                  </w:txbxContent>
                </v:textbox>
              </v:shape>
            </w:pict>
          </w:r>
        </w:p>
      </w:tc>
    </w:tr>
  </w:tbl>
  <w:p w:rsidR="0078176D" w:rsidRDefault="0078176D">
    <w:pPr>
      <w:widowControl/>
      <w:jc w:val="left"/>
      <w:rPr>
        <w:rFonts w:hAnsi="ＭＳ 明朝"/>
        <w:vanish/>
        <w:color w:val="000000"/>
        <w:kern w:val="0"/>
        <w:sz w:val="24"/>
      </w:rPr>
    </w:pPr>
    <w:r>
      <w:t>TIS</w:t>
    </w:r>
    <w:r>
      <w:rPr>
        <w:rFonts w:hint="eastAsia"/>
      </w:rPr>
      <w:t xml:space="preserve">標準フレームワーク　　　　　　　　　　　　　　　　　　　　　　　　　　　　　　　　　　　　　　　　　　　　　　　</w:t>
    </w:r>
    <w:r>
      <w:rPr>
        <w:rFonts w:ascii="ＭＳ ゴシック" w:eastAsia="ＭＳ Ｐゴシック" w:hAnsi="ＭＳ ゴシック"/>
        <w:shadow/>
        <w:color w:val="000000"/>
        <w:szCs w:val="14"/>
      </w:rPr>
      <w:t>Copyright</w:t>
    </w:r>
    <w:r>
      <w:rPr>
        <w:rFonts w:ascii="ＭＳ ゴシック" w:eastAsia="ＭＳ Ｐゴシック" w:hAnsi="ＭＳ ゴシック" w:hint="eastAsia"/>
        <w:shadow/>
        <w:color w:val="000000"/>
        <w:szCs w:val="14"/>
      </w:rPr>
      <w:t>©</w:t>
    </w:r>
    <w:r>
      <w:rPr>
        <w:rFonts w:ascii="ＭＳ ゴシック" w:eastAsia="ＭＳ Ｐゴシック" w:hAnsi="ＭＳ ゴシック"/>
        <w:shadow/>
        <w:color w:val="000000"/>
        <w:szCs w:val="14"/>
      </w:rPr>
      <w:t xml:space="preserve"> 2001 TIS Inc.</w:t>
    </w:r>
    <w:r>
      <w:rPr>
        <w:rFonts w:ascii="ＭＳ ゴシック" w:eastAsia="ＭＳ Ｐゴシック" w:hAnsi="ＭＳ ゴシック" w:hint="eastAsia"/>
        <w:shadow/>
        <w:color w:val="000000"/>
        <w:szCs w:val="14"/>
      </w:rPr>
      <w:t xml:space="preserve">　（課題定義書　　　）　　</w:t>
    </w:r>
    <w:r>
      <w:rPr>
        <w:rFonts w:ascii="ＭＳ ゴシック" w:eastAsia="ＭＳ Ｐゴシック" w:hAnsi="ＭＳ ゴシック"/>
        <w:shadow/>
        <w:color w:val="000000"/>
        <w:szCs w:val="14"/>
      </w:rPr>
      <w:t>01-001</w:t>
    </w:r>
  </w:p>
  <w:p w:rsidR="0078176D" w:rsidRDefault="0078176D">
    <w:pPr>
      <w:jc w:val="left"/>
    </w:pPr>
  </w:p>
  <w:p w:rsidR="0078176D" w:rsidRDefault="0078176D">
    <w:pPr>
      <w:pStyle w:val="Header"/>
    </w:pPr>
  </w:p>
  <w:p w:rsidR="0078176D" w:rsidRDefault="0078176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0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1"/>
      <w:gridCol w:w="4176"/>
      <w:gridCol w:w="1114"/>
      <w:gridCol w:w="4281"/>
      <w:gridCol w:w="1045"/>
      <w:gridCol w:w="1710"/>
      <w:gridCol w:w="1425"/>
    </w:tblGrid>
    <w:tr w:rsidR="0078176D" w:rsidRPr="00F25FC7">
      <w:tblPrEx>
        <w:tblCellMar>
          <w:top w:w="0" w:type="dxa"/>
          <w:bottom w:w="0" w:type="dxa"/>
        </w:tblCellMar>
      </w:tblPrEx>
      <w:trPr>
        <w:cantSplit/>
      </w:trPr>
      <w:tc>
        <w:tcPr>
          <w:tcW w:w="1551" w:type="dxa"/>
          <w:shd w:val="clear" w:color="auto" w:fill="D9D9D9"/>
        </w:tcPr>
        <w:p w:rsidR="0078176D" w:rsidRPr="00F25FC7" w:rsidRDefault="0078176D" w:rsidP="00DB1F70">
          <w:pPr>
            <w:rPr>
              <w:rFonts w:hAnsi="ＭＳ 明朝"/>
              <w:sz w:val="18"/>
              <w:szCs w:val="18"/>
            </w:rPr>
          </w:pPr>
          <w:r w:rsidRPr="00F25FC7">
            <w:rPr>
              <w:rFonts w:hAnsi="ＭＳ 明朝"/>
              <w:sz w:val="18"/>
              <w:szCs w:val="18"/>
            </w:rPr>
            <w:t>PJ</w:t>
          </w:r>
          <w:r w:rsidRPr="00F25FC7">
            <w:rPr>
              <w:rFonts w:hAnsi="ＭＳ 明朝" w:hint="eastAsia"/>
              <w:sz w:val="18"/>
              <w:szCs w:val="18"/>
            </w:rPr>
            <w:t>名</w:t>
          </w:r>
        </w:p>
      </w:tc>
      <w:tc>
        <w:tcPr>
          <w:tcW w:w="4176" w:type="dxa"/>
        </w:tcPr>
        <w:p w:rsidR="0078176D" w:rsidRPr="00F25FC7" w:rsidRDefault="0078176D" w:rsidP="00DB1F70">
          <w:pPr>
            <w:rPr>
              <w:rFonts w:hAnsi="ＭＳ 明朝"/>
              <w:color w:val="000000"/>
              <w:kern w:val="0"/>
              <w:sz w:val="18"/>
              <w:szCs w:val="18"/>
            </w:rPr>
          </w:pPr>
        </w:p>
      </w:tc>
      <w:tc>
        <w:tcPr>
          <w:tcW w:w="1114" w:type="dxa"/>
          <w:shd w:val="clear" w:color="auto" w:fill="D9D9D9"/>
        </w:tcPr>
        <w:p w:rsidR="0078176D" w:rsidRPr="00F25FC7" w:rsidRDefault="0078176D" w:rsidP="00DB1F70">
          <w:pPr>
            <w:pStyle w:val="Header"/>
            <w:tabs>
              <w:tab w:val="clear" w:pos="4252"/>
              <w:tab w:val="clear" w:pos="8504"/>
            </w:tabs>
            <w:snapToGrid/>
            <w:rPr>
              <w:rFonts w:eastAsia="ＭＳ 明朝" w:hAnsi="ＭＳ 明朝"/>
              <w:sz w:val="18"/>
              <w:szCs w:val="18"/>
            </w:rPr>
          </w:pPr>
          <w:r w:rsidRPr="00F25FC7">
            <w:rPr>
              <w:rFonts w:eastAsia="ＭＳ 明朝" w:hAnsi="ＭＳ 明朝" w:hint="eastAsia"/>
              <w:sz w:val="18"/>
              <w:szCs w:val="18"/>
            </w:rPr>
            <w:t>工程</w:t>
          </w:r>
        </w:p>
      </w:tc>
      <w:tc>
        <w:tcPr>
          <w:tcW w:w="4281" w:type="dxa"/>
        </w:tcPr>
        <w:p w:rsidR="0078176D" w:rsidRPr="00F25FC7" w:rsidRDefault="0078176D" w:rsidP="00DB1F70">
          <w:pPr>
            <w:rPr>
              <w:rFonts w:hAnsi="ＭＳ 明朝"/>
              <w:sz w:val="18"/>
              <w:szCs w:val="18"/>
            </w:rPr>
          </w:pPr>
          <w:r>
            <w:rPr>
              <w:rFonts w:hAnsi="ＭＳ 明朝" w:hint="eastAsia"/>
              <w:sz w:val="18"/>
              <w:szCs w:val="18"/>
            </w:rPr>
            <w:t>設計</w:t>
          </w:r>
        </w:p>
      </w:tc>
      <w:tc>
        <w:tcPr>
          <w:tcW w:w="1045"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作成</w:t>
          </w:r>
        </w:p>
      </w:tc>
      <w:tc>
        <w:tcPr>
          <w:tcW w:w="1710" w:type="dxa"/>
        </w:tcPr>
        <w:p w:rsidR="0078176D" w:rsidRPr="00F25FC7" w:rsidRDefault="0078176D" w:rsidP="00DB1F70">
          <w:pPr>
            <w:rPr>
              <w:rFonts w:hAnsi="ＭＳ 明朝"/>
              <w:sz w:val="18"/>
              <w:szCs w:val="18"/>
            </w:rPr>
          </w:pPr>
        </w:p>
      </w:tc>
      <w:tc>
        <w:tcPr>
          <w:tcW w:w="1425" w:type="dxa"/>
        </w:tcPr>
        <w:p w:rsidR="0078176D" w:rsidRPr="00F25FC7" w:rsidRDefault="0078176D" w:rsidP="00DB1F70">
          <w:pPr>
            <w:rPr>
              <w:rFonts w:hAnsi="ＭＳ 明朝"/>
              <w:sz w:val="18"/>
              <w:szCs w:val="18"/>
            </w:rPr>
          </w:pPr>
        </w:p>
      </w:tc>
    </w:tr>
    <w:tr w:rsidR="0078176D" w:rsidRPr="00F25FC7">
      <w:tblPrEx>
        <w:tblCellMar>
          <w:top w:w="0" w:type="dxa"/>
          <w:bottom w:w="0" w:type="dxa"/>
        </w:tblCellMar>
      </w:tblPrEx>
      <w:trPr>
        <w:cantSplit/>
      </w:trPr>
      <w:tc>
        <w:tcPr>
          <w:tcW w:w="1551"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システム名</w:t>
          </w:r>
        </w:p>
      </w:tc>
      <w:tc>
        <w:tcPr>
          <w:tcW w:w="4176" w:type="dxa"/>
        </w:tcPr>
        <w:p w:rsidR="0078176D" w:rsidRPr="00F25FC7" w:rsidRDefault="0078176D" w:rsidP="00DB1F70">
          <w:pPr>
            <w:rPr>
              <w:rFonts w:hAnsi="ＭＳ 明朝"/>
              <w:sz w:val="18"/>
              <w:szCs w:val="18"/>
            </w:rPr>
          </w:pPr>
        </w:p>
      </w:tc>
      <w:tc>
        <w:tcPr>
          <w:tcW w:w="1114" w:type="dxa"/>
          <w:vMerge w:val="restart"/>
          <w:shd w:val="clear" w:color="auto" w:fill="D9D9D9"/>
          <w:vAlign w:val="center"/>
        </w:tcPr>
        <w:p w:rsidR="0078176D" w:rsidRPr="00F25FC7" w:rsidRDefault="0078176D" w:rsidP="00DB1F70">
          <w:pPr>
            <w:rPr>
              <w:rFonts w:hAnsi="ＭＳ 明朝"/>
              <w:sz w:val="18"/>
              <w:szCs w:val="18"/>
            </w:rPr>
          </w:pPr>
          <w:r w:rsidRPr="00F25FC7">
            <w:rPr>
              <w:rFonts w:hAnsi="ＭＳ 明朝" w:hint="eastAsia"/>
              <w:sz w:val="18"/>
              <w:szCs w:val="18"/>
            </w:rPr>
            <w:t>成果物名</w:t>
          </w:r>
        </w:p>
      </w:tc>
      <w:tc>
        <w:tcPr>
          <w:tcW w:w="4281" w:type="dxa"/>
          <w:vMerge w:val="restart"/>
        </w:tcPr>
        <w:p w:rsidR="0078176D" w:rsidRPr="00F25FC7" w:rsidRDefault="0078176D" w:rsidP="00B30905">
          <w:pPr>
            <w:rPr>
              <w:rFonts w:hAnsi="ＭＳ 明朝"/>
              <w:sz w:val="18"/>
              <w:szCs w:val="18"/>
            </w:rPr>
          </w:pPr>
          <w:r>
            <w:rPr>
              <w:rFonts w:hAnsi="ＭＳ 明朝" w:hint="eastAsia"/>
              <w:sz w:val="18"/>
              <w:szCs w:val="18"/>
            </w:rPr>
            <w:t>帳票アプリケーション開発ガイド</w:t>
          </w:r>
        </w:p>
      </w:tc>
      <w:tc>
        <w:tcPr>
          <w:tcW w:w="1045"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変更</w:t>
          </w:r>
        </w:p>
      </w:tc>
      <w:tc>
        <w:tcPr>
          <w:tcW w:w="1710" w:type="dxa"/>
        </w:tcPr>
        <w:p w:rsidR="0078176D" w:rsidRPr="00F25FC7" w:rsidRDefault="0078176D" w:rsidP="00DB1F70">
          <w:pPr>
            <w:rPr>
              <w:rFonts w:hAnsi="ＭＳ 明朝"/>
              <w:sz w:val="18"/>
              <w:szCs w:val="18"/>
            </w:rPr>
          </w:pPr>
        </w:p>
      </w:tc>
      <w:tc>
        <w:tcPr>
          <w:tcW w:w="1425" w:type="dxa"/>
        </w:tcPr>
        <w:p w:rsidR="0078176D" w:rsidRPr="00F25FC7" w:rsidRDefault="0078176D" w:rsidP="00DB1F70">
          <w:pPr>
            <w:rPr>
              <w:rFonts w:hAnsi="ＭＳ 明朝"/>
              <w:sz w:val="18"/>
              <w:szCs w:val="18"/>
            </w:rPr>
          </w:pPr>
        </w:p>
      </w:tc>
    </w:tr>
    <w:tr w:rsidR="0078176D" w:rsidRPr="00F25FC7">
      <w:tblPrEx>
        <w:tblCellMar>
          <w:top w:w="0" w:type="dxa"/>
          <w:bottom w:w="0" w:type="dxa"/>
        </w:tblCellMar>
      </w:tblPrEx>
      <w:trPr>
        <w:cantSplit/>
      </w:trPr>
      <w:tc>
        <w:tcPr>
          <w:tcW w:w="1551" w:type="dxa"/>
          <w:shd w:val="clear" w:color="auto" w:fill="D9D9D9"/>
        </w:tcPr>
        <w:p w:rsidR="0078176D" w:rsidRPr="00F25FC7" w:rsidRDefault="0078176D" w:rsidP="00DB1F70">
          <w:pPr>
            <w:rPr>
              <w:rFonts w:hAnsi="ＭＳ 明朝"/>
              <w:sz w:val="18"/>
              <w:szCs w:val="18"/>
            </w:rPr>
          </w:pPr>
          <w:r w:rsidRPr="00F25FC7">
            <w:rPr>
              <w:rFonts w:hAnsi="ＭＳ 明朝" w:hint="eastAsia"/>
              <w:sz w:val="18"/>
              <w:szCs w:val="18"/>
            </w:rPr>
            <w:t>サブシステム名</w:t>
          </w:r>
        </w:p>
      </w:tc>
      <w:tc>
        <w:tcPr>
          <w:tcW w:w="4176" w:type="dxa"/>
        </w:tcPr>
        <w:p w:rsidR="0078176D" w:rsidRPr="00F25FC7" w:rsidRDefault="0078176D" w:rsidP="00DB1F70">
          <w:pPr>
            <w:rPr>
              <w:rFonts w:hAnsi="ＭＳ 明朝"/>
              <w:sz w:val="18"/>
              <w:szCs w:val="18"/>
            </w:rPr>
          </w:pPr>
        </w:p>
      </w:tc>
      <w:tc>
        <w:tcPr>
          <w:tcW w:w="1114" w:type="dxa"/>
          <w:vMerge/>
          <w:shd w:val="clear" w:color="auto" w:fill="D9D9D9"/>
        </w:tcPr>
        <w:p w:rsidR="0078176D" w:rsidRPr="00F25FC7" w:rsidRDefault="0078176D" w:rsidP="00DB1F70">
          <w:pPr>
            <w:rPr>
              <w:rFonts w:hAnsi="ＭＳ 明朝"/>
              <w:sz w:val="18"/>
              <w:szCs w:val="18"/>
            </w:rPr>
          </w:pPr>
        </w:p>
      </w:tc>
      <w:tc>
        <w:tcPr>
          <w:tcW w:w="4281" w:type="dxa"/>
          <w:vMerge/>
        </w:tcPr>
        <w:p w:rsidR="0078176D" w:rsidRPr="00F25FC7" w:rsidRDefault="0078176D" w:rsidP="00DB1F70">
          <w:pPr>
            <w:rPr>
              <w:rFonts w:hAnsi="ＭＳ 明朝"/>
              <w:sz w:val="18"/>
              <w:szCs w:val="18"/>
            </w:rPr>
          </w:pPr>
        </w:p>
      </w:tc>
      <w:tc>
        <w:tcPr>
          <w:tcW w:w="1045" w:type="dxa"/>
          <w:shd w:val="clear" w:color="auto" w:fill="D9D9D9"/>
        </w:tcPr>
        <w:p w:rsidR="0078176D" w:rsidRPr="00F25FC7" w:rsidRDefault="0078176D" w:rsidP="00DB1F70">
          <w:pPr>
            <w:rPr>
              <w:rFonts w:hAnsi="ＭＳ 明朝"/>
              <w:sz w:val="18"/>
              <w:szCs w:val="18"/>
            </w:rPr>
          </w:pPr>
        </w:p>
      </w:tc>
      <w:tc>
        <w:tcPr>
          <w:tcW w:w="1710" w:type="dxa"/>
        </w:tcPr>
        <w:p w:rsidR="0078176D" w:rsidRPr="00F25FC7" w:rsidRDefault="0078176D" w:rsidP="00DB1F70">
          <w:pPr>
            <w:rPr>
              <w:rFonts w:hAnsi="ＭＳ 明朝"/>
              <w:sz w:val="18"/>
              <w:szCs w:val="18"/>
            </w:rPr>
          </w:pPr>
        </w:p>
      </w:tc>
      <w:tc>
        <w:tcPr>
          <w:tcW w:w="1425" w:type="dxa"/>
        </w:tcPr>
        <w:p w:rsidR="0078176D" w:rsidRPr="00F25FC7" w:rsidRDefault="0078176D" w:rsidP="00DB1F70">
          <w:pPr>
            <w:rPr>
              <w:rFonts w:hAnsi="ＭＳ 明朝"/>
              <w:sz w:val="18"/>
              <w:szCs w:val="18"/>
            </w:rPr>
          </w:pPr>
        </w:p>
      </w:tc>
    </w:tr>
  </w:tbl>
  <w:p w:rsidR="0078176D" w:rsidRDefault="0078176D">
    <w:pPr>
      <w:spacing w:line="120" w:lineRule="exact"/>
      <w:jc w:val="left"/>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742"/>
    </w:tblGrid>
    <w:tr w:rsidR="0078176D">
      <w:tblPrEx>
        <w:tblCellMar>
          <w:top w:w="0" w:type="dxa"/>
          <w:bottom w:w="0" w:type="dxa"/>
        </w:tblCellMar>
      </w:tblPrEx>
      <w:trPr>
        <w:trHeight w:val="9210"/>
      </w:trPr>
      <w:tc>
        <w:tcPr>
          <w:tcW w:w="15742" w:type="dxa"/>
        </w:tcPr>
        <w:p w:rsidR="0078176D" w:rsidRDefault="0078176D">
          <w:pPr>
            <w:jc w:val="left"/>
          </w:pPr>
          <w:r>
            <w:rPr>
              <w:noProof/>
            </w:rPr>
            <w:pict>
              <v:shapetype id="_x0000_t202" coordsize="21600,21600" o:spt="202" path="m,l,21600r21600,l21600,xe">
                <v:stroke joinstyle="miter"/>
                <v:path gradientshapeok="t" o:connecttype="rect"/>
              </v:shapetype>
              <v:shape id="_x0000_s2051" type="#_x0000_t202" style="position:absolute;margin-left:258.65pt;margin-top:167.9pt;width:88pt;height:24pt;z-index:251658240">
                <v:textbox style="mso-next-textbox:#_x0000_s2051">
                  <w:txbxContent>
                    <w:p w:rsidR="0078176D" w:rsidRDefault="0078176D">
                      <w:r>
                        <w:rPr>
                          <w:rFonts w:hint="eastAsia"/>
                        </w:rPr>
                        <w:t>書式様式案</w:t>
                      </w:r>
                    </w:p>
                  </w:txbxContent>
                </v:textbox>
              </v:shape>
            </w:pict>
          </w:r>
        </w:p>
      </w:tc>
    </w:tr>
  </w:tbl>
  <w:p w:rsidR="0078176D" w:rsidRDefault="0078176D">
    <w:pPr>
      <w:widowControl/>
      <w:jc w:val="left"/>
      <w:rPr>
        <w:rFonts w:hAnsi="ＭＳ 明朝"/>
        <w:vanish/>
        <w:color w:val="000000"/>
        <w:kern w:val="0"/>
        <w:sz w:val="24"/>
      </w:rPr>
    </w:pPr>
    <w:r>
      <w:t>TIS</w:t>
    </w:r>
    <w:r>
      <w:rPr>
        <w:rFonts w:hint="eastAsia"/>
      </w:rPr>
      <w:t xml:space="preserve">標準フレームワーク　　　　　　　　　　　　　　　　　　　　　　　　　　　　　　　　　　　　　　　　　　　　　　　</w:t>
    </w:r>
    <w:r>
      <w:rPr>
        <w:rFonts w:ascii="ＭＳ ゴシック" w:eastAsia="ＭＳ Ｐゴシック" w:hAnsi="ＭＳ ゴシック"/>
        <w:shadow/>
        <w:color w:val="000000"/>
        <w:szCs w:val="14"/>
      </w:rPr>
      <w:t>Copyright</w:t>
    </w:r>
    <w:r>
      <w:rPr>
        <w:rFonts w:ascii="ＭＳ ゴシック" w:eastAsia="ＭＳ Ｐゴシック" w:hAnsi="ＭＳ ゴシック" w:hint="eastAsia"/>
        <w:shadow/>
        <w:color w:val="000000"/>
        <w:szCs w:val="14"/>
      </w:rPr>
      <w:t>©</w:t>
    </w:r>
    <w:r>
      <w:rPr>
        <w:rFonts w:ascii="ＭＳ ゴシック" w:eastAsia="ＭＳ Ｐゴシック" w:hAnsi="ＭＳ ゴシック"/>
        <w:shadow/>
        <w:color w:val="000000"/>
        <w:szCs w:val="14"/>
      </w:rPr>
      <w:t xml:space="preserve"> 2001 TIS Inc.</w:t>
    </w:r>
    <w:r>
      <w:rPr>
        <w:rFonts w:ascii="ＭＳ ゴシック" w:eastAsia="ＭＳ Ｐゴシック" w:hAnsi="ＭＳ ゴシック" w:hint="eastAsia"/>
        <w:shadow/>
        <w:color w:val="000000"/>
        <w:szCs w:val="14"/>
      </w:rPr>
      <w:t xml:space="preserve">　（課題定義書　　　）　　</w:t>
    </w:r>
    <w:r>
      <w:rPr>
        <w:rFonts w:ascii="ＭＳ ゴシック" w:eastAsia="ＭＳ Ｐゴシック" w:hAnsi="ＭＳ ゴシック"/>
        <w:shadow/>
        <w:color w:val="000000"/>
        <w:szCs w:val="14"/>
      </w:rPr>
      <w:t>01-001</w:t>
    </w:r>
  </w:p>
  <w:p w:rsidR="0078176D" w:rsidRDefault="0078176D">
    <w:pPr>
      <w:jc w:val="left"/>
    </w:pPr>
  </w:p>
  <w:p w:rsidR="0078176D" w:rsidRDefault="007817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6D76"/>
    <w:multiLevelType w:val="hybridMultilevel"/>
    <w:tmpl w:val="4E9C19F2"/>
    <w:lvl w:ilvl="0" w:tplc="E6920C40">
      <w:start w:val="1"/>
      <w:numFmt w:val="decimalEnclosedCircle"/>
      <w:lvlText w:val="%1"/>
      <w:lvlJc w:val="left"/>
      <w:pPr>
        <w:ind w:left="1098" w:hanging="360"/>
      </w:pPr>
      <w:rPr>
        <w:rFonts w:hAnsi="ＭＳ 明朝" w:cs="Times New Roman" w:hint="default"/>
      </w:rPr>
    </w:lvl>
    <w:lvl w:ilvl="1" w:tplc="04090017" w:tentative="1">
      <w:start w:val="1"/>
      <w:numFmt w:val="aiueoFullWidth"/>
      <w:lvlText w:val="(%2)"/>
      <w:lvlJc w:val="left"/>
      <w:pPr>
        <w:ind w:left="1578" w:hanging="420"/>
      </w:pPr>
      <w:rPr>
        <w:rFonts w:cs="Times New Roman"/>
      </w:rPr>
    </w:lvl>
    <w:lvl w:ilvl="2" w:tplc="04090011" w:tentative="1">
      <w:start w:val="1"/>
      <w:numFmt w:val="decimalEnclosedCircle"/>
      <w:lvlText w:val="%3"/>
      <w:lvlJc w:val="left"/>
      <w:pPr>
        <w:ind w:left="1998" w:hanging="420"/>
      </w:pPr>
      <w:rPr>
        <w:rFonts w:cs="Times New Roman"/>
      </w:rPr>
    </w:lvl>
    <w:lvl w:ilvl="3" w:tplc="0409000F" w:tentative="1">
      <w:start w:val="1"/>
      <w:numFmt w:val="decimal"/>
      <w:lvlText w:val="%4."/>
      <w:lvlJc w:val="left"/>
      <w:pPr>
        <w:ind w:left="2418" w:hanging="420"/>
      </w:pPr>
      <w:rPr>
        <w:rFonts w:cs="Times New Roman"/>
      </w:rPr>
    </w:lvl>
    <w:lvl w:ilvl="4" w:tplc="04090017" w:tentative="1">
      <w:start w:val="1"/>
      <w:numFmt w:val="aiueoFullWidth"/>
      <w:lvlText w:val="(%5)"/>
      <w:lvlJc w:val="left"/>
      <w:pPr>
        <w:ind w:left="2838" w:hanging="420"/>
      </w:pPr>
      <w:rPr>
        <w:rFonts w:cs="Times New Roman"/>
      </w:rPr>
    </w:lvl>
    <w:lvl w:ilvl="5" w:tplc="04090011" w:tentative="1">
      <w:start w:val="1"/>
      <w:numFmt w:val="decimalEnclosedCircle"/>
      <w:lvlText w:val="%6"/>
      <w:lvlJc w:val="left"/>
      <w:pPr>
        <w:ind w:left="3258" w:hanging="420"/>
      </w:pPr>
      <w:rPr>
        <w:rFonts w:cs="Times New Roman"/>
      </w:rPr>
    </w:lvl>
    <w:lvl w:ilvl="6" w:tplc="0409000F" w:tentative="1">
      <w:start w:val="1"/>
      <w:numFmt w:val="decimal"/>
      <w:lvlText w:val="%7."/>
      <w:lvlJc w:val="left"/>
      <w:pPr>
        <w:ind w:left="3678" w:hanging="420"/>
      </w:pPr>
      <w:rPr>
        <w:rFonts w:cs="Times New Roman"/>
      </w:rPr>
    </w:lvl>
    <w:lvl w:ilvl="7" w:tplc="04090017" w:tentative="1">
      <w:start w:val="1"/>
      <w:numFmt w:val="aiueoFullWidth"/>
      <w:lvlText w:val="(%8)"/>
      <w:lvlJc w:val="left"/>
      <w:pPr>
        <w:ind w:left="4098" w:hanging="420"/>
      </w:pPr>
      <w:rPr>
        <w:rFonts w:cs="Times New Roman"/>
      </w:rPr>
    </w:lvl>
    <w:lvl w:ilvl="8" w:tplc="04090011" w:tentative="1">
      <w:start w:val="1"/>
      <w:numFmt w:val="decimalEnclosedCircle"/>
      <w:lvlText w:val="%9"/>
      <w:lvlJc w:val="left"/>
      <w:pPr>
        <w:ind w:left="4518" w:hanging="420"/>
      </w:pPr>
      <w:rPr>
        <w:rFonts w:cs="Times New Roman"/>
      </w:rPr>
    </w:lvl>
  </w:abstractNum>
  <w:abstractNum w:abstractNumId="1">
    <w:nsid w:val="09B21FD0"/>
    <w:multiLevelType w:val="hybridMultilevel"/>
    <w:tmpl w:val="DF52DDF8"/>
    <w:lvl w:ilvl="0" w:tplc="7A848A0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10821064"/>
    <w:multiLevelType w:val="hybridMultilevel"/>
    <w:tmpl w:val="3C04EC48"/>
    <w:lvl w:ilvl="0" w:tplc="7A848A0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10CA5A09"/>
    <w:multiLevelType w:val="hybridMultilevel"/>
    <w:tmpl w:val="D7EE4266"/>
    <w:lvl w:ilvl="0" w:tplc="CA46986E">
      <w:start w:val="1"/>
      <w:numFmt w:val="decimalEnclosedCircle"/>
      <w:lvlText w:val="%1"/>
      <w:lvlJc w:val="left"/>
      <w:pPr>
        <w:ind w:left="643" w:hanging="360"/>
      </w:pPr>
      <w:rPr>
        <w:rFonts w:cs="Times New Roman" w:hint="default"/>
      </w:rPr>
    </w:lvl>
    <w:lvl w:ilvl="1" w:tplc="D7626206">
      <w:start w:val="1"/>
      <w:numFmt w:val="decimalEnclosedCircle"/>
      <w:lvlText w:val="%2"/>
      <w:lvlJc w:val="left"/>
      <w:pPr>
        <w:ind w:left="1063" w:hanging="360"/>
      </w:pPr>
      <w:rPr>
        <w:rFonts w:cs="Times New Roman" w:hint="default"/>
      </w:rPr>
    </w:lvl>
    <w:lvl w:ilvl="2" w:tplc="04090011" w:tentative="1">
      <w:start w:val="1"/>
      <w:numFmt w:val="decimalEnclosedCircle"/>
      <w:lvlText w:val="%3"/>
      <w:lvlJc w:val="left"/>
      <w:pPr>
        <w:ind w:left="1543" w:hanging="420"/>
      </w:pPr>
      <w:rPr>
        <w:rFonts w:cs="Times New Roman"/>
      </w:rPr>
    </w:lvl>
    <w:lvl w:ilvl="3" w:tplc="0409000F" w:tentative="1">
      <w:start w:val="1"/>
      <w:numFmt w:val="decimal"/>
      <w:lvlText w:val="%4."/>
      <w:lvlJc w:val="left"/>
      <w:pPr>
        <w:ind w:left="1963" w:hanging="420"/>
      </w:pPr>
      <w:rPr>
        <w:rFonts w:cs="Times New Roman"/>
      </w:rPr>
    </w:lvl>
    <w:lvl w:ilvl="4" w:tplc="04090017" w:tentative="1">
      <w:start w:val="1"/>
      <w:numFmt w:val="aiueoFullWidth"/>
      <w:lvlText w:val="(%5)"/>
      <w:lvlJc w:val="left"/>
      <w:pPr>
        <w:ind w:left="2383" w:hanging="420"/>
      </w:pPr>
      <w:rPr>
        <w:rFonts w:cs="Times New Roman"/>
      </w:rPr>
    </w:lvl>
    <w:lvl w:ilvl="5" w:tplc="04090011" w:tentative="1">
      <w:start w:val="1"/>
      <w:numFmt w:val="decimalEnclosedCircle"/>
      <w:lvlText w:val="%6"/>
      <w:lvlJc w:val="left"/>
      <w:pPr>
        <w:ind w:left="2803" w:hanging="420"/>
      </w:pPr>
      <w:rPr>
        <w:rFonts w:cs="Times New Roman"/>
      </w:rPr>
    </w:lvl>
    <w:lvl w:ilvl="6" w:tplc="0409000F" w:tentative="1">
      <w:start w:val="1"/>
      <w:numFmt w:val="decimal"/>
      <w:lvlText w:val="%7."/>
      <w:lvlJc w:val="left"/>
      <w:pPr>
        <w:ind w:left="3223" w:hanging="420"/>
      </w:pPr>
      <w:rPr>
        <w:rFonts w:cs="Times New Roman"/>
      </w:rPr>
    </w:lvl>
    <w:lvl w:ilvl="7" w:tplc="04090017" w:tentative="1">
      <w:start w:val="1"/>
      <w:numFmt w:val="aiueoFullWidth"/>
      <w:lvlText w:val="(%8)"/>
      <w:lvlJc w:val="left"/>
      <w:pPr>
        <w:ind w:left="3643" w:hanging="420"/>
      </w:pPr>
      <w:rPr>
        <w:rFonts w:cs="Times New Roman"/>
      </w:rPr>
    </w:lvl>
    <w:lvl w:ilvl="8" w:tplc="04090011" w:tentative="1">
      <w:start w:val="1"/>
      <w:numFmt w:val="decimalEnclosedCircle"/>
      <w:lvlText w:val="%9"/>
      <w:lvlJc w:val="left"/>
      <w:pPr>
        <w:ind w:left="4063" w:hanging="420"/>
      </w:pPr>
      <w:rPr>
        <w:rFonts w:cs="Times New Roman"/>
      </w:rPr>
    </w:lvl>
  </w:abstractNum>
  <w:abstractNum w:abstractNumId="4">
    <w:nsid w:val="141938C6"/>
    <w:multiLevelType w:val="hybridMultilevel"/>
    <w:tmpl w:val="877063B0"/>
    <w:lvl w:ilvl="0" w:tplc="0409000B">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abstractNum w:abstractNumId="5">
    <w:nsid w:val="14773C39"/>
    <w:multiLevelType w:val="hybridMultilevel"/>
    <w:tmpl w:val="150CAE18"/>
    <w:lvl w:ilvl="0" w:tplc="3666554E">
      <w:start w:val="1"/>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6">
    <w:nsid w:val="19520889"/>
    <w:multiLevelType w:val="hybridMultilevel"/>
    <w:tmpl w:val="89561CBA"/>
    <w:lvl w:ilvl="0" w:tplc="78EEE076">
      <w:start w:val="1"/>
      <w:numFmt w:val="decimalEnclosedCircle"/>
      <w:lvlText w:val="%1"/>
      <w:lvlJc w:val="left"/>
      <w:pPr>
        <w:ind w:left="1140" w:hanging="360"/>
      </w:pPr>
      <w:rPr>
        <w:rFonts w:hAnsi="ＭＳ 明朝" w:cs="Times New Roman" w:hint="default"/>
      </w:rPr>
    </w:lvl>
    <w:lvl w:ilvl="1" w:tplc="04090017" w:tentative="1">
      <w:start w:val="1"/>
      <w:numFmt w:val="aiueoFullWidth"/>
      <w:lvlText w:val="(%2)"/>
      <w:lvlJc w:val="left"/>
      <w:pPr>
        <w:ind w:left="1620" w:hanging="420"/>
      </w:pPr>
      <w:rPr>
        <w:rFonts w:cs="Times New Roman"/>
      </w:rPr>
    </w:lvl>
    <w:lvl w:ilvl="2" w:tplc="04090011" w:tentative="1">
      <w:start w:val="1"/>
      <w:numFmt w:val="decimalEnclosedCircle"/>
      <w:lvlText w:val="%3"/>
      <w:lvlJc w:val="left"/>
      <w:pPr>
        <w:ind w:left="2040" w:hanging="420"/>
      </w:pPr>
      <w:rPr>
        <w:rFonts w:cs="Times New Roman"/>
      </w:rPr>
    </w:lvl>
    <w:lvl w:ilvl="3" w:tplc="0409000F" w:tentative="1">
      <w:start w:val="1"/>
      <w:numFmt w:val="decimal"/>
      <w:lvlText w:val="%4."/>
      <w:lvlJc w:val="left"/>
      <w:pPr>
        <w:ind w:left="2460" w:hanging="420"/>
      </w:pPr>
      <w:rPr>
        <w:rFonts w:cs="Times New Roman"/>
      </w:rPr>
    </w:lvl>
    <w:lvl w:ilvl="4" w:tplc="04090017" w:tentative="1">
      <w:start w:val="1"/>
      <w:numFmt w:val="aiueoFullWidth"/>
      <w:lvlText w:val="(%5)"/>
      <w:lvlJc w:val="left"/>
      <w:pPr>
        <w:ind w:left="2880" w:hanging="420"/>
      </w:pPr>
      <w:rPr>
        <w:rFonts w:cs="Times New Roman"/>
      </w:rPr>
    </w:lvl>
    <w:lvl w:ilvl="5" w:tplc="04090011" w:tentative="1">
      <w:start w:val="1"/>
      <w:numFmt w:val="decimalEnclosedCircle"/>
      <w:lvlText w:val="%6"/>
      <w:lvlJc w:val="left"/>
      <w:pPr>
        <w:ind w:left="3300" w:hanging="420"/>
      </w:pPr>
      <w:rPr>
        <w:rFonts w:cs="Times New Roman"/>
      </w:rPr>
    </w:lvl>
    <w:lvl w:ilvl="6" w:tplc="0409000F" w:tentative="1">
      <w:start w:val="1"/>
      <w:numFmt w:val="decimal"/>
      <w:lvlText w:val="%7."/>
      <w:lvlJc w:val="left"/>
      <w:pPr>
        <w:ind w:left="3720" w:hanging="420"/>
      </w:pPr>
      <w:rPr>
        <w:rFonts w:cs="Times New Roman"/>
      </w:rPr>
    </w:lvl>
    <w:lvl w:ilvl="7" w:tplc="04090017" w:tentative="1">
      <w:start w:val="1"/>
      <w:numFmt w:val="aiueoFullWidth"/>
      <w:lvlText w:val="(%8)"/>
      <w:lvlJc w:val="left"/>
      <w:pPr>
        <w:ind w:left="4140" w:hanging="420"/>
      </w:pPr>
      <w:rPr>
        <w:rFonts w:cs="Times New Roman"/>
      </w:rPr>
    </w:lvl>
    <w:lvl w:ilvl="8" w:tplc="04090011" w:tentative="1">
      <w:start w:val="1"/>
      <w:numFmt w:val="decimalEnclosedCircle"/>
      <w:lvlText w:val="%9"/>
      <w:lvlJc w:val="left"/>
      <w:pPr>
        <w:ind w:left="4560" w:hanging="420"/>
      </w:pPr>
      <w:rPr>
        <w:rFonts w:cs="Times New Roman"/>
      </w:rPr>
    </w:lvl>
  </w:abstractNum>
  <w:abstractNum w:abstractNumId="7">
    <w:nsid w:val="1B164127"/>
    <w:multiLevelType w:val="hybridMultilevel"/>
    <w:tmpl w:val="5792DB52"/>
    <w:lvl w:ilvl="0" w:tplc="670A4270">
      <w:start w:val="2"/>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8">
    <w:nsid w:val="1FB226A8"/>
    <w:multiLevelType w:val="hybridMultilevel"/>
    <w:tmpl w:val="AEA6B3BC"/>
    <w:lvl w:ilvl="0" w:tplc="7A82360A">
      <w:start w:val="1"/>
      <w:numFmt w:val="decimalEnclosedCircle"/>
      <w:lvlText w:val="%1"/>
      <w:lvlJc w:val="left"/>
      <w:pPr>
        <w:ind w:left="1098" w:hanging="360"/>
      </w:pPr>
      <w:rPr>
        <w:rFonts w:hAnsi="ＭＳ 明朝" w:cs="Times New Roman" w:hint="default"/>
      </w:rPr>
    </w:lvl>
    <w:lvl w:ilvl="1" w:tplc="04090017" w:tentative="1">
      <w:start w:val="1"/>
      <w:numFmt w:val="aiueoFullWidth"/>
      <w:lvlText w:val="(%2)"/>
      <w:lvlJc w:val="left"/>
      <w:pPr>
        <w:ind w:left="1578" w:hanging="420"/>
      </w:pPr>
      <w:rPr>
        <w:rFonts w:cs="Times New Roman"/>
      </w:rPr>
    </w:lvl>
    <w:lvl w:ilvl="2" w:tplc="04090011" w:tentative="1">
      <w:start w:val="1"/>
      <w:numFmt w:val="decimalEnclosedCircle"/>
      <w:lvlText w:val="%3"/>
      <w:lvlJc w:val="left"/>
      <w:pPr>
        <w:ind w:left="1998" w:hanging="420"/>
      </w:pPr>
      <w:rPr>
        <w:rFonts w:cs="Times New Roman"/>
      </w:rPr>
    </w:lvl>
    <w:lvl w:ilvl="3" w:tplc="0409000F" w:tentative="1">
      <w:start w:val="1"/>
      <w:numFmt w:val="decimal"/>
      <w:lvlText w:val="%4."/>
      <w:lvlJc w:val="left"/>
      <w:pPr>
        <w:ind w:left="2418" w:hanging="420"/>
      </w:pPr>
      <w:rPr>
        <w:rFonts w:cs="Times New Roman"/>
      </w:rPr>
    </w:lvl>
    <w:lvl w:ilvl="4" w:tplc="04090017" w:tentative="1">
      <w:start w:val="1"/>
      <w:numFmt w:val="aiueoFullWidth"/>
      <w:lvlText w:val="(%5)"/>
      <w:lvlJc w:val="left"/>
      <w:pPr>
        <w:ind w:left="2838" w:hanging="420"/>
      </w:pPr>
      <w:rPr>
        <w:rFonts w:cs="Times New Roman"/>
      </w:rPr>
    </w:lvl>
    <w:lvl w:ilvl="5" w:tplc="04090011" w:tentative="1">
      <w:start w:val="1"/>
      <w:numFmt w:val="decimalEnclosedCircle"/>
      <w:lvlText w:val="%6"/>
      <w:lvlJc w:val="left"/>
      <w:pPr>
        <w:ind w:left="3258" w:hanging="420"/>
      </w:pPr>
      <w:rPr>
        <w:rFonts w:cs="Times New Roman"/>
      </w:rPr>
    </w:lvl>
    <w:lvl w:ilvl="6" w:tplc="0409000F" w:tentative="1">
      <w:start w:val="1"/>
      <w:numFmt w:val="decimal"/>
      <w:lvlText w:val="%7."/>
      <w:lvlJc w:val="left"/>
      <w:pPr>
        <w:ind w:left="3678" w:hanging="420"/>
      </w:pPr>
      <w:rPr>
        <w:rFonts w:cs="Times New Roman"/>
      </w:rPr>
    </w:lvl>
    <w:lvl w:ilvl="7" w:tplc="04090017" w:tentative="1">
      <w:start w:val="1"/>
      <w:numFmt w:val="aiueoFullWidth"/>
      <w:lvlText w:val="(%8)"/>
      <w:lvlJc w:val="left"/>
      <w:pPr>
        <w:ind w:left="4098" w:hanging="420"/>
      </w:pPr>
      <w:rPr>
        <w:rFonts w:cs="Times New Roman"/>
      </w:rPr>
    </w:lvl>
    <w:lvl w:ilvl="8" w:tplc="04090011" w:tentative="1">
      <w:start w:val="1"/>
      <w:numFmt w:val="decimalEnclosedCircle"/>
      <w:lvlText w:val="%9"/>
      <w:lvlJc w:val="left"/>
      <w:pPr>
        <w:ind w:left="4518" w:hanging="420"/>
      </w:pPr>
      <w:rPr>
        <w:rFonts w:cs="Times New Roman"/>
      </w:rPr>
    </w:lvl>
  </w:abstractNum>
  <w:abstractNum w:abstractNumId="9">
    <w:nsid w:val="200A678E"/>
    <w:multiLevelType w:val="hybridMultilevel"/>
    <w:tmpl w:val="810667C2"/>
    <w:lvl w:ilvl="0" w:tplc="7A848A04">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nsid w:val="250600E4"/>
    <w:multiLevelType w:val="hybridMultilevel"/>
    <w:tmpl w:val="F8463222"/>
    <w:lvl w:ilvl="0" w:tplc="AC107654">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nsid w:val="257C4FA0"/>
    <w:multiLevelType w:val="hybridMultilevel"/>
    <w:tmpl w:val="B3289F56"/>
    <w:lvl w:ilvl="0" w:tplc="65DAD974">
      <w:start w:val="1"/>
      <w:numFmt w:val="decimalEnclosedCircle"/>
      <w:lvlText w:val="%1"/>
      <w:lvlJc w:val="left"/>
      <w:pPr>
        <w:tabs>
          <w:tab w:val="num" w:pos="1620"/>
        </w:tabs>
        <w:ind w:left="1620" w:hanging="360"/>
      </w:pPr>
      <w:rPr>
        <w:rFonts w:eastAsia="ＭＳ Ｐ明朝" w:cs="Times New Roman" w:hint="default"/>
        <w:sz w:val="20"/>
      </w:rPr>
    </w:lvl>
    <w:lvl w:ilvl="1" w:tplc="04090017" w:tentative="1">
      <w:start w:val="1"/>
      <w:numFmt w:val="aiueoFullWidth"/>
      <w:lvlText w:val="(%2)"/>
      <w:lvlJc w:val="left"/>
      <w:pPr>
        <w:tabs>
          <w:tab w:val="num" w:pos="2100"/>
        </w:tabs>
        <w:ind w:left="2100" w:hanging="420"/>
      </w:pPr>
      <w:rPr>
        <w:rFonts w:cs="Times New Roman"/>
      </w:rPr>
    </w:lvl>
    <w:lvl w:ilvl="2" w:tplc="04090011" w:tentative="1">
      <w:start w:val="1"/>
      <w:numFmt w:val="decimalEnclosedCircle"/>
      <w:lvlText w:val="%3"/>
      <w:lvlJc w:val="left"/>
      <w:pPr>
        <w:tabs>
          <w:tab w:val="num" w:pos="2520"/>
        </w:tabs>
        <w:ind w:left="2520" w:hanging="420"/>
      </w:pPr>
      <w:rPr>
        <w:rFonts w:cs="Times New Roman"/>
      </w:rPr>
    </w:lvl>
    <w:lvl w:ilvl="3" w:tplc="0409000F" w:tentative="1">
      <w:start w:val="1"/>
      <w:numFmt w:val="decimal"/>
      <w:lvlText w:val="%4."/>
      <w:lvlJc w:val="left"/>
      <w:pPr>
        <w:tabs>
          <w:tab w:val="num" w:pos="2940"/>
        </w:tabs>
        <w:ind w:left="2940" w:hanging="420"/>
      </w:pPr>
      <w:rPr>
        <w:rFonts w:cs="Times New Roman"/>
      </w:rPr>
    </w:lvl>
    <w:lvl w:ilvl="4" w:tplc="04090017" w:tentative="1">
      <w:start w:val="1"/>
      <w:numFmt w:val="aiueoFullWidth"/>
      <w:lvlText w:val="(%5)"/>
      <w:lvlJc w:val="left"/>
      <w:pPr>
        <w:tabs>
          <w:tab w:val="num" w:pos="3360"/>
        </w:tabs>
        <w:ind w:left="3360" w:hanging="420"/>
      </w:pPr>
      <w:rPr>
        <w:rFonts w:cs="Times New Roman"/>
      </w:rPr>
    </w:lvl>
    <w:lvl w:ilvl="5" w:tplc="04090011" w:tentative="1">
      <w:start w:val="1"/>
      <w:numFmt w:val="decimalEnclosedCircle"/>
      <w:lvlText w:val="%6"/>
      <w:lvlJc w:val="left"/>
      <w:pPr>
        <w:tabs>
          <w:tab w:val="num" w:pos="3780"/>
        </w:tabs>
        <w:ind w:left="3780" w:hanging="420"/>
      </w:pPr>
      <w:rPr>
        <w:rFonts w:cs="Times New Roman"/>
      </w:rPr>
    </w:lvl>
    <w:lvl w:ilvl="6" w:tplc="0409000F" w:tentative="1">
      <w:start w:val="1"/>
      <w:numFmt w:val="decimal"/>
      <w:lvlText w:val="%7."/>
      <w:lvlJc w:val="left"/>
      <w:pPr>
        <w:tabs>
          <w:tab w:val="num" w:pos="4200"/>
        </w:tabs>
        <w:ind w:left="4200" w:hanging="420"/>
      </w:pPr>
      <w:rPr>
        <w:rFonts w:cs="Times New Roman"/>
      </w:rPr>
    </w:lvl>
    <w:lvl w:ilvl="7" w:tplc="04090017" w:tentative="1">
      <w:start w:val="1"/>
      <w:numFmt w:val="aiueoFullWidth"/>
      <w:lvlText w:val="(%8)"/>
      <w:lvlJc w:val="left"/>
      <w:pPr>
        <w:tabs>
          <w:tab w:val="num" w:pos="4620"/>
        </w:tabs>
        <w:ind w:left="4620" w:hanging="420"/>
      </w:pPr>
      <w:rPr>
        <w:rFonts w:cs="Times New Roman"/>
      </w:rPr>
    </w:lvl>
    <w:lvl w:ilvl="8" w:tplc="04090011" w:tentative="1">
      <w:start w:val="1"/>
      <w:numFmt w:val="decimalEnclosedCircle"/>
      <w:lvlText w:val="%9"/>
      <w:lvlJc w:val="left"/>
      <w:pPr>
        <w:tabs>
          <w:tab w:val="num" w:pos="5040"/>
        </w:tabs>
        <w:ind w:left="5040" w:hanging="420"/>
      </w:pPr>
      <w:rPr>
        <w:rFonts w:cs="Times New Roman"/>
      </w:rPr>
    </w:lvl>
  </w:abstractNum>
  <w:abstractNum w:abstractNumId="12">
    <w:nsid w:val="25BB3F32"/>
    <w:multiLevelType w:val="hybridMultilevel"/>
    <w:tmpl w:val="D33C28F4"/>
    <w:lvl w:ilvl="0" w:tplc="A90E116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nsid w:val="28155EF9"/>
    <w:multiLevelType w:val="hybridMultilevel"/>
    <w:tmpl w:val="70BEC79C"/>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29A96609"/>
    <w:multiLevelType w:val="hybridMultilevel"/>
    <w:tmpl w:val="06C6562E"/>
    <w:lvl w:ilvl="0" w:tplc="7A848A0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nsid w:val="30DA507F"/>
    <w:multiLevelType w:val="hybridMultilevel"/>
    <w:tmpl w:val="2E3E612A"/>
    <w:lvl w:ilvl="0" w:tplc="F9B89A0C">
      <w:start w:val="1"/>
      <w:numFmt w:val="decimalEnclosedCircle"/>
      <w:lvlText w:val="%1"/>
      <w:lvlJc w:val="left"/>
      <w:pPr>
        <w:ind w:left="1077" w:hanging="360"/>
      </w:pPr>
      <w:rPr>
        <w:rFonts w:cs="Times New Roman" w:hint="default"/>
      </w:rPr>
    </w:lvl>
    <w:lvl w:ilvl="1" w:tplc="04090017" w:tentative="1">
      <w:start w:val="1"/>
      <w:numFmt w:val="aiueoFullWidth"/>
      <w:lvlText w:val="(%2)"/>
      <w:lvlJc w:val="left"/>
      <w:pPr>
        <w:ind w:left="1557" w:hanging="420"/>
      </w:pPr>
      <w:rPr>
        <w:rFonts w:cs="Times New Roman"/>
      </w:rPr>
    </w:lvl>
    <w:lvl w:ilvl="2" w:tplc="04090011" w:tentative="1">
      <w:start w:val="1"/>
      <w:numFmt w:val="decimalEnclosedCircle"/>
      <w:lvlText w:val="%3"/>
      <w:lvlJc w:val="left"/>
      <w:pPr>
        <w:ind w:left="1977" w:hanging="420"/>
      </w:pPr>
      <w:rPr>
        <w:rFonts w:cs="Times New Roman"/>
      </w:rPr>
    </w:lvl>
    <w:lvl w:ilvl="3" w:tplc="0409000F" w:tentative="1">
      <w:start w:val="1"/>
      <w:numFmt w:val="decimal"/>
      <w:lvlText w:val="%4."/>
      <w:lvlJc w:val="left"/>
      <w:pPr>
        <w:ind w:left="2397" w:hanging="420"/>
      </w:pPr>
      <w:rPr>
        <w:rFonts w:cs="Times New Roman"/>
      </w:rPr>
    </w:lvl>
    <w:lvl w:ilvl="4" w:tplc="04090017" w:tentative="1">
      <w:start w:val="1"/>
      <w:numFmt w:val="aiueoFullWidth"/>
      <w:lvlText w:val="(%5)"/>
      <w:lvlJc w:val="left"/>
      <w:pPr>
        <w:ind w:left="2817" w:hanging="420"/>
      </w:pPr>
      <w:rPr>
        <w:rFonts w:cs="Times New Roman"/>
      </w:rPr>
    </w:lvl>
    <w:lvl w:ilvl="5" w:tplc="04090011" w:tentative="1">
      <w:start w:val="1"/>
      <w:numFmt w:val="decimalEnclosedCircle"/>
      <w:lvlText w:val="%6"/>
      <w:lvlJc w:val="left"/>
      <w:pPr>
        <w:ind w:left="3237" w:hanging="420"/>
      </w:pPr>
      <w:rPr>
        <w:rFonts w:cs="Times New Roman"/>
      </w:rPr>
    </w:lvl>
    <w:lvl w:ilvl="6" w:tplc="0409000F" w:tentative="1">
      <w:start w:val="1"/>
      <w:numFmt w:val="decimal"/>
      <w:lvlText w:val="%7."/>
      <w:lvlJc w:val="left"/>
      <w:pPr>
        <w:ind w:left="3657" w:hanging="420"/>
      </w:pPr>
      <w:rPr>
        <w:rFonts w:cs="Times New Roman"/>
      </w:rPr>
    </w:lvl>
    <w:lvl w:ilvl="7" w:tplc="04090017" w:tentative="1">
      <w:start w:val="1"/>
      <w:numFmt w:val="aiueoFullWidth"/>
      <w:lvlText w:val="(%8)"/>
      <w:lvlJc w:val="left"/>
      <w:pPr>
        <w:ind w:left="4077" w:hanging="420"/>
      </w:pPr>
      <w:rPr>
        <w:rFonts w:cs="Times New Roman"/>
      </w:rPr>
    </w:lvl>
    <w:lvl w:ilvl="8" w:tplc="04090011" w:tentative="1">
      <w:start w:val="1"/>
      <w:numFmt w:val="decimalEnclosedCircle"/>
      <w:lvlText w:val="%9"/>
      <w:lvlJc w:val="left"/>
      <w:pPr>
        <w:ind w:left="4497" w:hanging="420"/>
      </w:pPr>
      <w:rPr>
        <w:rFonts w:cs="Times New Roman"/>
      </w:rPr>
    </w:lvl>
  </w:abstractNum>
  <w:abstractNum w:abstractNumId="16">
    <w:nsid w:val="31A8357E"/>
    <w:multiLevelType w:val="hybridMultilevel"/>
    <w:tmpl w:val="EF264C7A"/>
    <w:lvl w:ilvl="0" w:tplc="71BE191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nsid w:val="405950AE"/>
    <w:multiLevelType w:val="hybridMultilevel"/>
    <w:tmpl w:val="2206CBAE"/>
    <w:lvl w:ilvl="0" w:tplc="7A848A0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nsid w:val="443E37BF"/>
    <w:multiLevelType w:val="multilevel"/>
    <w:tmpl w:val="55446B96"/>
    <w:lvl w:ilvl="0">
      <w:start w:val="1"/>
      <w:numFmt w:val="decimal"/>
      <w:pStyle w:val="Heading1"/>
      <w:suff w:val="space"/>
      <w:lvlText w:val="%1．"/>
      <w:lvlJc w:val="left"/>
      <w:pPr>
        <w:ind w:left="141" w:hanging="141"/>
      </w:pPr>
      <w:rPr>
        <w:rFonts w:cs="Times New Roman" w:hint="eastAsia"/>
        <w:b/>
        <w:i w:val="0"/>
      </w:rPr>
    </w:lvl>
    <w:lvl w:ilvl="1">
      <w:start w:val="1"/>
      <w:numFmt w:val="decimal"/>
      <w:pStyle w:val="Heading2"/>
      <w:suff w:val="space"/>
      <w:lvlText w:val="%1.%2."/>
      <w:lvlJc w:val="left"/>
      <w:pPr>
        <w:ind w:left="3118" w:hanging="566"/>
      </w:pPr>
      <w:rPr>
        <w:rFonts w:cs="Times New Roman" w:hint="eastAsia"/>
        <w:b/>
        <w:i w:val="0"/>
      </w:rPr>
    </w:lvl>
    <w:lvl w:ilvl="2">
      <w:start w:val="1"/>
      <w:numFmt w:val="decimal"/>
      <w:pStyle w:val="Heading3"/>
      <w:suff w:val="space"/>
      <w:lvlText w:val="%1.%2.%3."/>
      <w:lvlJc w:val="left"/>
      <w:pPr>
        <w:ind w:left="1134" w:hanging="567"/>
      </w:pPr>
      <w:rPr>
        <w:rFonts w:cs="Times New Roman" w:hint="eastAsia"/>
        <w:b/>
        <w:i w:val="0"/>
      </w:rPr>
    </w:lvl>
    <w:lvl w:ilvl="3">
      <w:start w:val="1"/>
      <w:numFmt w:val="none"/>
      <w:lvlText w:val="(1)"/>
      <w:lvlJc w:val="left"/>
      <w:pPr>
        <w:tabs>
          <w:tab w:val="num" w:pos="1700"/>
        </w:tabs>
        <w:ind w:left="1700" w:hanging="708"/>
      </w:pPr>
      <w:rPr>
        <w:rFonts w:cs="Times New Roman" w:hint="eastAsia"/>
      </w:rPr>
    </w:lvl>
    <w:lvl w:ilvl="4">
      <w:start w:val="1"/>
      <w:numFmt w:val="none"/>
      <w:pStyle w:val="Heading5"/>
      <w:lvlText w:val="①"/>
      <w:lvlJc w:val="left"/>
      <w:pPr>
        <w:tabs>
          <w:tab w:val="num" w:pos="2267"/>
        </w:tabs>
        <w:ind w:left="2267" w:hanging="850"/>
      </w:pPr>
      <w:rPr>
        <w:rFonts w:cs="Times New Roman" w:hint="eastAsia"/>
      </w:rPr>
    </w:lvl>
    <w:lvl w:ilvl="5">
      <w:start w:val="1"/>
      <w:numFmt w:val="decimal"/>
      <w:lvlText w:val="%1.%2.%3.%4.%5.%6"/>
      <w:lvlJc w:val="left"/>
      <w:pPr>
        <w:tabs>
          <w:tab w:val="num" w:pos="2976"/>
        </w:tabs>
        <w:ind w:left="2976" w:hanging="1134"/>
      </w:pPr>
      <w:rPr>
        <w:rFonts w:cs="Times New Roman" w:hint="eastAsia"/>
      </w:rPr>
    </w:lvl>
    <w:lvl w:ilvl="6">
      <w:start w:val="1"/>
      <w:numFmt w:val="decimal"/>
      <w:lvlText w:val="%1.%2.%3.%4.%5.%6.%7"/>
      <w:lvlJc w:val="left"/>
      <w:pPr>
        <w:tabs>
          <w:tab w:val="num" w:pos="3707"/>
        </w:tabs>
        <w:ind w:left="3543" w:hanging="1276"/>
      </w:pPr>
      <w:rPr>
        <w:rFonts w:cs="Times New Roman" w:hint="eastAsia"/>
      </w:rPr>
    </w:lvl>
    <w:lvl w:ilvl="7">
      <w:start w:val="1"/>
      <w:numFmt w:val="decimal"/>
      <w:lvlText w:val="%1.%2.%3.%4.%5.%6.%7.%8"/>
      <w:lvlJc w:val="left"/>
      <w:pPr>
        <w:tabs>
          <w:tab w:val="num" w:pos="4492"/>
        </w:tabs>
        <w:ind w:left="4110" w:hanging="1418"/>
      </w:pPr>
      <w:rPr>
        <w:rFonts w:cs="Times New Roman" w:hint="eastAsia"/>
      </w:rPr>
    </w:lvl>
    <w:lvl w:ilvl="8">
      <w:start w:val="1"/>
      <w:numFmt w:val="decimal"/>
      <w:lvlText w:val="%1.%2.%3.%4.%5.%6.%7.%8.%9"/>
      <w:lvlJc w:val="left"/>
      <w:pPr>
        <w:tabs>
          <w:tab w:val="num" w:pos="4918"/>
        </w:tabs>
        <w:ind w:left="4818" w:hanging="1700"/>
      </w:pPr>
      <w:rPr>
        <w:rFonts w:cs="Times New Roman" w:hint="eastAsia"/>
      </w:rPr>
    </w:lvl>
  </w:abstractNum>
  <w:abstractNum w:abstractNumId="19">
    <w:nsid w:val="44F11414"/>
    <w:multiLevelType w:val="hybridMultilevel"/>
    <w:tmpl w:val="32BCE378"/>
    <w:lvl w:ilvl="0" w:tplc="90FC75D0">
      <w:start w:val="1"/>
      <w:numFmt w:val="decimalEnclosedCircle"/>
      <w:lvlText w:val="%1"/>
      <w:lvlJc w:val="left"/>
      <w:pPr>
        <w:ind w:left="1098" w:hanging="360"/>
      </w:pPr>
      <w:rPr>
        <w:rFonts w:hAnsi="ＭＳ 明朝" w:cs="Times New Roman" w:hint="default"/>
      </w:rPr>
    </w:lvl>
    <w:lvl w:ilvl="1" w:tplc="04090017" w:tentative="1">
      <w:start w:val="1"/>
      <w:numFmt w:val="aiueoFullWidth"/>
      <w:lvlText w:val="(%2)"/>
      <w:lvlJc w:val="left"/>
      <w:pPr>
        <w:ind w:left="1578" w:hanging="420"/>
      </w:pPr>
      <w:rPr>
        <w:rFonts w:cs="Times New Roman"/>
      </w:rPr>
    </w:lvl>
    <w:lvl w:ilvl="2" w:tplc="04090011" w:tentative="1">
      <w:start w:val="1"/>
      <w:numFmt w:val="decimalEnclosedCircle"/>
      <w:lvlText w:val="%3"/>
      <w:lvlJc w:val="left"/>
      <w:pPr>
        <w:ind w:left="1998" w:hanging="420"/>
      </w:pPr>
      <w:rPr>
        <w:rFonts w:cs="Times New Roman"/>
      </w:rPr>
    </w:lvl>
    <w:lvl w:ilvl="3" w:tplc="0409000F" w:tentative="1">
      <w:start w:val="1"/>
      <w:numFmt w:val="decimal"/>
      <w:lvlText w:val="%4."/>
      <w:lvlJc w:val="left"/>
      <w:pPr>
        <w:ind w:left="2418" w:hanging="420"/>
      </w:pPr>
      <w:rPr>
        <w:rFonts w:cs="Times New Roman"/>
      </w:rPr>
    </w:lvl>
    <w:lvl w:ilvl="4" w:tplc="04090017" w:tentative="1">
      <w:start w:val="1"/>
      <w:numFmt w:val="aiueoFullWidth"/>
      <w:lvlText w:val="(%5)"/>
      <w:lvlJc w:val="left"/>
      <w:pPr>
        <w:ind w:left="2838" w:hanging="420"/>
      </w:pPr>
      <w:rPr>
        <w:rFonts w:cs="Times New Roman"/>
      </w:rPr>
    </w:lvl>
    <w:lvl w:ilvl="5" w:tplc="04090011" w:tentative="1">
      <w:start w:val="1"/>
      <w:numFmt w:val="decimalEnclosedCircle"/>
      <w:lvlText w:val="%6"/>
      <w:lvlJc w:val="left"/>
      <w:pPr>
        <w:ind w:left="3258" w:hanging="420"/>
      </w:pPr>
      <w:rPr>
        <w:rFonts w:cs="Times New Roman"/>
      </w:rPr>
    </w:lvl>
    <w:lvl w:ilvl="6" w:tplc="0409000F" w:tentative="1">
      <w:start w:val="1"/>
      <w:numFmt w:val="decimal"/>
      <w:lvlText w:val="%7."/>
      <w:lvlJc w:val="left"/>
      <w:pPr>
        <w:ind w:left="3678" w:hanging="420"/>
      </w:pPr>
      <w:rPr>
        <w:rFonts w:cs="Times New Roman"/>
      </w:rPr>
    </w:lvl>
    <w:lvl w:ilvl="7" w:tplc="04090017" w:tentative="1">
      <w:start w:val="1"/>
      <w:numFmt w:val="aiueoFullWidth"/>
      <w:lvlText w:val="(%8)"/>
      <w:lvlJc w:val="left"/>
      <w:pPr>
        <w:ind w:left="4098" w:hanging="420"/>
      </w:pPr>
      <w:rPr>
        <w:rFonts w:cs="Times New Roman"/>
      </w:rPr>
    </w:lvl>
    <w:lvl w:ilvl="8" w:tplc="04090011" w:tentative="1">
      <w:start w:val="1"/>
      <w:numFmt w:val="decimalEnclosedCircle"/>
      <w:lvlText w:val="%9"/>
      <w:lvlJc w:val="left"/>
      <w:pPr>
        <w:ind w:left="4518" w:hanging="420"/>
      </w:pPr>
      <w:rPr>
        <w:rFonts w:cs="Times New Roman"/>
      </w:rPr>
    </w:lvl>
  </w:abstractNum>
  <w:abstractNum w:abstractNumId="20">
    <w:nsid w:val="4859364D"/>
    <w:multiLevelType w:val="hybridMultilevel"/>
    <w:tmpl w:val="6352C2E8"/>
    <w:lvl w:ilvl="0" w:tplc="E1F2B482">
      <w:start w:val="2"/>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1">
    <w:nsid w:val="4BDF5D23"/>
    <w:multiLevelType w:val="hybridMultilevel"/>
    <w:tmpl w:val="84041204"/>
    <w:lvl w:ilvl="0" w:tplc="AEF8DFAC">
      <w:start w:val="1"/>
      <w:numFmt w:val="decimalEnclosedCircle"/>
      <w:lvlText w:val="%1"/>
      <w:lvlJc w:val="left"/>
      <w:pPr>
        <w:ind w:left="1098" w:hanging="360"/>
      </w:pPr>
      <w:rPr>
        <w:rFonts w:hAnsi="ＭＳ 明朝" w:cs="Times New Roman" w:hint="default"/>
      </w:rPr>
    </w:lvl>
    <w:lvl w:ilvl="1" w:tplc="04090017" w:tentative="1">
      <w:start w:val="1"/>
      <w:numFmt w:val="aiueoFullWidth"/>
      <w:lvlText w:val="(%2)"/>
      <w:lvlJc w:val="left"/>
      <w:pPr>
        <w:ind w:left="1578" w:hanging="420"/>
      </w:pPr>
      <w:rPr>
        <w:rFonts w:cs="Times New Roman"/>
      </w:rPr>
    </w:lvl>
    <w:lvl w:ilvl="2" w:tplc="04090011" w:tentative="1">
      <w:start w:val="1"/>
      <w:numFmt w:val="decimalEnclosedCircle"/>
      <w:lvlText w:val="%3"/>
      <w:lvlJc w:val="left"/>
      <w:pPr>
        <w:ind w:left="1998" w:hanging="420"/>
      </w:pPr>
      <w:rPr>
        <w:rFonts w:cs="Times New Roman"/>
      </w:rPr>
    </w:lvl>
    <w:lvl w:ilvl="3" w:tplc="0409000F" w:tentative="1">
      <w:start w:val="1"/>
      <w:numFmt w:val="decimal"/>
      <w:lvlText w:val="%4."/>
      <w:lvlJc w:val="left"/>
      <w:pPr>
        <w:ind w:left="2418" w:hanging="420"/>
      </w:pPr>
      <w:rPr>
        <w:rFonts w:cs="Times New Roman"/>
      </w:rPr>
    </w:lvl>
    <w:lvl w:ilvl="4" w:tplc="04090017" w:tentative="1">
      <w:start w:val="1"/>
      <w:numFmt w:val="aiueoFullWidth"/>
      <w:lvlText w:val="(%5)"/>
      <w:lvlJc w:val="left"/>
      <w:pPr>
        <w:ind w:left="2838" w:hanging="420"/>
      </w:pPr>
      <w:rPr>
        <w:rFonts w:cs="Times New Roman"/>
      </w:rPr>
    </w:lvl>
    <w:lvl w:ilvl="5" w:tplc="04090011" w:tentative="1">
      <w:start w:val="1"/>
      <w:numFmt w:val="decimalEnclosedCircle"/>
      <w:lvlText w:val="%6"/>
      <w:lvlJc w:val="left"/>
      <w:pPr>
        <w:ind w:left="3258" w:hanging="420"/>
      </w:pPr>
      <w:rPr>
        <w:rFonts w:cs="Times New Roman"/>
      </w:rPr>
    </w:lvl>
    <w:lvl w:ilvl="6" w:tplc="0409000F" w:tentative="1">
      <w:start w:val="1"/>
      <w:numFmt w:val="decimal"/>
      <w:lvlText w:val="%7."/>
      <w:lvlJc w:val="left"/>
      <w:pPr>
        <w:ind w:left="3678" w:hanging="420"/>
      </w:pPr>
      <w:rPr>
        <w:rFonts w:cs="Times New Roman"/>
      </w:rPr>
    </w:lvl>
    <w:lvl w:ilvl="7" w:tplc="04090017" w:tentative="1">
      <w:start w:val="1"/>
      <w:numFmt w:val="aiueoFullWidth"/>
      <w:lvlText w:val="(%8)"/>
      <w:lvlJc w:val="left"/>
      <w:pPr>
        <w:ind w:left="4098" w:hanging="420"/>
      </w:pPr>
      <w:rPr>
        <w:rFonts w:cs="Times New Roman"/>
      </w:rPr>
    </w:lvl>
    <w:lvl w:ilvl="8" w:tplc="04090011" w:tentative="1">
      <w:start w:val="1"/>
      <w:numFmt w:val="decimalEnclosedCircle"/>
      <w:lvlText w:val="%9"/>
      <w:lvlJc w:val="left"/>
      <w:pPr>
        <w:ind w:left="4518" w:hanging="420"/>
      </w:pPr>
      <w:rPr>
        <w:rFonts w:cs="Times New Roman"/>
      </w:rPr>
    </w:lvl>
  </w:abstractNum>
  <w:abstractNum w:abstractNumId="22">
    <w:nsid w:val="4F331323"/>
    <w:multiLevelType w:val="hybridMultilevel"/>
    <w:tmpl w:val="C64E1914"/>
    <w:lvl w:ilvl="0" w:tplc="0409000F">
      <w:start w:val="1"/>
      <w:numFmt w:val="decimal"/>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3">
    <w:nsid w:val="5D1954E3"/>
    <w:multiLevelType w:val="hybridMultilevel"/>
    <w:tmpl w:val="674E7BAA"/>
    <w:lvl w:ilvl="0" w:tplc="4FAC0D66">
      <w:start w:val="1"/>
      <w:numFmt w:val="decimalEnclosedCircle"/>
      <w:lvlText w:val="%1"/>
      <w:lvlJc w:val="left"/>
      <w:pPr>
        <w:ind w:left="1098" w:hanging="360"/>
      </w:pPr>
      <w:rPr>
        <w:rFonts w:hAnsi="ＭＳ 明朝" w:cs="Times New Roman" w:hint="default"/>
      </w:rPr>
    </w:lvl>
    <w:lvl w:ilvl="1" w:tplc="04090017" w:tentative="1">
      <w:start w:val="1"/>
      <w:numFmt w:val="aiueoFullWidth"/>
      <w:lvlText w:val="(%2)"/>
      <w:lvlJc w:val="left"/>
      <w:pPr>
        <w:ind w:left="1578" w:hanging="420"/>
      </w:pPr>
      <w:rPr>
        <w:rFonts w:cs="Times New Roman"/>
      </w:rPr>
    </w:lvl>
    <w:lvl w:ilvl="2" w:tplc="04090011" w:tentative="1">
      <w:start w:val="1"/>
      <w:numFmt w:val="decimalEnclosedCircle"/>
      <w:lvlText w:val="%3"/>
      <w:lvlJc w:val="left"/>
      <w:pPr>
        <w:ind w:left="1998" w:hanging="420"/>
      </w:pPr>
      <w:rPr>
        <w:rFonts w:cs="Times New Roman"/>
      </w:rPr>
    </w:lvl>
    <w:lvl w:ilvl="3" w:tplc="0409000F" w:tentative="1">
      <w:start w:val="1"/>
      <w:numFmt w:val="decimal"/>
      <w:lvlText w:val="%4."/>
      <w:lvlJc w:val="left"/>
      <w:pPr>
        <w:ind w:left="2418" w:hanging="420"/>
      </w:pPr>
      <w:rPr>
        <w:rFonts w:cs="Times New Roman"/>
      </w:rPr>
    </w:lvl>
    <w:lvl w:ilvl="4" w:tplc="04090017" w:tentative="1">
      <w:start w:val="1"/>
      <w:numFmt w:val="aiueoFullWidth"/>
      <w:lvlText w:val="(%5)"/>
      <w:lvlJc w:val="left"/>
      <w:pPr>
        <w:ind w:left="2838" w:hanging="420"/>
      </w:pPr>
      <w:rPr>
        <w:rFonts w:cs="Times New Roman"/>
      </w:rPr>
    </w:lvl>
    <w:lvl w:ilvl="5" w:tplc="04090011" w:tentative="1">
      <w:start w:val="1"/>
      <w:numFmt w:val="decimalEnclosedCircle"/>
      <w:lvlText w:val="%6"/>
      <w:lvlJc w:val="left"/>
      <w:pPr>
        <w:ind w:left="3258" w:hanging="420"/>
      </w:pPr>
      <w:rPr>
        <w:rFonts w:cs="Times New Roman"/>
      </w:rPr>
    </w:lvl>
    <w:lvl w:ilvl="6" w:tplc="0409000F" w:tentative="1">
      <w:start w:val="1"/>
      <w:numFmt w:val="decimal"/>
      <w:lvlText w:val="%7."/>
      <w:lvlJc w:val="left"/>
      <w:pPr>
        <w:ind w:left="3678" w:hanging="420"/>
      </w:pPr>
      <w:rPr>
        <w:rFonts w:cs="Times New Roman"/>
      </w:rPr>
    </w:lvl>
    <w:lvl w:ilvl="7" w:tplc="04090017" w:tentative="1">
      <w:start w:val="1"/>
      <w:numFmt w:val="aiueoFullWidth"/>
      <w:lvlText w:val="(%8)"/>
      <w:lvlJc w:val="left"/>
      <w:pPr>
        <w:ind w:left="4098" w:hanging="420"/>
      </w:pPr>
      <w:rPr>
        <w:rFonts w:cs="Times New Roman"/>
      </w:rPr>
    </w:lvl>
    <w:lvl w:ilvl="8" w:tplc="04090011" w:tentative="1">
      <w:start w:val="1"/>
      <w:numFmt w:val="decimalEnclosedCircle"/>
      <w:lvlText w:val="%9"/>
      <w:lvlJc w:val="left"/>
      <w:pPr>
        <w:ind w:left="4518" w:hanging="420"/>
      </w:pPr>
      <w:rPr>
        <w:rFonts w:cs="Times New Roman"/>
      </w:rPr>
    </w:lvl>
  </w:abstractNum>
  <w:abstractNum w:abstractNumId="24">
    <w:nsid w:val="5D2B018A"/>
    <w:multiLevelType w:val="hybridMultilevel"/>
    <w:tmpl w:val="C8FE6B08"/>
    <w:lvl w:ilvl="0" w:tplc="C5525740">
      <w:start w:val="2"/>
      <w:numFmt w:val="decimalEnclosedCircle"/>
      <w:lvlText w:val="%1"/>
      <w:lvlJc w:val="left"/>
      <w:pPr>
        <w:ind w:left="738" w:hanging="360"/>
      </w:pPr>
      <w:rPr>
        <w:rFonts w:cs="Times New Roman" w:hint="default"/>
      </w:rPr>
    </w:lvl>
    <w:lvl w:ilvl="1" w:tplc="04090017" w:tentative="1">
      <w:start w:val="1"/>
      <w:numFmt w:val="aiueoFullWidth"/>
      <w:lvlText w:val="(%2)"/>
      <w:lvlJc w:val="left"/>
      <w:pPr>
        <w:ind w:left="1218" w:hanging="420"/>
      </w:pPr>
      <w:rPr>
        <w:rFonts w:cs="Times New Roman"/>
      </w:rPr>
    </w:lvl>
    <w:lvl w:ilvl="2" w:tplc="04090011" w:tentative="1">
      <w:start w:val="1"/>
      <w:numFmt w:val="decimalEnclosedCircle"/>
      <w:lvlText w:val="%3"/>
      <w:lvlJc w:val="left"/>
      <w:pPr>
        <w:ind w:left="1638" w:hanging="420"/>
      </w:pPr>
      <w:rPr>
        <w:rFonts w:cs="Times New Roman"/>
      </w:rPr>
    </w:lvl>
    <w:lvl w:ilvl="3" w:tplc="0409000F" w:tentative="1">
      <w:start w:val="1"/>
      <w:numFmt w:val="decimal"/>
      <w:lvlText w:val="%4."/>
      <w:lvlJc w:val="left"/>
      <w:pPr>
        <w:ind w:left="2058" w:hanging="420"/>
      </w:pPr>
      <w:rPr>
        <w:rFonts w:cs="Times New Roman"/>
      </w:rPr>
    </w:lvl>
    <w:lvl w:ilvl="4" w:tplc="04090017" w:tentative="1">
      <w:start w:val="1"/>
      <w:numFmt w:val="aiueoFullWidth"/>
      <w:lvlText w:val="(%5)"/>
      <w:lvlJc w:val="left"/>
      <w:pPr>
        <w:ind w:left="2478" w:hanging="420"/>
      </w:pPr>
      <w:rPr>
        <w:rFonts w:cs="Times New Roman"/>
      </w:rPr>
    </w:lvl>
    <w:lvl w:ilvl="5" w:tplc="04090011" w:tentative="1">
      <w:start w:val="1"/>
      <w:numFmt w:val="decimalEnclosedCircle"/>
      <w:lvlText w:val="%6"/>
      <w:lvlJc w:val="left"/>
      <w:pPr>
        <w:ind w:left="2898" w:hanging="420"/>
      </w:pPr>
      <w:rPr>
        <w:rFonts w:cs="Times New Roman"/>
      </w:rPr>
    </w:lvl>
    <w:lvl w:ilvl="6" w:tplc="0409000F" w:tentative="1">
      <w:start w:val="1"/>
      <w:numFmt w:val="decimal"/>
      <w:lvlText w:val="%7."/>
      <w:lvlJc w:val="left"/>
      <w:pPr>
        <w:ind w:left="3318" w:hanging="420"/>
      </w:pPr>
      <w:rPr>
        <w:rFonts w:cs="Times New Roman"/>
      </w:rPr>
    </w:lvl>
    <w:lvl w:ilvl="7" w:tplc="04090017" w:tentative="1">
      <w:start w:val="1"/>
      <w:numFmt w:val="aiueoFullWidth"/>
      <w:lvlText w:val="(%8)"/>
      <w:lvlJc w:val="left"/>
      <w:pPr>
        <w:ind w:left="3738" w:hanging="420"/>
      </w:pPr>
      <w:rPr>
        <w:rFonts w:cs="Times New Roman"/>
      </w:rPr>
    </w:lvl>
    <w:lvl w:ilvl="8" w:tplc="04090011" w:tentative="1">
      <w:start w:val="1"/>
      <w:numFmt w:val="decimalEnclosedCircle"/>
      <w:lvlText w:val="%9"/>
      <w:lvlJc w:val="left"/>
      <w:pPr>
        <w:ind w:left="4158" w:hanging="420"/>
      </w:pPr>
      <w:rPr>
        <w:rFonts w:cs="Times New Roman"/>
      </w:rPr>
    </w:lvl>
  </w:abstractNum>
  <w:abstractNum w:abstractNumId="25">
    <w:nsid w:val="61D91766"/>
    <w:multiLevelType w:val="hybridMultilevel"/>
    <w:tmpl w:val="F24CD43A"/>
    <w:lvl w:ilvl="0" w:tplc="BF1E91C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nsid w:val="636A238B"/>
    <w:multiLevelType w:val="hybridMultilevel"/>
    <w:tmpl w:val="E528EADC"/>
    <w:lvl w:ilvl="0" w:tplc="7A848A0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nsid w:val="6D1E5CB9"/>
    <w:multiLevelType w:val="hybridMultilevel"/>
    <w:tmpl w:val="899A6100"/>
    <w:lvl w:ilvl="0" w:tplc="42529E18">
      <w:start w:val="1"/>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8">
    <w:nsid w:val="74D60891"/>
    <w:multiLevelType w:val="hybridMultilevel"/>
    <w:tmpl w:val="C99849C8"/>
    <w:lvl w:ilvl="0" w:tplc="90848918">
      <w:start w:val="2"/>
      <w:numFmt w:val="decimalEnclosedCircle"/>
      <w:lvlText w:val="%1"/>
      <w:lvlJc w:val="left"/>
      <w:pPr>
        <w:ind w:left="1097" w:hanging="360"/>
      </w:pPr>
      <w:rPr>
        <w:rFonts w:cs="Times New Roman" w:hint="default"/>
      </w:rPr>
    </w:lvl>
    <w:lvl w:ilvl="1" w:tplc="04090017" w:tentative="1">
      <w:start w:val="1"/>
      <w:numFmt w:val="aiueoFullWidth"/>
      <w:lvlText w:val="(%2)"/>
      <w:lvlJc w:val="left"/>
      <w:pPr>
        <w:ind w:left="1577" w:hanging="420"/>
      </w:pPr>
      <w:rPr>
        <w:rFonts w:cs="Times New Roman"/>
      </w:rPr>
    </w:lvl>
    <w:lvl w:ilvl="2" w:tplc="04090011" w:tentative="1">
      <w:start w:val="1"/>
      <w:numFmt w:val="decimalEnclosedCircle"/>
      <w:lvlText w:val="%3"/>
      <w:lvlJc w:val="left"/>
      <w:pPr>
        <w:ind w:left="1997" w:hanging="420"/>
      </w:pPr>
      <w:rPr>
        <w:rFonts w:cs="Times New Roman"/>
      </w:rPr>
    </w:lvl>
    <w:lvl w:ilvl="3" w:tplc="0409000F" w:tentative="1">
      <w:start w:val="1"/>
      <w:numFmt w:val="decimal"/>
      <w:lvlText w:val="%4."/>
      <w:lvlJc w:val="left"/>
      <w:pPr>
        <w:ind w:left="2417" w:hanging="420"/>
      </w:pPr>
      <w:rPr>
        <w:rFonts w:cs="Times New Roman"/>
      </w:rPr>
    </w:lvl>
    <w:lvl w:ilvl="4" w:tplc="04090017" w:tentative="1">
      <w:start w:val="1"/>
      <w:numFmt w:val="aiueoFullWidth"/>
      <w:lvlText w:val="(%5)"/>
      <w:lvlJc w:val="left"/>
      <w:pPr>
        <w:ind w:left="2837" w:hanging="420"/>
      </w:pPr>
      <w:rPr>
        <w:rFonts w:cs="Times New Roman"/>
      </w:rPr>
    </w:lvl>
    <w:lvl w:ilvl="5" w:tplc="04090011" w:tentative="1">
      <w:start w:val="1"/>
      <w:numFmt w:val="decimalEnclosedCircle"/>
      <w:lvlText w:val="%6"/>
      <w:lvlJc w:val="left"/>
      <w:pPr>
        <w:ind w:left="3257" w:hanging="420"/>
      </w:pPr>
      <w:rPr>
        <w:rFonts w:cs="Times New Roman"/>
      </w:rPr>
    </w:lvl>
    <w:lvl w:ilvl="6" w:tplc="0409000F" w:tentative="1">
      <w:start w:val="1"/>
      <w:numFmt w:val="decimal"/>
      <w:lvlText w:val="%7."/>
      <w:lvlJc w:val="left"/>
      <w:pPr>
        <w:ind w:left="3677" w:hanging="420"/>
      </w:pPr>
      <w:rPr>
        <w:rFonts w:cs="Times New Roman"/>
      </w:rPr>
    </w:lvl>
    <w:lvl w:ilvl="7" w:tplc="04090017" w:tentative="1">
      <w:start w:val="1"/>
      <w:numFmt w:val="aiueoFullWidth"/>
      <w:lvlText w:val="(%8)"/>
      <w:lvlJc w:val="left"/>
      <w:pPr>
        <w:ind w:left="4097" w:hanging="420"/>
      </w:pPr>
      <w:rPr>
        <w:rFonts w:cs="Times New Roman"/>
      </w:rPr>
    </w:lvl>
    <w:lvl w:ilvl="8" w:tplc="04090011" w:tentative="1">
      <w:start w:val="1"/>
      <w:numFmt w:val="decimalEnclosedCircle"/>
      <w:lvlText w:val="%9"/>
      <w:lvlJc w:val="left"/>
      <w:pPr>
        <w:ind w:left="4517" w:hanging="420"/>
      </w:pPr>
      <w:rPr>
        <w:rFonts w:cs="Times New Roman"/>
      </w:rPr>
    </w:lvl>
  </w:abstractNum>
  <w:abstractNum w:abstractNumId="29">
    <w:nsid w:val="77512E34"/>
    <w:multiLevelType w:val="hybridMultilevel"/>
    <w:tmpl w:val="5BD0A5F6"/>
    <w:lvl w:ilvl="0" w:tplc="2E7242A4">
      <w:start w:val="1"/>
      <w:numFmt w:val="decimalEnclosedCircle"/>
      <w:lvlText w:val="%1"/>
      <w:lvlJc w:val="left"/>
      <w:pPr>
        <w:ind w:left="738"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8"/>
  </w:num>
  <w:num w:numId="2">
    <w:abstractNumId w:val="18"/>
  </w:num>
  <w:num w:numId="3">
    <w:abstractNumId w:val="13"/>
  </w:num>
  <w:num w:numId="4">
    <w:abstractNumId w:val="11"/>
  </w:num>
  <w:num w:numId="5">
    <w:abstractNumId w:val="20"/>
  </w:num>
  <w:num w:numId="6">
    <w:abstractNumId w:val="7"/>
  </w:num>
  <w:num w:numId="7">
    <w:abstractNumId w:val="22"/>
  </w:num>
  <w:num w:numId="8">
    <w:abstractNumId w:val="23"/>
  </w:num>
  <w:num w:numId="9">
    <w:abstractNumId w:val="0"/>
  </w:num>
  <w:num w:numId="10">
    <w:abstractNumId w:val="8"/>
  </w:num>
  <w:num w:numId="11">
    <w:abstractNumId w:val="19"/>
  </w:num>
  <w:num w:numId="12">
    <w:abstractNumId w:val="21"/>
  </w:num>
  <w:num w:numId="13">
    <w:abstractNumId w:val="6"/>
  </w:num>
  <w:num w:numId="14">
    <w:abstractNumId w:val="28"/>
  </w:num>
  <w:num w:numId="15">
    <w:abstractNumId w:val="24"/>
  </w:num>
  <w:num w:numId="16">
    <w:abstractNumId w:val="29"/>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5"/>
  </w:num>
  <w:num w:numId="20">
    <w:abstractNumId w:val="17"/>
  </w:num>
  <w:num w:numId="21">
    <w:abstractNumId w:val="27"/>
  </w:num>
  <w:num w:numId="22">
    <w:abstractNumId w:val="26"/>
  </w:num>
  <w:num w:numId="23">
    <w:abstractNumId w:val="2"/>
  </w:num>
  <w:num w:numId="24">
    <w:abstractNumId w:val="1"/>
  </w:num>
  <w:num w:numId="25">
    <w:abstractNumId w:val="14"/>
  </w:num>
  <w:num w:numId="26">
    <w:abstractNumId w:val="9"/>
  </w:num>
  <w:num w:numId="27">
    <w:abstractNumId w:val="4"/>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6"/>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0"/>
  </w:num>
  <w:num w:numId="35">
    <w:abstractNumId w:val="18"/>
  </w:num>
  <w:num w:numId="36">
    <w:abstractNumId w:val="15"/>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1074"/>
  <w:drawingGridHorizontalSpacing w:val="95"/>
  <w:drawingGridVerticalSpacing w:val="143"/>
  <w:displayHorizontalDrawingGridEvery w:val="0"/>
  <w:displayVerticalDrawingGridEvery w:val="2"/>
  <w:characterSpacingControl w:val="compressPunctuation"/>
  <w:hdrShapeDefaults>
    <o:shapedefaults v:ext="edit" spidmax="2053">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33F9"/>
    <w:rsid w:val="000013AE"/>
    <w:rsid w:val="0000441B"/>
    <w:rsid w:val="0000617C"/>
    <w:rsid w:val="00007122"/>
    <w:rsid w:val="000105B5"/>
    <w:rsid w:val="000117B4"/>
    <w:rsid w:val="00012058"/>
    <w:rsid w:val="00016C54"/>
    <w:rsid w:val="00017675"/>
    <w:rsid w:val="000206A3"/>
    <w:rsid w:val="00021934"/>
    <w:rsid w:val="000239F9"/>
    <w:rsid w:val="00024EA0"/>
    <w:rsid w:val="00026643"/>
    <w:rsid w:val="000267BB"/>
    <w:rsid w:val="00030569"/>
    <w:rsid w:val="000355DE"/>
    <w:rsid w:val="0004356C"/>
    <w:rsid w:val="00043CA7"/>
    <w:rsid w:val="00045B07"/>
    <w:rsid w:val="00046E26"/>
    <w:rsid w:val="00046F47"/>
    <w:rsid w:val="00053F81"/>
    <w:rsid w:val="000551B5"/>
    <w:rsid w:val="00056F30"/>
    <w:rsid w:val="00057413"/>
    <w:rsid w:val="00057E01"/>
    <w:rsid w:val="00057E4F"/>
    <w:rsid w:val="000610A8"/>
    <w:rsid w:val="00061FBD"/>
    <w:rsid w:val="000626BF"/>
    <w:rsid w:val="00066046"/>
    <w:rsid w:val="00070440"/>
    <w:rsid w:val="000706A4"/>
    <w:rsid w:val="0007160F"/>
    <w:rsid w:val="0007515B"/>
    <w:rsid w:val="0007682E"/>
    <w:rsid w:val="000805F8"/>
    <w:rsid w:val="00081B30"/>
    <w:rsid w:val="00082FF4"/>
    <w:rsid w:val="000838A4"/>
    <w:rsid w:val="00086868"/>
    <w:rsid w:val="00086A77"/>
    <w:rsid w:val="00091986"/>
    <w:rsid w:val="00092324"/>
    <w:rsid w:val="00093476"/>
    <w:rsid w:val="00093D48"/>
    <w:rsid w:val="000943A3"/>
    <w:rsid w:val="00095C9A"/>
    <w:rsid w:val="000973FB"/>
    <w:rsid w:val="000A1353"/>
    <w:rsid w:val="000A4128"/>
    <w:rsid w:val="000A44ED"/>
    <w:rsid w:val="000B2DCC"/>
    <w:rsid w:val="000C12CD"/>
    <w:rsid w:val="000C571F"/>
    <w:rsid w:val="000C5976"/>
    <w:rsid w:val="000D0809"/>
    <w:rsid w:val="000D11BE"/>
    <w:rsid w:val="000D24A9"/>
    <w:rsid w:val="000D2D96"/>
    <w:rsid w:val="000D6D8F"/>
    <w:rsid w:val="000E1DE2"/>
    <w:rsid w:val="000E5212"/>
    <w:rsid w:val="000E5580"/>
    <w:rsid w:val="000E6A27"/>
    <w:rsid w:val="000F020C"/>
    <w:rsid w:val="000F345F"/>
    <w:rsid w:val="000F4AC9"/>
    <w:rsid w:val="00100582"/>
    <w:rsid w:val="00102E8D"/>
    <w:rsid w:val="00102F32"/>
    <w:rsid w:val="00103B21"/>
    <w:rsid w:val="0010444B"/>
    <w:rsid w:val="00104939"/>
    <w:rsid w:val="00106EB4"/>
    <w:rsid w:val="001108CA"/>
    <w:rsid w:val="001118F9"/>
    <w:rsid w:val="00113CEA"/>
    <w:rsid w:val="00114639"/>
    <w:rsid w:val="00117724"/>
    <w:rsid w:val="00120627"/>
    <w:rsid w:val="001210AA"/>
    <w:rsid w:val="00124CB6"/>
    <w:rsid w:val="00125F7F"/>
    <w:rsid w:val="00126D77"/>
    <w:rsid w:val="001374CD"/>
    <w:rsid w:val="00137522"/>
    <w:rsid w:val="00141DEA"/>
    <w:rsid w:val="00142A35"/>
    <w:rsid w:val="00145488"/>
    <w:rsid w:val="00145C99"/>
    <w:rsid w:val="0014684C"/>
    <w:rsid w:val="00146C14"/>
    <w:rsid w:val="00150954"/>
    <w:rsid w:val="00150E9C"/>
    <w:rsid w:val="001520F7"/>
    <w:rsid w:val="00153463"/>
    <w:rsid w:val="00153C97"/>
    <w:rsid w:val="00157363"/>
    <w:rsid w:val="001631EE"/>
    <w:rsid w:val="00163C8D"/>
    <w:rsid w:val="001662BA"/>
    <w:rsid w:val="00170994"/>
    <w:rsid w:val="0017200D"/>
    <w:rsid w:val="00173F04"/>
    <w:rsid w:val="00181C3C"/>
    <w:rsid w:val="001844A6"/>
    <w:rsid w:val="00191EE0"/>
    <w:rsid w:val="00192365"/>
    <w:rsid w:val="001930A0"/>
    <w:rsid w:val="0019324F"/>
    <w:rsid w:val="00193B43"/>
    <w:rsid w:val="001A0EB2"/>
    <w:rsid w:val="001A2C0C"/>
    <w:rsid w:val="001A5C02"/>
    <w:rsid w:val="001B0138"/>
    <w:rsid w:val="001B2665"/>
    <w:rsid w:val="001B4027"/>
    <w:rsid w:val="001B5EBD"/>
    <w:rsid w:val="001B6138"/>
    <w:rsid w:val="001B766E"/>
    <w:rsid w:val="001B7CD4"/>
    <w:rsid w:val="001D2DB8"/>
    <w:rsid w:val="001D2DE6"/>
    <w:rsid w:val="001D37E3"/>
    <w:rsid w:val="001D3F6C"/>
    <w:rsid w:val="001D5D58"/>
    <w:rsid w:val="001D6EE4"/>
    <w:rsid w:val="001E0707"/>
    <w:rsid w:val="001E122A"/>
    <w:rsid w:val="001E2738"/>
    <w:rsid w:val="001E2CD1"/>
    <w:rsid w:val="001E2E6F"/>
    <w:rsid w:val="001E3020"/>
    <w:rsid w:val="001E5221"/>
    <w:rsid w:val="001F25B1"/>
    <w:rsid w:val="001F3555"/>
    <w:rsid w:val="00200029"/>
    <w:rsid w:val="0020425D"/>
    <w:rsid w:val="0020594B"/>
    <w:rsid w:val="00210551"/>
    <w:rsid w:val="00210F77"/>
    <w:rsid w:val="002132E7"/>
    <w:rsid w:val="00213654"/>
    <w:rsid w:val="00215376"/>
    <w:rsid w:val="00220298"/>
    <w:rsid w:val="00230048"/>
    <w:rsid w:val="00231C78"/>
    <w:rsid w:val="002341F6"/>
    <w:rsid w:val="00244B9C"/>
    <w:rsid w:val="00245296"/>
    <w:rsid w:val="002531C6"/>
    <w:rsid w:val="00253AF9"/>
    <w:rsid w:val="00253C02"/>
    <w:rsid w:val="0025657C"/>
    <w:rsid w:val="002627A5"/>
    <w:rsid w:val="002638DF"/>
    <w:rsid w:val="002661F5"/>
    <w:rsid w:val="002665EB"/>
    <w:rsid w:val="00270A3A"/>
    <w:rsid w:val="00280437"/>
    <w:rsid w:val="00285149"/>
    <w:rsid w:val="0028630C"/>
    <w:rsid w:val="0028714E"/>
    <w:rsid w:val="0029000D"/>
    <w:rsid w:val="00292280"/>
    <w:rsid w:val="00292398"/>
    <w:rsid w:val="002940F8"/>
    <w:rsid w:val="00297339"/>
    <w:rsid w:val="002A12C6"/>
    <w:rsid w:val="002A136F"/>
    <w:rsid w:val="002A347C"/>
    <w:rsid w:val="002A3D6D"/>
    <w:rsid w:val="002A548A"/>
    <w:rsid w:val="002A564A"/>
    <w:rsid w:val="002A613C"/>
    <w:rsid w:val="002A6B47"/>
    <w:rsid w:val="002A7820"/>
    <w:rsid w:val="002B2C6F"/>
    <w:rsid w:val="002B34F2"/>
    <w:rsid w:val="002B4313"/>
    <w:rsid w:val="002B4C26"/>
    <w:rsid w:val="002B647C"/>
    <w:rsid w:val="002B6E85"/>
    <w:rsid w:val="002C0564"/>
    <w:rsid w:val="002C0C08"/>
    <w:rsid w:val="002C339E"/>
    <w:rsid w:val="002D45A4"/>
    <w:rsid w:val="002D4CEF"/>
    <w:rsid w:val="002D625C"/>
    <w:rsid w:val="002D6A30"/>
    <w:rsid w:val="002E0CAD"/>
    <w:rsid w:val="002E1BCF"/>
    <w:rsid w:val="002E51F0"/>
    <w:rsid w:val="002E632C"/>
    <w:rsid w:val="002E6776"/>
    <w:rsid w:val="002E6D58"/>
    <w:rsid w:val="002E7023"/>
    <w:rsid w:val="002E7579"/>
    <w:rsid w:val="002E7A54"/>
    <w:rsid w:val="002F0912"/>
    <w:rsid w:val="002F3CC0"/>
    <w:rsid w:val="002F3D79"/>
    <w:rsid w:val="002F3EFB"/>
    <w:rsid w:val="002F5C7F"/>
    <w:rsid w:val="002F5CFA"/>
    <w:rsid w:val="002F63A8"/>
    <w:rsid w:val="00301AE0"/>
    <w:rsid w:val="003042A8"/>
    <w:rsid w:val="00313AEC"/>
    <w:rsid w:val="003219B7"/>
    <w:rsid w:val="00322368"/>
    <w:rsid w:val="003259FC"/>
    <w:rsid w:val="0032638A"/>
    <w:rsid w:val="0032652A"/>
    <w:rsid w:val="00326F3B"/>
    <w:rsid w:val="00332A4A"/>
    <w:rsid w:val="00335BE7"/>
    <w:rsid w:val="00337488"/>
    <w:rsid w:val="00343606"/>
    <w:rsid w:val="0034470F"/>
    <w:rsid w:val="0034577F"/>
    <w:rsid w:val="0034586C"/>
    <w:rsid w:val="00347837"/>
    <w:rsid w:val="00347CB7"/>
    <w:rsid w:val="003500E8"/>
    <w:rsid w:val="00352E15"/>
    <w:rsid w:val="00355A43"/>
    <w:rsid w:val="00356152"/>
    <w:rsid w:val="00356791"/>
    <w:rsid w:val="0035787D"/>
    <w:rsid w:val="00362482"/>
    <w:rsid w:val="00364E16"/>
    <w:rsid w:val="00366DDE"/>
    <w:rsid w:val="0036737C"/>
    <w:rsid w:val="003707B5"/>
    <w:rsid w:val="00370818"/>
    <w:rsid w:val="00371AC1"/>
    <w:rsid w:val="003721F7"/>
    <w:rsid w:val="003739A0"/>
    <w:rsid w:val="00373AE8"/>
    <w:rsid w:val="00374F9B"/>
    <w:rsid w:val="00376A4F"/>
    <w:rsid w:val="003819C2"/>
    <w:rsid w:val="00382310"/>
    <w:rsid w:val="00383463"/>
    <w:rsid w:val="003860FE"/>
    <w:rsid w:val="00391396"/>
    <w:rsid w:val="003937E9"/>
    <w:rsid w:val="00396EB4"/>
    <w:rsid w:val="003A03D8"/>
    <w:rsid w:val="003A5127"/>
    <w:rsid w:val="003A57C9"/>
    <w:rsid w:val="003B052A"/>
    <w:rsid w:val="003B0BE2"/>
    <w:rsid w:val="003B1242"/>
    <w:rsid w:val="003B3989"/>
    <w:rsid w:val="003B3E45"/>
    <w:rsid w:val="003B778D"/>
    <w:rsid w:val="003C0CB5"/>
    <w:rsid w:val="003C0ED5"/>
    <w:rsid w:val="003C5102"/>
    <w:rsid w:val="003C60EF"/>
    <w:rsid w:val="003C6144"/>
    <w:rsid w:val="003C6842"/>
    <w:rsid w:val="003E1471"/>
    <w:rsid w:val="003E379E"/>
    <w:rsid w:val="003E781A"/>
    <w:rsid w:val="003F1AA2"/>
    <w:rsid w:val="003F59FC"/>
    <w:rsid w:val="003F7988"/>
    <w:rsid w:val="0040268A"/>
    <w:rsid w:val="00404FC9"/>
    <w:rsid w:val="00405402"/>
    <w:rsid w:val="00410254"/>
    <w:rsid w:val="00410803"/>
    <w:rsid w:val="00413566"/>
    <w:rsid w:val="0041502E"/>
    <w:rsid w:val="004165FB"/>
    <w:rsid w:val="004230D2"/>
    <w:rsid w:val="004231DA"/>
    <w:rsid w:val="004236BF"/>
    <w:rsid w:val="00425B17"/>
    <w:rsid w:val="00430903"/>
    <w:rsid w:val="00430C1D"/>
    <w:rsid w:val="00435B62"/>
    <w:rsid w:val="00437496"/>
    <w:rsid w:val="0043779F"/>
    <w:rsid w:val="004424AD"/>
    <w:rsid w:val="004435FE"/>
    <w:rsid w:val="00443FD2"/>
    <w:rsid w:val="0044549D"/>
    <w:rsid w:val="00445829"/>
    <w:rsid w:val="00451179"/>
    <w:rsid w:val="004511D3"/>
    <w:rsid w:val="00451A54"/>
    <w:rsid w:val="00456D25"/>
    <w:rsid w:val="004574A0"/>
    <w:rsid w:val="00457639"/>
    <w:rsid w:val="00462E0B"/>
    <w:rsid w:val="004644D0"/>
    <w:rsid w:val="00467C7D"/>
    <w:rsid w:val="00470568"/>
    <w:rsid w:val="00473761"/>
    <w:rsid w:val="00477B92"/>
    <w:rsid w:val="00481F66"/>
    <w:rsid w:val="004823ED"/>
    <w:rsid w:val="0048437A"/>
    <w:rsid w:val="00493426"/>
    <w:rsid w:val="00496E24"/>
    <w:rsid w:val="00496EEC"/>
    <w:rsid w:val="004A0E7A"/>
    <w:rsid w:val="004A2318"/>
    <w:rsid w:val="004A2346"/>
    <w:rsid w:val="004A252C"/>
    <w:rsid w:val="004A2874"/>
    <w:rsid w:val="004A4B0C"/>
    <w:rsid w:val="004A5339"/>
    <w:rsid w:val="004A6A16"/>
    <w:rsid w:val="004A7680"/>
    <w:rsid w:val="004A7818"/>
    <w:rsid w:val="004B7464"/>
    <w:rsid w:val="004B795D"/>
    <w:rsid w:val="004C0769"/>
    <w:rsid w:val="004C11DB"/>
    <w:rsid w:val="004C1C20"/>
    <w:rsid w:val="004C27C6"/>
    <w:rsid w:val="004C3E08"/>
    <w:rsid w:val="004C4111"/>
    <w:rsid w:val="004D1E67"/>
    <w:rsid w:val="004D3999"/>
    <w:rsid w:val="004D4719"/>
    <w:rsid w:val="004D56BB"/>
    <w:rsid w:val="004D6630"/>
    <w:rsid w:val="004E0730"/>
    <w:rsid w:val="004E4322"/>
    <w:rsid w:val="004E75E6"/>
    <w:rsid w:val="004F08C9"/>
    <w:rsid w:val="004F0E76"/>
    <w:rsid w:val="004F3039"/>
    <w:rsid w:val="004F36D1"/>
    <w:rsid w:val="004F4C6C"/>
    <w:rsid w:val="004F7898"/>
    <w:rsid w:val="005037D5"/>
    <w:rsid w:val="00505394"/>
    <w:rsid w:val="005070CD"/>
    <w:rsid w:val="005161BC"/>
    <w:rsid w:val="00517A03"/>
    <w:rsid w:val="00522BD4"/>
    <w:rsid w:val="005242F5"/>
    <w:rsid w:val="005246A9"/>
    <w:rsid w:val="0052514E"/>
    <w:rsid w:val="005256C6"/>
    <w:rsid w:val="00534308"/>
    <w:rsid w:val="005348EF"/>
    <w:rsid w:val="00537635"/>
    <w:rsid w:val="005410F0"/>
    <w:rsid w:val="005518F4"/>
    <w:rsid w:val="00551F2D"/>
    <w:rsid w:val="00557405"/>
    <w:rsid w:val="0056665D"/>
    <w:rsid w:val="0057056E"/>
    <w:rsid w:val="005730E5"/>
    <w:rsid w:val="00581A34"/>
    <w:rsid w:val="00581A6B"/>
    <w:rsid w:val="00581EFF"/>
    <w:rsid w:val="005840FB"/>
    <w:rsid w:val="00584F12"/>
    <w:rsid w:val="00585C2B"/>
    <w:rsid w:val="00586368"/>
    <w:rsid w:val="005879C1"/>
    <w:rsid w:val="00594F8B"/>
    <w:rsid w:val="0059603F"/>
    <w:rsid w:val="005A3214"/>
    <w:rsid w:val="005A4EE4"/>
    <w:rsid w:val="005A54CF"/>
    <w:rsid w:val="005A5A05"/>
    <w:rsid w:val="005A663B"/>
    <w:rsid w:val="005B3FD6"/>
    <w:rsid w:val="005B59AE"/>
    <w:rsid w:val="005B67ED"/>
    <w:rsid w:val="005C32A4"/>
    <w:rsid w:val="005C35D5"/>
    <w:rsid w:val="005C6326"/>
    <w:rsid w:val="005C73C7"/>
    <w:rsid w:val="005C7AE0"/>
    <w:rsid w:val="005D022E"/>
    <w:rsid w:val="005D0D33"/>
    <w:rsid w:val="005D2765"/>
    <w:rsid w:val="005D3348"/>
    <w:rsid w:val="005E183D"/>
    <w:rsid w:val="005E6A91"/>
    <w:rsid w:val="005F253B"/>
    <w:rsid w:val="005F4488"/>
    <w:rsid w:val="005F5B15"/>
    <w:rsid w:val="00600A1F"/>
    <w:rsid w:val="00604B98"/>
    <w:rsid w:val="00605C31"/>
    <w:rsid w:val="00605DBD"/>
    <w:rsid w:val="0060722B"/>
    <w:rsid w:val="00611C40"/>
    <w:rsid w:val="006166D8"/>
    <w:rsid w:val="006213E9"/>
    <w:rsid w:val="006221F9"/>
    <w:rsid w:val="0062221F"/>
    <w:rsid w:val="00622845"/>
    <w:rsid w:val="00624D2F"/>
    <w:rsid w:val="0062773D"/>
    <w:rsid w:val="00631B90"/>
    <w:rsid w:val="0063343D"/>
    <w:rsid w:val="0063477B"/>
    <w:rsid w:val="00635296"/>
    <w:rsid w:val="00637A82"/>
    <w:rsid w:val="00637B3A"/>
    <w:rsid w:val="00642F83"/>
    <w:rsid w:val="006431BF"/>
    <w:rsid w:val="0064553A"/>
    <w:rsid w:val="00650017"/>
    <w:rsid w:val="00654125"/>
    <w:rsid w:val="006554BA"/>
    <w:rsid w:val="00656949"/>
    <w:rsid w:val="00657C4E"/>
    <w:rsid w:val="00661593"/>
    <w:rsid w:val="00661FD0"/>
    <w:rsid w:val="00662DB5"/>
    <w:rsid w:val="006636D3"/>
    <w:rsid w:val="00664363"/>
    <w:rsid w:val="0066438A"/>
    <w:rsid w:val="006660D7"/>
    <w:rsid w:val="006663BE"/>
    <w:rsid w:val="00666CD6"/>
    <w:rsid w:val="00667621"/>
    <w:rsid w:val="00667A3D"/>
    <w:rsid w:val="006717C3"/>
    <w:rsid w:val="006719B0"/>
    <w:rsid w:val="00674C53"/>
    <w:rsid w:val="00677DB9"/>
    <w:rsid w:val="00680322"/>
    <w:rsid w:val="006804E4"/>
    <w:rsid w:val="00680B41"/>
    <w:rsid w:val="00682E2E"/>
    <w:rsid w:val="0068469A"/>
    <w:rsid w:val="00686D8E"/>
    <w:rsid w:val="00687144"/>
    <w:rsid w:val="006915AF"/>
    <w:rsid w:val="00691A8A"/>
    <w:rsid w:val="00692AD7"/>
    <w:rsid w:val="00693B07"/>
    <w:rsid w:val="00693D58"/>
    <w:rsid w:val="00695404"/>
    <w:rsid w:val="0069608A"/>
    <w:rsid w:val="006A0013"/>
    <w:rsid w:val="006A18EC"/>
    <w:rsid w:val="006A3975"/>
    <w:rsid w:val="006A4130"/>
    <w:rsid w:val="006A5B9B"/>
    <w:rsid w:val="006A6011"/>
    <w:rsid w:val="006A6B9C"/>
    <w:rsid w:val="006A7043"/>
    <w:rsid w:val="006A714A"/>
    <w:rsid w:val="006B0C1D"/>
    <w:rsid w:val="006B2920"/>
    <w:rsid w:val="006C05AB"/>
    <w:rsid w:val="006C0C89"/>
    <w:rsid w:val="006C173F"/>
    <w:rsid w:val="006C1FC9"/>
    <w:rsid w:val="006C2A62"/>
    <w:rsid w:val="006C3037"/>
    <w:rsid w:val="006C38EA"/>
    <w:rsid w:val="006C713A"/>
    <w:rsid w:val="006D0F86"/>
    <w:rsid w:val="006D2705"/>
    <w:rsid w:val="006D5904"/>
    <w:rsid w:val="006D6C6F"/>
    <w:rsid w:val="006D6FC4"/>
    <w:rsid w:val="006E3072"/>
    <w:rsid w:val="006E3696"/>
    <w:rsid w:val="006E3A67"/>
    <w:rsid w:val="006E3CF1"/>
    <w:rsid w:val="006E52A0"/>
    <w:rsid w:val="006F04C7"/>
    <w:rsid w:val="006F063F"/>
    <w:rsid w:val="006F1A75"/>
    <w:rsid w:val="006F1A97"/>
    <w:rsid w:val="006F6F14"/>
    <w:rsid w:val="00704D92"/>
    <w:rsid w:val="007055FA"/>
    <w:rsid w:val="00705D1C"/>
    <w:rsid w:val="00705FFD"/>
    <w:rsid w:val="007076D6"/>
    <w:rsid w:val="007109A0"/>
    <w:rsid w:val="00716C53"/>
    <w:rsid w:val="00716E3E"/>
    <w:rsid w:val="00717E2A"/>
    <w:rsid w:val="00722663"/>
    <w:rsid w:val="00724A42"/>
    <w:rsid w:val="00726AB6"/>
    <w:rsid w:val="00733848"/>
    <w:rsid w:val="00735C77"/>
    <w:rsid w:val="00737EC7"/>
    <w:rsid w:val="00740DBF"/>
    <w:rsid w:val="00750930"/>
    <w:rsid w:val="007549F3"/>
    <w:rsid w:val="00756231"/>
    <w:rsid w:val="0075732A"/>
    <w:rsid w:val="007574B9"/>
    <w:rsid w:val="007613EA"/>
    <w:rsid w:val="00763A77"/>
    <w:rsid w:val="007641AD"/>
    <w:rsid w:val="007661E9"/>
    <w:rsid w:val="00766280"/>
    <w:rsid w:val="00767BF2"/>
    <w:rsid w:val="00771FFD"/>
    <w:rsid w:val="00775DF7"/>
    <w:rsid w:val="00780E2E"/>
    <w:rsid w:val="0078176D"/>
    <w:rsid w:val="007868D6"/>
    <w:rsid w:val="007869A5"/>
    <w:rsid w:val="007906FC"/>
    <w:rsid w:val="00797AA4"/>
    <w:rsid w:val="007A1A0E"/>
    <w:rsid w:val="007A3915"/>
    <w:rsid w:val="007A4B63"/>
    <w:rsid w:val="007A581A"/>
    <w:rsid w:val="007B2963"/>
    <w:rsid w:val="007B66F5"/>
    <w:rsid w:val="007C318D"/>
    <w:rsid w:val="007C3587"/>
    <w:rsid w:val="007C7308"/>
    <w:rsid w:val="007C7DD4"/>
    <w:rsid w:val="007D2AF4"/>
    <w:rsid w:val="007D314C"/>
    <w:rsid w:val="007D4C81"/>
    <w:rsid w:val="007E056E"/>
    <w:rsid w:val="007E150E"/>
    <w:rsid w:val="007E1D47"/>
    <w:rsid w:val="007E3CD8"/>
    <w:rsid w:val="007F1C0D"/>
    <w:rsid w:val="007F2F36"/>
    <w:rsid w:val="007F38AD"/>
    <w:rsid w:val="007F4D88"/>
    <w:rsid w:val="007F6EA8"/>
    <w:rsid w:val="008124B8"/>
    <w:rsid w:val="008201F9"/>
    <w:rsid w:val="00820A9B"/>
    <w:rsid w:val="00821C3B"/>
    <w:rsid w:val="008263BB"/>
    <w:rsid w:val="0083009F"/>
    <w:rsid w:val="00831DC8"/>
    <w:rsid w:val="00835A90"/>
    <w:rsid w:val="0083650E"/>
    <w:rsid w:val="008422B1"/>
    <w:rsid w:val="008475AD"/>
    <w:rsid w:val="008475B4"/>
    <w:rsid w:val="0084767F"/>
    <w:rsid w:val="008501DC"/>
    <w:rsid w:val="008521F5"/>
    <w:rsid w:val="00852D52"/>
    <w:rsid w:val="00852F6D"/>
    <w:rsid w:val="008537CF"/>
    <w:rsid w:val="008537DC"/>
    <w:rsid w:val="00854763"/>
    <w:rsid w:val="00860C56"/>
    <w:rsid w:val="00861F89"/>
    <w:rsid w:val="008625DC"/>
    <w:rsid w:val="008631D3"/>
    <w:rsid w:val="008637BA"/>
    <w:rsid w:val="008647BF"/>
    <w:rsid w:val="00865EDD"/>
    <w:rsid w:val="00867C7A"/>
    <w:rsid w:val="008732C6"/>
    <w:rsid w:val="008740D9"/>
    <w:rsid w:val="0087438C"/>
    <w:rsid w:val="0087452F"/>
    <w:rsid w:val="00875751"/>
    <w:rsid w:val="00875C0A"/>
    <w:rsid w:val="00880DA0"/>
    <w:rsid w:val="00881CFB"/>
    <w:rsid w:val="00884AAA"/>
    <w:rsid w:val="00894398"/>
    <w:rsid w:val="00895019"/>
    <w:rsid w:val="008A2552"/>
    <w:rsid w:val="008B0711"/>
    <w:rsid w:val="008B2206"/>
    <w:rsid w:val="008B41ED"/>
    <w:rsid w:val="008B4309"/>
    <w:rsid w:val="008B4D3D"/>
    <w:rsid w:val="008C06DD"/>
    <w:rsid w:val="008C0704"/>
    <w:rsid w:val="008C17E4"/>
    <w:rsid w:val="008C5E33"/>
    <w:rsid w:val="008C5F3B"/>
    <w:rsid w:val="008D1305"/>
    <w:rsid w:val="008D1478"/>
    <w:rsid w:val="008D1627"/>
    <w:rsid w:val="008D2C20"/>
    <w:rsid w:val="008D482B"/>
    <w:rsid w:val="008D48F6"/>
    <w:rsid w:val="008D5C94"/>
    <w:rsid w:val="008D6B6E"/>
    <w:rsid w:val="008D6B91"/>
    <w:rsid w:val="008D7F86"/>
    <w:rsid w:val="008E0410"/>
    <w:rsid w:val="008E1620"/>
    <w:rsid w:val="008E191A"/>
    <w:rsid w:val="008E4465"/>
    <w:rsid w:val="008F2E02"/>
    <w:rsid w:val="008F33B0"/>
    <w:rsid w:val="008F4A66"/>
    <w:rsid w:val="00901A99"/>
    <w:rsid w:val="009041C3"/>
    <w:rsid w:val="0090474C"/>
    <w:rsid w:val="009061EC"/>
    <w:rsid w:val="00907A14"/>
    <w:rsid w:val="00910988"/>
    <w:rsid w:val="00910D2E"/>
    <w:rsid w:val="00913EB1"/>
    <w:rsid w:val="00914BAF"/>
    <w:rsid w:val="00922CE3"/>
    <w:rsid w:val="009234EF"/>
    <w:rsid w:val="009273D1"/>
    <w:rsid w:val="00930496"/>
    <w:rsid w:val="00930926"/>
    <w:rsid w:val="00932245"/>
    <w:rsid w:val="009358A4"/>
    <w:rsid w:val="00935965"/>
    <w:rsid w:val="00937363"/>
    <w:rsid w:val="009418E3"/>
    <w:rsid w:val="00943768"/>
    <w:rsid w:val="00943844"/>
    <w:rsid w:val="00943AC0"/>
    <w:rsid w:val="009446B2"/>
    <w:rsid w:val="0094480C"/>
    <w:rsid w:val="0094517E"/>
    <w:rsid w:val="00950417"/>
    <w:rsid w:val="00951A2E"/>
    <w:rsid w:val="00955829"/>
    <w:rsid w:val="00955EE7"/>
    <w:rsid w:val="0096271A"/>
    <w:rsid w:val="00962D19"/>
    <w:rsid w:val="0096797F"/>
    <w:rsid w:val="009728B4"/>
    <w:rsid w:val="00972ABE"/>
    <w:rsid w:val="0097553F"/>
    <w:rsid w:val="0097556C"/>
    <w:rsid w:val="009808EC"/>
    <w:rsid w:val="009907C2"/>
    <w:rsid w:val="00994648"/>
    <w:rsid w:val="009A249F"/>
    <w:rsid w:val="009A4597"/>
    <w:rsid w:val="009A56D9"/>
    <w:rsid w:val="009A58BC"/>
    <w:rsid w:val="009A686A"/>
    <w:rsid w:val="009B41C1"/>
    <w:rsid w:val="009B47ED"/>
    <w:rsid w:val="009B4DEF"/>
    <w:rsid w:val="009B6C06"/>
    <w:rsid w:val="009B6C86"/>
    <w:rsid w:val="009B76A3"/>
    <w:rsid w:val="009C002C"/>
    <w:rsid w:val="009C1D64"/>
    <w:rsid w:val="009C4318"/>
    <w:rsid w:val="009C63C7"/>
    <w:rsid w:val="009D0979"/>
    <w:rsid w:val="009D5F69"/>
    <w:rsid w:val="009D5FE3"/>
    <w:rsid w:val="009D6527"/>
    <w:rsid w:val="009E06E8"/>
    <w:rsid w:val="009E1502"/>
    <w:rsid w:val="009E61F1"/>
    <w:rsid w:val="009E73C4"/>
    <w:rsid w:val="009F1AE7"/>
    <w:rsid w:val="009F3CB5"/>
    <w:rsid w:val="009F566E"/>
    <w:rsid w:val="009F76DB"/>
    <w:rsid w:val="00A01048"/>
    <w:rsid w:val="00A02172"/>
    <w:rsid w:val="00A11BE6"/>
    <w:rsid w:val="00A12A5B"/>
    <w:rsid w:val="00A148F1"/>
    <w:rsid w:val="00A154AC"/>
    <w:rsid w:val="00A17267"/>
    <w:rsid w:val="00A2189C"/>
    <w:rsid w:val="00A21A80"/>
    <w:rsid w:val="00A225A4"/>
    <w:rsid w:val="00A23D75"/>
    <w:rsid w:val="00A30D22"/>
    <w:rsid w:val="00A34A77"/>
    <w:rsid w:val="00A34F8F"/>
    <w:rsid w:val="00A353A0"/>
    <w:rsid w:val="00A3668F"/>
    <w:rsid w:val="00A429CA"/>
    <w:rsid w:val="00A466DF"/>
    <w:rsid w:val="00A47492"/>
    <w:rsid w:val="00A53AC5"/>
    <w:rsid w:val="00A57880"/>
    <w:rsid w:val="00A62AC3"/>
    <w:rsid w:val="00A641A4"/>
    <w:rsid w:val="00A66577"/>
    <w:rsid w:val="00A7000C"/>
    <w:rsid w:val="00A70606"/>
    <w:rsid w:val="00A72E31"/>
    <w:rsid w:val="00A73DED"/>
    <w:rsid w:val="00A73E98"/>
    <w:rsid w:val="00A73F1A"/>
    <w:rsid w:val="00A74DAD"/>
    <w:rsid w:val="00A753FD"/>
    <w:rsid w:val="00A76B88"/>
    <w:rsid w:val="00A76E04"/>
    <w:rsid w:val="00A80BED"/>
    <w:rsid w:val="00A81C9D"/>
    <w:rsid w:val="00A8244C"/>
    <w:rsid w:val="00A85FEC"/>
    <w:rsid w:val="00A874D0"/>
    <w:rsid w:val="00A902C0"/>
    <w:rsid w:val="00A90F52"/>
    <w:rsid w:val="00A916E8"/>
    <w:rsid w:val="00A91A8E"/>
    <w:rsid w:val="00A93BE5"/>
    <w:rsid w:val="00A941B3"/>
    <w:rsid w:val="00A94323"/>
    <w:rsid w:val="00A94AF6"/>
    <w:rsid w:val="00A94FE4"/>
    <w:rsid w:val="00A95C30"/>
    <w:rsid w:val="00A964E0"/>
    <w:rsid w:val="00AA0780"/>
    <w:rsid w:val="00AA1716"/>
    <w:rsid w:val="00AA20E5"/>
    <w:rsid w:val="00AA38ED"/>
    <w:rsid w:val="00AA449A"/>
    <w:rsid w:val="00AA520C"/>
    <w:rsid w:val="00AB0D05"/>
    <w:rsid w:val="00AB425A"/>
    <w:rsid w:val="00AB7172"/>
    <w:rsid w:val="00AB7E58"/>
    <w:rsid w:val="00AC073C"/>
    <w:rsid w:val="00AC3FE3"/>
    <w:rsid w:val="00AC719E"/>
    <w:rsid w:val="00AD1386"/>
    <w:rsid w:val="00AD2415"/>
    <w:rsid w:val="00AD3851"/>
    <w:rsid w:val="00AE061B"/>
    <w:rsid w:val="00AE3322"/>
    <w:rsid w:val="00AE61B8"/>
    <w:rsid w:val="00AE7A7E"/>
    <w:rsid w:val="00B01F09"/>
    <w:rsid w:val="00B031BD"/>
    <w:rsid w:val="00B04E4A"/>
    <w:rsid w:val="00B04FF8"/>
    <w:rsid w:val="00B0766B"/>
    <w:rsid w:val="00B10FD9"/>
    <w:rsid w:val="00B11172"/>
    <w:rsid w:val="00B20412"/>
    <w:rsid w:val="00B21724"/>
    <w:rsid w:val="00B24FB2"/>
    <w:rsid w:val="00B26E99"/>
    <w:rsid w:val="00B27FAB"/>
    <w:rsid w:val="00B30905"/>
    <w:rsid w:val="00B334E0"/>
    <w:rsid w:val="00B33C50"/>
    <w:rsid w:val="00B33EDC"/>
    <w:rsid w:val="00B348BD"/>
    <w:rsid w:val="00B370EA"/>
    <w:rsid w:val="00B40324"/>
    <w:rsid w:val="00B42C34"/>
    <w:rsid w:val="00B43664"/>
    <w:rsid w:val="00B44735"/>
    <w:rsid w:val="00B450EB"/>
    <w:rsid w:val="00B46965"/>
    <w:rsid w:val="00B52686"/>
    <w:rsid w:val="00B53F97"/>
    <w:rsid w:val="00B54DF6"/>
    <w:rsid w:val="00B56D43"/>
    <w:rsid w:val="00B63A0A"/>
    <w:rsid w:val="00B65C74"/>
    <w:rsid w:val="00B70273"/>
    <w:rsid w:val="00B71D86"/>
    <w:rsid w:val="00B74B4E"/>
    <w:rsid w:val="00B74C66"/>
    <w:rsid w:val="00B750B5"/>
    <w:rsid w:val="00B7571F"/>
    <w:rsid w:val="00B76953"/>
    <w:rsid w:val="00B81211"/>
    <w:rsid w:val="00B81E9C"/>
    <w:rsid w:val="00B85D96"/>
    <w:rsid w:val="00B86131"/>
    <w:rsid w:val="00B87A29"/>
    <w:rsid w:val="00B87C66"/>
    <w:rsid w:val="00B938DA"/>
    <w:rsid w:val="00B93EAF"/>
    <w:rsid w:val="00B97296"/>
    <w:rsid w:val="00BA03AD"/>
    <w:rsid w:val="00BA14FC"/>
    <w:rsid w:val="00BA1B9D"/>
    <w:rsid w:val="00BA433D"/>
    <w:rsid w:val="00BA4CAD"/>
    <w:rsid w:val="00BA5BB5"/>
    <w:rsid w:val="00BA60EB"/>
    <w:rsid w:val="00BA7601"/>
    <w:rsid w:val="00BB1183"/>
    <w:rsid w:val="00BB1FB1"/>
    <w:rsid w:val="00BB28D0"/>
    <w:rsid w:val="00BB32A3"/>
    <w:rsid w:val="00BB4395"/>
    <w:rsid w:val="00BB4E75"/>
    <w:rsid w:val="00BB58C8"/>
    <w:rsid w:val="00BB7149"/>
    <w:rsid w:val="00BC219B"/>
    <w:rsid w:val="00BD32B0"/>
    <w:rsid w:val="00BD4DE0"/>
    <w:rsid w:val="00BD55B3"/>
    <w:rsid w:val="00BD6D5D"/>
    <w:rsid w:val="00BE45A3"/>
    <w:rsid w:val="00BE6920"/>
    <w:rsid w:val="00BE7623"/>
    <w:rsid w:val="00BF664A"/>
    <w:rsid w:val="00C00C27"/>
    <w:rsid w:val="00C049E3"/>
    <w:rsid w:val="00C050A9"/>
    <w:rsid w:val="00C0665A"/>
    <w:rsid w:val="00C071FA"/>
    <w:rsid w:val="00C102C4"/>
    <w:rsid w:val="00C10433"/>
    <w:rsid w:val="00C10AE3"/>
    <w:rsid w:val="00C10EB1"/>
    <w:rsid w:val="00C1208C"/>
    <w:rsid w:val="00C1223E"/>
    <w:rsid w:val="00C12ECF"/>
    <w:rsid w:val="00C13220"/>
    <w:rsid w:val="00C14574"/>
    <w:rsid w:val="00C1559E"/>
    <w:rsid w:val="00C16E8D"/>
    <w:rsid w:val="00C17284"/>
    <w:rsid w:val="00C22C2F"/>
    <w:rsid w:val="00C239D8"/>
    <w:rsid w:val="00C26DF9"/>
    <w:rsid w:val="00C3254A"/>
    <w:rsid w:val="00C33451"/>
    <w:rsid w:val="00C41011"/>
    <w:rsid w:val="00C41982"/>
    <w:rsid w:val="00C44FF9"/>
    <w:rsid w:val="00C45179"/>
    <w:rsid w:val="00C4541C"/>
    <w:rsid w:val="00C45BD8"/>
    <w:rsid w:val="00C538A1"/>
    <w:rsid w:val="00C54174"/>
    <w:rsid w:val="00C54379"/>
    <w:rsid w:val="00C56B0A"/>
    <w:rsid w:val="00C64051"/>
    <w:rsid w:val="00C640E8"/>
    <w:rsid w:val="00C73755"/>
    <w:rsid w:val="00C84B33"/>
    <w:rsid w:val="00C85508"/>
    <w:rsid w:val="00C87036"/>
    <w:rsid w:val="00C87D5F"/>
    <w:rsid w:val="00CA2696"/>
    <w:rsid w:val="00CA2861"/>
    <w:rsid w:val="00CA383F"/>
    <w:rsid w:val="00CA3C5D"/>
    <w:rsid w:val="00CA444C"/>
    <w:rsid w:val="00CB092F"/>
    <w:rsid w:val="00CB0C78"/>
    <w:rsid w:val="00CB1998"/>
    <w:rsid w:val="00CB2674"/>
    <w:rsid w:val="00CB4127"/>
    <w:rsid w:val="00CB4776"/>
    <w:rsid w:val="00CC15F1"/>
    <w:rsid w:val="00CC3B34"/>
    <w:rsid w:val="00CC3DB0"/>
    <w:rsid w:val="00CC4982"/>
    <w:rsid w:val="00CC777C"/>
    <w:rsid w:val="00CD528C"/>
    <w:rsid w:val="00CD6A15"/>
    <w:rsid w:val="00CE2442"/>
    <w:rsid w:val="00CE6452"/>
    <w:rsid w:val="00CE6C13"/>
    <w:rsid w:val="00CF22C0"/>
    <w:rsid w:val="00CF455B"/>
    <w:rsid w:val="00CF4649"/>
    <w:rsid w:val="00CF5116"/>
    <w:rsid w:val="00D01116"/>
    <w:rsid w:val="00D02695"/>
    <w:rsid w:val="00D0654C"/>
    <w:rsid w:val="00D11031"/>
    <w:rsid w:val="00D13E55"/>
    <w:rsid w:val="00D155E6"/>
    <w:rsid w:val="00D17929"/>
    <w:rsid w:val="00D22FC3"/>
    <w:rsid w:val="00D30212"/>
    <w:rsid w:val="00D32E95"/>
    <w:rsid w:val="00D33EEA"/>
    <w:rsid w:val="00D34E77"/>
    <w:rsid w:val="00D36893"/>
    <w:rsid w:val="00D368FD"/>
    <w:rsid w:val="00D4146C"/>
    <w:rsid w:val="00D4506F"/>
    <w:rsid w:val="00D46C80"/>
    <w:rsid w:val="00D509DD"/>
    <w:rsid w:val="00D511AD"/>
    <w:rsid w:val="00D60112"/>
    <w:rsid w:val="00D602CC"/>
    <w:rsid w:val="00D608EA"/>
    <w:rsid w:val="00D61193"/>
    <w:rsid w:val="00D6251C"/>
    <w:rsid w:val="00D65FAC"/>
    <w:rsid w:val="00D66201"/>
    <w:rsid w:val="00D66623"/>
    <w:rsid w:val="00D7365E"/>
    <w:rsid w:val="00D76493"/>
    <w:rsid w:val="00D76B4C"/>
    <w:rsid w:val="00D77CD9"/>
    <w:rsid w:val="00D870C7"/>
    <w:rsid w:val="00D923B5"/>
    <w:rsid w:val="00D94CBB"/>
    <w:rsid w:val="00DA29A6"/>
    <w:rsid w:val="00DB06C1"/>
    <w:rsid w:val="00DB19FD"/>
    <w:rsid w:val="00DB1F70"/>
    <w:rsid w:val="00DB426B"/>
    <w:rsid w:val="00DB664F"/>
    <w:rsid w:val="00DB72AC"/>
    <w:rsid w:val="00DB7E14"/>
    <w:rsid w:val="00DC0BFB"/>
    <w:rsid w:val="00DC3381"/>
    <w:rsid w:val="00DD5D0C"/>
    <w:rsid w:val="00DD6C45"/>
    <w:rsid w:val="00DE2D60"/>
    <w:rsid w:val="00DE33F9"/>
    <w:rsid w:val="00DE36E2"/>
    <w:rsid w:val="00DE5852"/>
    <w:rsid w:val="00DF4493"/>
    <w:rsid w:val="00DF5893"/>
    <w:rsid w:val="00DF64C2"/>
    <w:rsid w:val="00DF7C1D"/>
    <w:rsid w:val="00E000EE"/>
    <w:rsid w:val="00E068D5"/>
    <w:rsid w:val="00E1021E"/>
    <w:rsid w:val="00E10D5B"/>
    <w:rsid w:val="00E12007"/>
    <w:rsid w:val="00E13A32"/>
    <w:rsid w:val="00E15B4B"/>
    <w:rsid w:val="00E168EA"/>
    <w:rsid w:val="00E172FD"/>
    <w:rsid w:val="00E173C2"/>
    <w:rsid w:val="00E20482"/>
    <w:rsid w:val="00E227D9"/>
    <w:rsid w:val="00E2355F"/>
    <w:rsid w:val="00E279CE"/>
    <w:rsid w:val="00E30FAE"/>
    <w:rsid w:val="00E31193"/>
    <w:rsid w:val="00E319A9"/>
    <w:rsid w:val="00E42307"/>
    <w:rsid w:val="00E43B82"/>
    <w:rsid w:val="00E46D37"/>
    <w:rsid w:val="00E47D34"/>
    <w:rsid w:val="00E504C8"/>
    <w:rsid w:val="00E52DDD"/>
    <w:rsid w:val="00E54320"/>
    <w:rsid w:val="00E553CE"/>
    <w:rsid w:val="00E553F9"/>
    <w:rsid w:val="00E62F0C"/>
    <w:rsid w:val="00E634A1"/>
    <w:rsid w:val="00E66208"/>
    <w:rsid w:val="00E67221"/>
    <w:rsid w:val="00E746BD"/>
    <w:rsid w:val="00E7524C"/>
    <w:rsid w:val="00E77676"/>
    <w:rsid w:val="00E8133C"/>
    <w:rsid w:val="00E81478"/>
    <w:rsid w:val="00E81B87"/>
    <w:rsid w:val="00E83598"/>
    <w:rsid w:val="00E8516F"/>
    <w:rsid w:val="00E86E94"/>
    <w:rsid w:val="00E9675B"/>
    <w:rsid w:val="00EA3486"/>
    <w:rsid w:val="00EA6F0D"/>
    <w:rsid w:val="00EA73A7"/>
    <w:rsid w:val="00EB2B35"/>
    <w:rsid w:val="00EB49E0"/>
    <w:rsid w:val="00EB56CE"/>
    <w:rsid w:val="00EC0D95"/>
    <w:rsid w:val="00EC68AB"/>
    <w:rsid w:val="00EC6FD2"/>
    <w:rsid w:val="00EC7621"/>
    <w:rsid w:val="00EE0333"/>
    <w:rsid w:val="00EE3AC5"/>
    <w:rsid w:val="00EE4EDB"/>
    <w:rsid w:val="00EF11F1"/>
    <w:rsid w:val="00EF132B"/>
    <w:rsid w:val="00EF3AE7"/>
    <w:rsid w:val="00EF48F4"/>
    <w:rsid w:val="00EF53D5"/>
    <w:rsid w:val="00F0358C"/>
    <w:rsid w:val="00F065EC"/>
    <w:rsid w:val="00F0773F"/>
    <w:rsid w:val="00F113FF"/>
    <w:rsid w:val="00F11505"/>
    <w:rsid w:val="00F12EEE"/>
    <w:rsid w:val="00F1521F"/>
    <w:rsid w:val="00F211CF"/>
    <w:rsid w:val="00F2387F"/>
    <w:rsid w:val="00F24377"/>
    <w:rsid w:val="00F246F9"/>
    <w:rsid w:val="00F248EB"/>
    <w:rsid w:val="00F25A08"/>
    <w:rsid w:val="00F25FC7"/>
    <w:rsid w:val="00F265F7"/>
    <w:rsid w:val="00F26A4A"/>
    <w:rsid w:val="00F32784"/>
    <w:rsid w:val="00F33D99"/>
    <w:rsid w:val="00F34077"/>
    <w:rsid w:val="00F37C44"/>
    <w:rsid w:val="00F41138"/>
    <w:rsid w:val="00F4661A"/>
    <w:rsid w:val="00F46C3C"/>
    <w:rsid w:val="00F47ABE"/>
    <w:rsid w:val="00F504A2"/>
    <w:rsid w:val="00F50607"/>
    <w:rsid w:val="00F530A8"/>
    <w:rsid w:val="00F53534"/>
    <w:rsid w:val="00F63230"/>
    <w:rsid w:val="00F63818"/>
    <w:rsid w:val="00F6698E"/>
    <w:rsid w:val="00F70279"/>
    <w:rsid w:val="00F71F2F"/>
    <w:rsid w:val="00F7253E"/>
    <w:rsid w:val="00F73145"/>
    <w:rsid w:val="00F8055B"/>
    <w:rsid w:val="00F83382"/>
    <w:rsid w:val="00F875E3"/>
    <w:rsid w:val="00F91659"/>
    <w:rsid w:val="00F92C05"/>
    <w:rsid w:val="00F93EE0"/>
    <w:rsid w:val="00F94C25"/>
    <w:rsid w:val="00F9635A"/>
    <w:rsid w:val="00F964E3"/>
    <w:rsid w:val="00FA0AB2"/>
    <w:rsid w:val="00FA19B0"/>
    <w:rsid w:val="00FA3144"/>
    <w:rsid w:val="00FA49DE"/>
    <w:rsid w:val="00FA6ABB"/>
    <w:rsid w:val="00FA72F1"/>
    <w:rsid w:val="00FB0327"/>
    <w:rsid w:val="00FB1B6E"/>
    <w:rsid w:val="00FB237B"/>
    <w:rsid w:val="00FB2B95"/>
    <w:rsid w:val="00FB4BC7"/>
    <w:rsid w:val="00FB5D29"/>
    <w:rsid w:val="00FC013C"/>
    <w:rsid w:val="00FC2425"/>
    <w:rsid w:val="00FC41E0"/>
    <w:rsid w:val="00FC6DC3"/>
    <w:rsid w:val="00FD09BB"/>
    <w:rsid w:val="00FD3C8E"/>
    <w:rsid w:val="00FD7CEB"/>
    <w:rsid w:val="00FE0F93"/>
    <w:rsid w:val="00FE6AFB"/>
    <w:rsid w:val="00FF18D1"/>
    <w:rsid w:val="00FF23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EC0D95"/>
    <w:pPr>
      <w:widowControl w:val="0"/>
      <w:jc w:val="both"/>
    </w:pPr>
    <w:rPr>
      <w:rFonts w:ascii="ＭＳ 明朝"/>
      <w:kern w:val="2"/>
      <w:szCs w:val="24"/>
    </w:rPr>
  </w:style>
  <w:style w:type="paragraph" w:styleId="Heading1">
    <w:name w:val="heading 1"/>
    <w:basedOn w:val="Normal"/>
    <w:next w:val="Normal"/>
    <w:link w:val="Heading1Char"/>
    <w:uiPriority w:val="9"/>
    <w:qFormat/>
    <w:rsid w:val="00125F7F"/>
    <w:pPr>
      <w:numPr>
        <w:numId w:val="1"/>
      </w:numPr>
      <w:spacing w:before="120" w:after="120"/>
      <w:outlineLvl w:val="0"/>
    </w:pPr>
    <w:rPr>
      <w:rFonts w:hAnsi="Arial"/>
      <w:b/>
      <w:sz w:val="24"/>
      <w:szCs w:val="20"/>
    </w:rPr>
  </w:style>
  <w:style w:type="paragraph" w:styleId="Heading2">
    <w:name w:val="heading 2"/>
    <w:basedOn w:val="Normal"/>
    <w:next w:val="BodyText3"/>
    <w:link w:val="Heading2Char"/>
    <w:autoRedefine/>
    <w:uiPriority w:val="9"/>
    <w:qFormat/>
    <w:rsid w:val="004F08C9"/>
    <w:pPr>
      <w:numPr>
        <w:ilvl w:val="1"/>
        <w:numId w:val="1"/>
      </w:numPr>
      <w:ind w:left="851" w:hanging="567"/>
      <w:outlineLvl w:val="1"/>
    </w:pPr>
    <w:rPr>
      <w:rFonts w:hAnsi="Arial"/>
      <w:b/>
      <w:bCs/>
      <w:sz w:val="22"/>
      <w:szCs w:val="20"/>
    </w:rPr>
  </w:style>
  <w:style w:type="paragraph" w:styleId="Heading3">
    <w:name w:val="heading 3"/>
    <w:basedOn w:val="Normal"/>
    <w:next w:val="NormalIndent"/>
    <w:link w:val="Heading3Char"/>
    <w:autoRedefine/>
    <w:uiPriority w:val="9"/>
    <w:qFormat/>
    <w:rsid w:val="00F6698E"/>
    <w:pPr>
      <w:numPr>
        <w:ilvl w:val="2"/>
        <w:numId w:val="1"/>
      </w:numPr>
      <w:spacing w:line="240" w:lineRule="atLeast"/>
      <w:outlineLvl w:val="2"/>
    </w:pPr>
    <w:rPr>
      <w:rFonts w:hAnsi="Arial"/>
      <w:b/>
      <w:szCs w:val="20"/>
    </w:rPr>
  </w:style>
  <w:style w:type="paragraph" w:styleId="Heading4">
    <w:name w:val="heading 4"/>
    <w:basedOn w:val="Normal"/>
    <w:next w:val="NormalIndent"/>
    <w:link w:val="Heading4Char"/>
    <w:autoRedefine/>
    <w:uiPriority w:val="9"/>
    <w:qFormat/>
    <w:rsid w:val="00EC0D95"/>
    <w:pPr>
      <w:spacing w:line="240" w:lineRule="atLeast"/>
      <w:ind w:left="964"/>
      <w:outlineLvl w:val="3"/>
    </w:pPr>
    <w:rPr>
      <w:kern w:val="0"/>
      <w:szCs w:val="20"/>
    </w:rPr>
  </w:style>
  <w:style w:type="paragraph" w:styleId="Heading5">
    <w:name w:val="heading 5"/>
    <w:basedOn w:val="Normal"/>
    <w:next w:val="NormalIndent"/>
    <w:link w:val="Heading5Char"/>
    <w:uiPriority w:val="9"/>
    <w:qFormat/>
    <w:rsid w:val="00EC0D95"/>
    <w:pPr>
      <w:numPr>
        <w:ilvl w:val="4"/>
        <w:numId w:val="1"/>
      </w:numPr>
      <w:spacing w:line="240" w:lineRule="atLeast"/>
      <w:outlineLvl w:val="4"/>
    </w:pPr>
    <w:rPr>
      <w:rFonts w:hAnsi="Arial"/>
      <w:szCs w:val="20"/>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C3C"/>
    <w:rPr>
      <w:rFonts w:asciiTheme="majorHAnsi" w:eastAsiaTheme="majorEastAsia" w:hAnsiTheme="majorHAnsi" w:cstheme="majorBidi"/>
      <w:kern w:val="2"/>
      <w:sz w:val="24"/>
      <w:szCs w:val="24"/>
    </w:rPr>
  </w:style>
  <w:style w:type="character" w:customStyle="1" w:styleId="Heading2Char">
    <w:name w:val="Heading 2 Char"/>
    <w:basedOn w:val="DefaultParagraphFont"/>
    <w:link w:val="Heading2"/>
    <w:uiPriority w:val="9"/>
    <w:semiHidden/>
    <w:rsid w:val="00320C3C"/>
    <w:rPr>
      <w:rFonts w:asciiTheme="majorHAnsi" w:eastAsiaTheme="majorEastAsia" w:hAnsiTheme="majorHAnsi" w:cstheme="majorBidi"/>
      <w:kern w:val="2"/>
      <w:szCs w:val="24"/>
    </w:rPr>
  </w:style>
  <w:style w:type="character" w:customStyle="1" w:styleId="Heading3Char">
    <w:name w:val="Heading 3 Char"/>
    <w:basedOn w:val="DefaultParagraphFont"/>
    <w:link w:val="Heading3"/>
    <w:uiPriority w:val="9"/>
    <w:semiHidden/>
    <w:rsid w:val="00320C3C"/>
    <w:rPr>
      <w:rFonts w:asciiTheme="majorHAnsi" w:eastAsiaTheme="majorEastAsia" w:hAnsiTheme="majorHAnsi" w:cstheme="majorBidi"/>
      <w:kern w:val="2"/>
      <w:szCs w:val="24"/>
    </w:rPr>
  </w:style>
  <w:style w:type="character" w:customStyle="1" w:styleId="Heading4Char">
    <w:name w:val="Heading 4 Char"/>
    <w:basedOn w:val="DefaultParagraphFont"/>
    <w:link w:val="Heading4"/>
    <w:uiPriority w:val="9"/>
    <w:semiHidden/>
    <w:rsid w:val="00320C3C"/>
    <w:rPr>
      <w:rFonts w:ascii="ＭＳ 明朝"/>
      <w:b/>
      <w:bCs/>
      <w:kern w:val="2"/>
      <w:szCs w:val="24"/>
    </w:rPr>
  </w:style>
  <w:style w:type="character" w:customStyle="1" w:styleId="Heading5Char">
    <w:name w:val="Heading 5 Char"/>
    <w:basedOn w:val="DefaultParagraphFont"/>
    <w:link w:val="Heading5"/>
    <w:uiPriority w:val="9"/>
    <w:semiHidden/>
    <w:rsid w:val="00320C3C"/>
    <w:rPr>
      <w:rFonts w:asciiTheme="majorHAnsi" w:eastAsiaTheme="majorEastAsia" w:hAnsiTheme="majorHAnsi" w:cstheme="majorBidi"/>
      <w:kern w:val="2"/>
      <w:szCs w:val="24"/>
    </w:rPr>
  </w:style>
  <w:style w:type="paragraph" w:styleId="NormalIndent">
    <w:name w:val="Normal Indent"/>
    <w:basedOn w:val="Normal"/>
    <w:uiPriority w:val="99"/>
    <w:rsid w:val="001118F9"/>
    <w:pPr>
      <w:spacing w:line="200" w:lineRule="exact"/>
      <w:ind w:left="1418"/>
    </w:pPr>
    <w:rPr>
      <w:szCs w:val="20"/>
    </w:rPr>
  </w:style>
  <w:style w:type="paragraph" w:styleId="TOC1">
    <w:name w:val="toc 1"/>
    <w:basedOn w:val="Normal"/>
    <w:next w:val="Normal"/>
    <w:autoRedefine/>
    <w:uiPriority w:val="39"/>
    <w:rsid w:val="00D30212"/>
    <w:pPr>
      <w:spacing w:before="120" w:after="120"/>
      <w:jc w:val="left"/>
    </w:pPr>
    <w:rPr>
      <w:bCs/>
      <w:caps/>
    </w:rPr>
  </w:style>
  <w:style w:type="paragraph" w:styleId="Header">
    <w:name w:val="header"/>
    <w:basedOn w:val="Normal"/>
    <w:link w:val="HeaderChar"/>
    <w:uiPriority w:val="99"/>
    <w:rsid w:val="00026643"/>
    <w:pPr>
      <w:tabs>
        <w:tab w:val="center" w:pos="4252"/>
        <w:tab w:val="right" w:pos="8504"/>
      </w:tabs>
      <w:snapToGrid w:val="0"/>
    </w:pPr>
    <w:rPr>
      <w:rFonts w:eastAsia="ＭＳ Ｐ明朝"/>
      <w:szCs w:val="20"/>
    </w:rPr>
  </w:style>
  <w:style w:type="character" w:customStyle="1" w:styleId="HeaderChar">
    <w:name w:val="Header Char"/>
    <w:basedOn w:val="DefaultParagraphFont"/>
    <w:link w:val="Header"/>
    <w:uiPriority w:val="99"/>
    <w:semiHidden/>
    <w:rsid w:val="00320C3C"/>
    <w:rPr>
      <w:rFonts w:ascii="ＭＳ 明朝"/>
      <w:kern w:val="2"/>
      <w:szCs w:val="24"/>
    </w:rPr>
  </w:style>
  <w:style w:type="character" w:styleId="Hyperlink">
    <w:name w:val="Hyperlink"/>
    <w:basedOn w:val="DefaultParagraphFont"/>
    <w:uiPriority w:val="99"/>
    <w:rPr>
      <w:color w:val="000099"/>
      <w:u w:val="single"/>
    </w:rPr>
  </w:style>
  <w:style w:type="paragraph" w:styleId="TOC2">
    <w:name w:val="toc 2"/>
    <w:basedOn w:val="Normal"/>
    <w:next w:val="Normal"/>
    <w:autoRedefine/>
    <w:uiPriority w:val="39"/>
    <w:rsid w:val="00D22FC3"/>
    <w:pPr>
      <w:ind w:left="210"/>
      <w:jc w:val="left"/>
    </w:pPr>
  </w:style>
  <w:style w:type="paragraph" w:styleId="TOC3">
    <w:name w:val="toc 3"/>
    <w:basedOn w:val="Normal"/>
    <w:next w:val="Normal"/>
    <w:autoRedefine/>
    <w:uiPriority w:val="39"/>
    <w:rsid w:val="00D22FC3"/>
    <w:pPr>
      <w:ind w:left="420"/>
      <w:jc w:val="left"/>
    </w:pPr>
    <w:rPr>
      <w:iCs/>
    </w:rPr>
  </w:style>
  <w:style w:type="paragraph" w:customStyle="1" w:styleId="xl24">
    <w:name w:val="xl24"/>
    <w:basedOn w:val="Normal"/>
    <w:pPr>
      <w:widowControl/>
      <w:spacing w:before="100" w:after="100"/>
      <w:jc w:val="center"/>
      <w:textAlignment w:val="center"/>
    </w:pPr>
    <w:rPr>
      <w:rFonts w:ascii="Arial Unicode MS" w:eastAsia="Arial Unicode MS" w:hAnsi="Arial Unicode MS"/>
      <w:kern w:val="0"/>
      <w:sz w:val="16"/>
      <w:szCs w:val="20"/>
    </w:rPr>
  </w:style>
  <w:style w:type="character" w:styleId="PageNumber">
    <w:name w:val="page number"/>
    <w:basedOn w:val="DefaultParagraphFont"/>
    <w:uiPriority w:val="99"/>
    <w:rPr>
      <w:rFonts w:cs="Times New Roman"/>
    </w:rPr>
  </w:style>
  <w:style w:type="paragraph" w:styleId="Footer">
    <w:name w:val="footer"/>
    <w:basedOn w:val="Normal"/>
    <w:link w:val="FooterChar"/>
    <w:uiPriority w:val="99"/>
    <w:rsid w:val="00026643"/>
    <w:pPr>
      <w:tabs>
        <w:tab w:val="center" w:pos="4252"/>
        <w:tab w:val="right" w:pos="8504"/>
      </w:tabs>
      <w:snapToGrid w:val="0"/>
    </w:pPr>
    <w:rPr>
      <w:rFonts w:eastAsia="ＭＳ Ｐ明朝"/>
      <w:szCs w:val="20"/>
    </w:rPr>
  </w:style>
  <w:style w:type="character" w:customStyle="1" w:styleId="FooterChar">
    <w:name w:val="Footer Char"/>
    <w:basedOn w:val="DefaultParagraphFont"/>
    <w:link w:val="Footer"/>
    <w:uiPriority w:val="99"/>
    <w:semiHidden/>
    <w:rsid w:val="00320C3C"/>
    <w:rPr>
      <w:rFonts w:ascii="ＭＳ 明朝"/>
      <w:kern w:val="2"/>
      <w:szCs w:val="24"/>
    </w:rPr>
  </w:style>
  <w:style w:type="paragraph" w:styleId="BodyText">
    <w:name w:val="Body Text"/>
    <w:basedOn w:val="Normal"/>
    <w:link w:val="BodyTextChar"/>
    <w:uiPriority w:val="99"/>
    <w:rsid w:val="001118F9"/>
    <w:pPr>
      <w:spacing w:line="240" w:lineRule="exact"/>
    </w:pPr>
    <w:rPr>
      <w:spacing w:val="-2"/>
    </w:rPr>
  </w:style>
  <w:style w:type="character" w:customStyle="1" w:styleId="BodyTextChar">
    <w:name w:val="Body Text Char"/>
    <w:basedOn w:val="DefaultParagraphFont"/>
    <w:link w:val="BodyText"/>
    <w:uiPriority w:val="99"/>
    <w:locked/>
    <w:rsid w:val="005037D5"/>
    <w:rPr>
      <w:rFonts w:ascii="ＭＳ 明朝"/>
      <w:spacing w:val="-2"/>
      <w:kern w:val="2"/>
      <w:sz w:val="24"/>
    </w:rPr>
  </w:style>
  <w:style w:type="character" w:styleId="FollowedHyperlink">
    <w:name w:val="FollowedHyperlink"/>
    <w:basedOn w:val="DefaultParagraphFont"/>
    <w:uiPriority w:val="99"/>
    <w:rPr>
      <w:color w:val="800080"/>
      <w:u w:val="single"/>
    </w:rPr>
  </w:style>
  <w:style w:type="paragraph" w:customStyle="1" w:styleId="050">
    <w:name w:val="050：本文"/>
    <w:basedOn w:val="Normal"/>
    <w:next w:val="Normal"/>
    <w:autoRedefine/>
    <w:pPr>
      <w:spacing w:line="240" w:lineRule="atLeast"/>
      <w:ind w:left="697"/>
    </w:pPr>
    <w:rPr>
      <w:rFonts w:ascii="Times New Roman" w:hAnsi="Times New Roman"/>
      <w:sz w:val="18"/>
    </w:rPr>
  </w:style>
  <w:style w:type="paragraph" w:styleId="BodyTextIndent">
    <w:name w:val="Body Text Indent"/>
    <w:basedOn w:val="Normal"/>
    <w:link w:val="BodyTextIndentChar"/>
    <w:autoRedefine/>
    <w:uiPriority w:val="99"/>
    <w:rsid w:val="00EC0D95"/>
    <w:pPr>
      <w:framePr w:hSpace="142" w:wrap="around" w:vAnchor="text" w:hAnchor="page" w:x="3219" w:y="170"/>
      <w:spacing w:line="240" w:lineRule="exact"/>
      <w:ind w:left="2541"/>
    </w:pPr>
    <w:rPr>
      <w:rFonts w:hAnsi="ＭＳ Ｐ明朝"/>
      <w:szCs w:val="16"/>
    </w:rPr>
  </w:style>
  <w:style w:type="character" w:customStyle="1" w:styleId="BodyTextIndentChar">
    <w:name w:val="Body Text Indent Char"/>
    <w:basedOn w:val="DefaultParagraphFont"/>
    <w:link w:val="BodyTextIndent"/>
    <w:uiPriority w:val="99"/>
    <w:semiHidden/>
    <w:rsid w:val="00320C3C"/>
    <w:rPr>
      <w:rFonts w:ascii="ＭＳ 明朝"/>
      <w:kern w:val="2"/>
      <w:szCs w:val="24"/>
    </w:rPr>
  </w:style>
  <w:style w:type="paragraph" w:styleId="BodyTextIndent2">
    <w:name w:val="Body Text Indent 2"/>
    <w:basedOn w:val="Normal"/>
    <w:link w:val="BodyTextIndent2Char"/>
    <w:autoRedefine/>
    <w:uiPriority w:val="99"/>
    <w:rsid w:val="001118F9"/>
    <w:pPr>
      <w:framePr w:hSpace="142" w:wrap="around" w:vAnchor="text" w:hAnchor="page" w:x="3219" w:y="170"/>
      <w:spacing w:line="240" w:lineRule="exact"/>
      <w:ind w:left="2541"/>
      <w:jc w:val="left"/>
    </w:pPr>
  </w:style>
  <w:style w:type="character" w:customStyle="1" w:styleId="BodyTextIndent2Char">
    <w:name w:val="Body Text Indent 2 Char"/>
    <w:basedOn w:val="DefaultParagraphFont"/>
    <w:link w:val="BodyTextIndent2"/>
    <w:uiPriority w:val="99"/>
    <w:semiHidden/>
    <w:rsid w:val="00320C3C"/>
    <w:rPr>
      <w:rFonts w:ascii="ＭＳ 明朝"/>
      <w:kern w:val="2"/>
      <w:szCs w:val="24"/>
    </w:rPr>
  </w:style>
  <w:style w:type="paragraph" w:customStyle="1" w:styleId="040">
    <w:name w:val="040：①"/>
    <w:basedOn w:val="Normal"/>
    <w:autoRedefine/>
    <w:pPr>
      <w:ind w:left="1440"/>
    </w:pPr>
    <w:rPr>
      <w:bCs/>
      <w:noProof/>
    </w:rPr>
  </w:style>
  <w:style w:type="paragraph" w:customStyle="1" w:styleId="015">
    <w:name w:val="015：節本文"/>
    <w:basedOn w:val="Normal"/>
    <w:next w:val="Normal"/>
    <w:autoRedefine/>
    <w:pPr>
      <w:widowControl/>
      <w:spacing w:line="240" w:lineRule="atLeast"/>
      <w:ind w:left="1050"/>
      <w:jc w:val="left"/>
    </w:pPr>
    <w:rPr>
      <w:kern w:val="0"/>
      <w:sz w:val="18"/>
      <w:szCs w:val="20"/>
    </w:rPr>
  </w:style>
  <w:style w:type="paragraph" w:styleId="List2">
    <w:name w:val="List 2"/>
    <w:basedOn w:val="Normal"/>
    <w:uiPriority w:val="99"/>
    <w:pPr>
      <w:ind w:leftChars="200" w:left="100" w:hangingChars="200" w:hanging="200"/>
    </w:pPr>
  </w:style>
  <w:style w:type="paragraph" w:styleId="ListContinue2">
    <w:name w:val="List Continue 2"/>
    <w:basedOn w:val="Normal"/>
    <w:uiPriority w:val="99"/>
    <w:pPr>
      <w:spacing w:after="180"/>
      <w:ind w:leftChars="400" w:left="850"/>
    </w:pPr>
  </w:style>
  <w:style w:type="paragraph" w:styleId="TOC4">
    <w:name w:val="toc 4"/>
    <w:basedOn w:val="Normal"/>
    <w:next w:val="Normal"/>
    <w:autoRedefine/>
    <w:uiPriority w:val="39"/>
    <w:semiHidden/>
    <w:pPr>
      <w:ind w:left="630"/>
      <w:jc w:val="left"/>
    </w:pPr>
    <w:rPr>
      <w:szCs w:val="21"/>
    </w:rPr>
  </w:style>
  <w:style w:type="paragraph" w:styleId="TOC5">
    <w:name w:val="toc 5"/>
    <w:basedOn w:val="Normal"/>
    <w:next w:val="Normal"/>
    <w:autoRedefine/>
    <w:uiPriority w:val="39"/>
    <w:semiHidden/>
    <w:pPr>
      <w:ind w:left="840"/>
      <w:jc w:val="left"/>
    </w:pPr>
    <w:rPr>
      <w:szCs w:val="21"/>
    </w:rPr>
  </w:style>
  <w:style w:type="paragraph" w:styleId="TOC6">
    <w:name w:val="toc 6"/>
    <w:basedOn w:val="Normal"/>
    <w:next w:val="Normal"/>
    <w:autoRedefine/>
    <w:uiPriority w:val="39"/>
    <w:semiHidden/>
    <w:pPr>
      <w:ind w:left="1050"/>
      <w:jc w:val="left"/>
    </w:pPr>
    <w:rPr>
      <w:szCs w:val="21"/>
    </w:rPr>
  </w:style>
  <w:style w:type="paragraph" w:styleId="TOC7">
    <w:name w:val="toc 7"/>
    <w:basedOn w:val="Normal"/>
    <w:next w:val="Normal"/>
    <w:autoRedefine/>
    <w:uiPriority w:val="39"/>
    <w:semiHidden/>
    <w:pPr>
      <w:ind w:left="1260"/>
      <w:jc w:val="left"/>
    </w:pPr>
    <w:rPr>
      <w:szCs w:val="21"/>
    </w:rPr>
  </w:style>
  <w:style w:type="paragraph" w:styleId="TOC8">
    <w:name w:val="toc 8"/>
    <w:basedOn w:val="Normal"/>
    <w:next w:val="Normal"/>
    <w:autoRedefine/>
    <w:uiPriority w:val="39"/>
    <w:semiHidden/>
    <w:pPr>
      <w:ind w:left="1470"/>
      <w:jc w:val="left"/>
    </w:pPr>
    <w:rPr>
      <w:szCs w:val="21"/>
    </w:rPr>
  </w:style>
  <w:style w:type="paragraph" w:styleId="TOC9">
    <w:name w:val="toc 9"/>
    <w:basedOn w:val="Normal"/>
    <w:next w:val="Normal"/>
    <w:autoRedefine/>
    <w:uiPriority w:val="39"/>
    <w:semiHidden/>
    <w:pPr>
      <w:ind w:left="1680"/>
      <w:jc w:val="left"/>
    </w:pPr>
    <w:rPr>
      <w:szCs w:val="21"/>
    </w:rPr>
  </w:style>
  <w:style w:type="paragraph" w:customStyle="1" w:styleId="030">
    <w:name w:val="030：（Ｘ）"/>
    <w:basedOn w:val="Normal"/>
    <w:autoRedefine/>
    <w:pPr>
      <w:ind w:left="210"/>
    </w:pPr>
    <w:rPr>
      <w:rFonts w:eastAsia="ＭＳ ゴシック"/>
      <w:b/>
      <w:sz w:val="22"/>
    </w:rPr>
  </w:style>
  <w:style w:type="paragraph" w:customStyle="1" w:styleId="font5">
    <w:name w:val="font5"/>
    <w:basedOn w:val="Normal"/>
    <w:pPr>
      <w:widowControl/>
      <w:spacing w:before="100" w:beforeAutospacing="1" w:after="100" w:afterAutospacing="1"/>
      <w:jc w:val="left"/>
    </w:pPr>
    <w:rPr>
      <w:rFonts w:ascii="ＭＳ Ｐゴシック" w:eastAsia="ＭＳ Ｐゴシック" w:hAnsi="ＭＳ Ｐゴシック" w:cs="Arial Unicode MS"/>
      <w:kern w:val="0"/>
      <w:sz w:val="22"/>
      <w:szCs w:val="22"/>
    </w:rPr>
  </w:style>
  <w:style w:type="paragraph" w:customStyle="1" w:styleId="xl25">
    <w:name w:val="xl25"/>
    <w:basedOn w:val="Normal"/>
    <w:pPr>
      <w:widowControl/>
      <w:pBdr>
        <w:top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26">
    <w:name w:val="xl26"/>
    <w:basedOn w:val="Normal"/>
    <w:pPr>
      <w:widowControl/>
      <w:pBdr>
        <w:top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27">
    <w:name w:val="xl27"/>
    <w:basedOn w:val="Normal"/>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28">
    <w:name w:val="xl28"/>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29">
    <w:name w:val="xl29"/>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30">
    <w:name w:val="xl30"/>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24"/>
    </w:rPr>
  </w:style>
  <w:style w:type="paragraph" w:customStyle="1" w:styleId="xl31">
    <w:name w:val="xl31"/>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24"/>
    </w:rPr>
  </w:style>
  <w:style w:type="paragraph" w:customStyle="1" w:styleId="xl32">
    <w:name w:val="xl32"/>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24"/>
    </w:rPr>
  </w:style>
  <w:style w:type="paragraph" w:customStyle="1" w:styleId="xl33">
    <w:name w:val="xl33"/>
    <w:basedOn w:val="Normal"/>
    <w:pPr>
      <w:widowControl/>
      <w:pBdr>
        <w:left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34">
    <w:name w:val="xl34"/>
    <w:basedOn w:val="Normal"/>
    <w:pPr>
      <w:widowControl/>
      <w:pBdr>
        <w:left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35">
    <w:name w:val="xl35"/>
    <w:basedOn w:val="Normal"/>
    <w:pPr>
      <w:widowControl/>
      <w:pBdr>
        <w:left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36">
    <w:name w:val="xl36"/>
    <w:basedOn w:val="Normal"/>
    <w:pPr>
      <w:widowControl/>
      <w:pBdr>
        <w:left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37">
    <w:name w:val="xl37"/>
    <w:basedOn w:val="Normal"/>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38">
    <w:name w:val="xl38"/>
    <w:basedOn w:val="Normal"/>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39">
    <w:name w:val="xl39"/>
    <w:basedOn w:val="Normal"/>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40">
    <w:name w:val="xl40"/>
    <w:basedOn w:val="Normal"/>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41">
    <w:name w:val="xl41"/>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42">
    <w:name w:val="xl42"/>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43">
    <w:name w:val="xl43"/>
    <w:basedOn w:val="Normal"/>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44">
    <w:name w:val="xl44"/>
    <w:basedOn w:val="Normal"/>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45">
    <w:name w:val="xl45"/>
    <w:basedOn w:val="Normal"/>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46">
    <w:name w:val="xl46"/>
    <w:basedOn w:val="Normal"/>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4"/>
    </w:rPr>
  </w:style>
  <w:style w:type="paragraph" w:styleId="Closing">
    <w:name w:val="Closing"/>
    <w:basedOn w:val="Normal"/>
    <w:link w:val="ClosingChar"/>
    <w:uiPriority w:val="99"/>
    <w:pPr>
      <w:jc w:val="right"/>
    </w:pPr>
    <w:rPr>
      <w:rFonts w:eastAsia="ＭＳ Ｐ明朝"/>
      <w:szCs w:val="20"/>
    </w:rPr>
  </w:style>
  <w:style w:type="character" w:customStyle="1" w:styleId="ClosingChar">
    <w:name w:val="Closing Char"/>
    <w:basedOn w:val="DefaultParagraphFont"/>
    <w:link w:val="Closing"/>
    <w:uiPriority w:val="99"/>
    <w:semiHidden/>
    <w:rsid w:val="00320C3C"/>
    <w:rPr>
      <w:rFonts w:ascii="ＭＳ 明朝"/>
      <w:kern w:val="2"/>
      <w:szCs w:val="24"/>
    </w:rPr>
  </w:style>
  <w:style w:type="table" w:styleId="TableGrid">
    <w:name w:val="Table Grid"/>
    <w:basedOn w:val="TableNormal"/>
    <w:uiPriority w:val="59"/>
    <w:rsid w:val="001118F9"/>
    <w:pPr>
      <w:widowControl w:val="0"/>
      <w:jc w:val="both"/>
    </w:pPr>
    <w:rPr>
      <w:rFonts w:asci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6438A"/>
    <w:rPr>
      <w:rFonts w:cs="Times New Roman"/>
    </w:rPr>
  </w:style>
  <w:style w:type="paragraph" w:styleId="DocumentMap">
    <w:name w:val="Document Map"/>
    <w:basedOn w:val="Normal"/>
    <w:link w:val="DocumentMapChar"/>
    <w:uiPriority w:val="99"/>
    <w:semiHidden/>
    <w:rsid w:val="008C5F3B"/>
    <w:pPr>
      <w:shd w:val="clear" w:color="auto" w:fill="000080"/>
    </w:pPr>
    <w:rPr>
      <w:rFonts w:ascii="Arial" w:eastAsia="ＭＳ ゴシック" w:hAnsi="Arial"/>
    </w:rPr>
  </w:style>
  <w:style w:type="character" w:customStyle="1" w:styleId="DocumentMapChar">
    <w:name w:val="Document Map Char"/>
    <w:basedOn w:val="DefaultParagraphFont"/>
    <w:link w:val="DocumentMap"/>
    <w:uiPriority w:val="99"/>
    <w:semiHidden/>
    <w:rsid w:val="00320C3C"/>
    <w:rPr>
      <w:rFonts w:ascii="Times New Roman" w:hAnsi="Times New Roman"/>
      <w:kern w:val="2"/>
      <w:sz w:val="0"/>
      <w:szCs w:val="0"/>
    </w:rPr>
  </w:style>
  <w:style w:type="paragraph" w:customStyle="1" w:styleId="a">
    <w:name w:val="表紙　標準"/>
    <w:basedOn w:val="Header"/>
    <w:rsid w:val="00EC0D95"/>
    <w:pPr>
      <w:jc w:val="center"/>
    </w:pPr>
    <w:rPr>
      <w:rFonts w:eastAsia="ＭＳ 明朝" w:cs="ＭＳ 明朝"/>
      <w:sz w:val="28"/>
    </w:rPr>
  </w:style>
  <w:style w:type="paragraph" w:styleId="FootnoteText">
    <w:name w:val="footnote text"/>
    <w:basedOn w:val="Normal"/>
    <w:link w:val="FootnoteTextChar"/>
    <w:uiPriority w:val="99"/>
    <w:semiHidden/>
    <w:rsid w:val="00A874D0"/>
    <w:pPr>
      <w:snapToGrid w:val="0"/>
      <w:jc w:val="left"/>
    </w:pPr>
  </w:style>
  <w:style w:type="character" w:customStyle="1" w:styleId="FootnoteTextChar">
    <w:name w:val="Footnote Text Char"/>
    <w:basedOn w:val="DefaultParagraphFont"/>
    <w:link w:val="FootnoteText"/>
    <w:uiPriority w:val="99"/>
    <w:semiHidden/>
    <w:rsid w:val="00320C3C"/>
    <w:rPr>
      <w:rFonts w:ascii="ＭＳ 明朝"/>
      <w:kern w:val="2"/>
      <w:szCs w:val="24"/>
    </w:rPr>
  </w:style>
  <w:style w:type="character" w:styleId="FootnoteReference">
    <w:name w:val="footnote reference"/>
    <w:basedOn w:val="DefaultParagraphFont"/>
    <w:uiPriority w:val="99"/>
    <w:semiHidden/>
    <w:rsid w:val="00A874D0"/>
    <w:rPr>
      <w:vertAlign w:val="superscript"/>
    </w:rPr>
  </w:style>
  <w:style w:type="paragraph" w:styleId="BalloonText">
    <w:name w:val="Balloon Text"/>
    <w:basedOn w:val="Normal"/>
    <w:link w:val="BalloonTextChar"/>
    <w:uiPriority w:val="99"/>
    <w:rsid w:val="006D0F86"/>
    <w:rPr>
      <w:rFonts w:ascii="Arial" w:eastAsia="ＭＳ ゴシック" w:hAnsi="Arial"/>
      <w:sz w:val="18"/>
      <w:szCs w:val="18"/>
    </w:rPr>
  </w:style>
  <w:style w:type="character" w:customStyle="1" w:styleId="BalloonTextChar">
    <w:name w:val="Balloon Text Char"/>
    <w:basedOn w:val="DefaultParagraphFont"/>
    <w:link w:val="BalloonText"/>
    <w:uiPriority w:val="99"/>
    <w:locked/>
    <w:rsid w:val="006D0F86"/>
    <w:rPr>
      <w:rFonts w:ascii="Arial" w:eastAsia="ＭＳ ゴシック" w:hAnsi="Arial"/>
      <w:kern w:val="2"/>
      <w:sz w:val="18"/>
    </w:rPr>
  </w:style>
  <w:style w:type="paragraph" w:styleId="NormalWeb">
    <w:name w:val="Normal (Web)"/>
    <w:basedOn w:val="Normal"/>
    <w:uiPriority w:val="99"/>
    <w:unhideWhenUsed/>
    <w:rsid w:val="00C10EB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Subtitle">
    <w:name w:val="Subtitle"/>
    <w:basedOn w:val="Normal"/>
    <w:next w:val="Normal"/>
    <w:link w:val="SubtitleChar"/>
    <w:uiPriority w:val="11"/>
    <w:qFormat/>
    <w:rsid w:val="008D7F86"/>
    <w:pPr>
      <w:jc w:val="center"/>
      <w:outlineLvl w:val="1"/>
    </w:pPr>
    <w:rPr>
      <w:rFonts w:ascii="Arial" w:eastAsia="ＭＳ ゴシック" w:hAnsi="Arial"/>
      <w:sz w:val="24"/>
    </w:rPr>
  </w:style>
  <w:style w:type="character" w:customStyle="1" w:styleId="SubtitleChar">
    <w:name w:val="Subtitle Char"/>
    <w:basedOn w:val="DefaultParagraphFont"/>
    <w:link w:val="Subtitle"/>
    <w:uiPriority w:val="11"/>
    <w:locked/>
    <w:rsid w:val="008D7F86"/>
    <w:rPr>
      <w:rFonts w:ascii="Arial" w:eastAsia="ＭＳ ゴシック" w:hAnsi="Arial"/>
      <w:kern w:val="2"/>
      <w:sz w:val="24"/>
    </w:rPr>
  </w:style>
  <w:style w:type="paragraph" w:styleId="BodyText2">
    <w:name w:val="Body Text 2"/>
    <w:basedOn w:val="Normal"/>
    <w:link w:val="BodyText2Char"/>
    <w:uiPriority w:val="99"/>
    <w:rsid w:val="008D7F86"/>
    <w:pPr>
      <w:spacing w:line="480" w:lineRule="auto"/>
    </w:pPr>
  </w:style>
  <w:style w:type="character" w:customStyle="1" w:styleId="BodyText2Char">
    <w:name w:val="Body Text 2 Char"/>
    <w:basedOn w:val="DefaultParagraphFont"/>
    <w:link w:val="BodyText2"/>
    <w:uiPriority w:val="99"/>
    <w:locked/>
    <w:rsid w:val="008D7F86"/>
    <w:rPr>
      <w:rFonts w:ascii="ＭＳ 明朝"/>
      <w:kern w:val="2"/>
      <w:sz w:val="24"/>
    </w:rPr>
  </w:style>
  <w:style w:type="paragraph" w:styleId="BodyText3">
    <w:name w:val="Body Text 3"/>
    <w:basedOn w:val="Normal"/>
    <w:link w:val="BodyText3Char"/>
    <w:uiPriority w:val="99"/>
    <w:rsid w:val="008D7F86"/>
    <w:rPr>
      <w:sz w:val="16"/>
      <w:szCs w:val="16"/>
    </w:rPr>
  </w:style>
  <w:style w:type="character" w:customStyle="1" w:styleId="BodyText3Char">
    <w:name w:val="Body Text 3 Char"/>
    <w:basedOn w:val="DefaultParagraphFont"/>
    <w:link w:val="BodyText3"/>
    <w:uiPriority w:val="99"/>
    <w:locked/>
    <w:rsid w:val="008D7F86"/>
    <w:rPr>
      <w:rFonts w:ascii="ＭＳ 明朝"/>
      <w:kern w:val="2"/>
      <w:sz w:val="16"/>
    </w:rPr>
  </w:style>
  <w:style w:type="paragraph" w:customStyle="1" w:styleId="4">
    <w:name w:val="スタイル 本文 + 左  4 字"/>
    <w:basedOn w:val="BodyText"/>
    <w:rsid w:val="006A7043"/>
    <w:pPr>
      <w:spacing w:beforeLines="50" w:before="50" w:afterLines="50" w:after="50"/>
      <w:ind w:leftChars="400" w:left="400"/>
    </w:pPr>
    <w:rPr>
      <w:rFonts w:cs="ＭＳ 明朝"/>
      <w:szCs w:val="20"/>
    </w:rPr>
  </w:style>
  <w:style w:type="paragraph" w:customStyle="1" w:styleId="41">
    <w:name w:val="スタイル 本文 + 左  4 字1"/>
    <w:basedOn w:val="BodyText"/>
    <w:rsid w:val="006A7043"/>
    <w:pPr>
      <w:ind w:leftChars="400" w:left="400"/>
    </w:pPr>
    <w:rPr>
      <w:rFonts w:cs="ＭＳ 明朝"/>
      <w:szCs w:val="20"/>
    </w:rPr>
  </w:style>
  <w:style w:type="paragraph" w:customStyle="1" w:styleId="414">
    <w:name w:val="スタイル スタイル 本文 + 左  4 字1 + 左 :  4 字"/>
    <w:basedOn w:val="41"/>
    <w:rsid w:val="006A7043"/>
    <w:pPr>
      <w:spacing w:before="113" w:after="113"/>
    </w:pPr>
  </w:style>
  <w:style w:type="paragraph" w:customStyle="1" w:styleId="40">
    <w:name w:val="スタイル 左  4 字"/>
    <w:basedOn w:val="Normal"/>
    <w:autoRedefine/>
    <w:rsid w:val="006663BE"/>
    <w:pPr>
      <w:ind w:leftChars="400" w:left="717"/>
    </w:pPr>
    <w:rPr>
      <w:rFonts w:cs="ＭＳ 明朝"/>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6763">
      <w:marLeft w:val="0"/>
      <w:marRight w:val="0"/>
      <w:marTop w:val="0"/>
      <w:marBottom w:val="0"/>
      <w:divBdr>
        <w:top w:val="none" w:sz="0" w:space="0" w:color="auto"/>
        <w:left w:val="none" w:sz="0" w:space="0" w:color="auto"/>
        <w:bottom w:val="none" w:sz="0" w:space="0" w:color="auto"/>
        <w:right w:val="none" w:sz="0" w:space="0" w:color="auto"/>
      </w:divBdr>
    </w:div>
    <w:div w:id="41826765">
      <w:marLeft w:val="0"/>
      <w:marRight w:val="0"/>
      <w:marTop w:val="0"/>
      <w:marBottom w:val="0"/>
      <w:divBdr>
        <w:top w:val="none" w:sz="0" w:space="0" w:color="auto"/>
        <w:left w:val="none" w:sz="0" w:space="0" w:color="auto"/>
        <w:bottom w:val="none" w:sz="0" w:space="0" w:color="auto"/>
        <w:right w:val="none" w:sz="0" w:space="0" w:color="auto"/>
      </w:divBdr>
    </w:div>
    <w:div w:id="41826766">
      <w:marLeft w:val="0"/>
      <w:marRight w:val="0"/>
      <w:marTop w:val="0"/>
      <w:marBottom w:val="0"/>
      <w:divBdr>
        <w:top w:val="none" w:sz="0" w:space="0" w:color="auto"/>
        <w:left w:val="none" w:sz="0" w:space="0" w:color="auto"/>
        <w:bottom w:val="none" w:sz="0" w:space="0" w:color="auto"/>
        <w:right w:val="none" w:sz="0" w:space="0" w:color="auto"/>
      </w:divBdr>
    </w:div>
    <w:div w:id="41826767">
      <w:marLeft w:val="0"/>
      <w:marRight w:val="0"/>
      <w:marTop w:val="0"/>
      <w:marBottom w:val="0"/>
      <w:divBdr>
        <w:top w:val="none" w:sz="0" w:space="0" w:color="auto"/>
        <w:left w:val="none" w:sz="0" w:space="0" w:color="auto"/>
        <w:bottom w:val="none" w:sz="0" w:space="0" w:color="auto"/>
        <w:right w:val="none" w:sz="0" w:space="0" w:color="auto"/>
      </w:divBdr>
    </w:div>
    <w:div w:id="41826768">
      <w:marLeft w:val="0"/>
      <w:marRight w:val="0"/>
      <w:marTop w:val="0"/>
      <w:marBottom w:val="0"/>
      <w:divBdr>
        <w:top w:val="none" w:sz="0" w:space="0" w:color="auto"/>
        <w:left w:val="none" w:sz="0" w:space="0" w:color="auto"/>
        <w:bottom w:val="none" w:sz="0" w:space="0" w:color="auto"/>
        <w:right w:val="none" w:sz="0" w:space="0" w:color="auto"/>
      </w:divBdr>
    </w:div>
    <w:div w:id="41826769">
      <w:marLeft w:val="0"/>
      <w:marRight w:val="0"/>
      <w:marTop w:val="0"/>
      <w:marBottom w:val="0"/>
      <w:divBdr>
        <w:top w:val="none" w:sz="0" w:space="0" w:color="auto"/>
        <w:left w:val="none" w:sz="0" w:space="0" w:color="auto"/>
        <w:bottom w:val="none" w:sz="0" w:space="0" w:color="auto"/>
        <w:right w:val="none" w:sz="0" w:space="0" w:color="auto"/>
      </w:divBdr>
    </w:div>
    <w:div w:id="41826771">
      <w:marLeft w:val="0"/>
      <w:marRight w:val="0"/>
      <w:marTop w:val="0"/>
      <w:marBottom w:val="0"/>
      <w:divBdr>
        <w:top w:val="none" w:sz="0" w:space="0" w:color="auto"/>
        <w:left w:val="none" w:sz="0" w:space="0" w:color="auto"/>
        <w:bottom w:val="none" w:sz="0" w:space="0" w:color="auto"/>
        <w:right w:val="none" w:sz="0" w:space="0" w:color="auto"/>
      </w:divBdr>
    </w:div>
    <w:div w:id="41826772">
      <w:marLeft w:val="0"/>
      <w:marRight w:val="0"/>
      <w:marTop w:val="0"/>
      <w:marBottom w:val="0"/>
      <w:divBdr>
        <w:top w:val="none" w:sz="0" w:space="0" w:color="auto"/>
        <w:left w:val="none" w:sz="0" w:space="0" w:color="auto"/>
        <w:bottom w:val="none" w:sz="0" w:space="0" w:color="auto"/>
        <w:right w:val="none" w:sz="0" w:space="0" w:color="auto"/>
      </w:divBdr>
      <w:divsChild>
        <w:div w:id="41826762">
          <w:marLeft w:val="0"/>
          <w:marRight w:val="-3150"/>
          <w:marTop w:val="0"/>
          <w:marBottom w:val="0"/>
          <w:divBdr>
            <w:top w:val="none" w:sz="0" w:space="0" w:color="auto"/>
            <w:left w:val="none" w:sz="0" w:space="0" w:color="auto"/>
            <w:bottom w:val="none" w:sz="0" w:space="0" w:color="auto"/>
            <w:right w:val="none" w:sz="0" w:space="0" w:color="auto"/>
          </w:divBdr>
          <w:divsChild>
            <w:div w:id="41826773">
              <w:marLeft w:val="0"/>
              <w:marRight w:val="0"/>
              <w:marTop w:val="0"/>
              <w:marBottom w:val="0"/>
              <w:divBdr>
                <w:top w:val="none" w:sz="0" w:space="0" w:color="auto"/>
                <w:left w:val="none" w:sz="0" w:space="0" w:color="auto"/>
                <w:bottom w:val="none" w:sz="0" w:space="0" w:color="auto"/>
                <w:right w:val="none" w:sz="0" w:space="0" w:color="auto"/>
              </w:divBdr>
              <w:divsChild>
                <w:div w:id="41826764">
                  <w:marLeft w:val="0"/>
                  <w:marRight w:val="3150"/>
                  <w:marTop w:val="0"/>
                  <w:marBottom w:val="720"/>
                  <w:divBdr>
                    <w:top w:val="none" w:sz="0" w:space="0" w:color="auto"/>
                    <w:left w:val="none" w:sz="0" w:space="0" w:color="auto"/>
                    <w:bottom w:val="none" w:sz="0" w:space="0" w:color="auto"/>
                    <w:right w:val="none" w:sz="0" w:space="0" w:color="auto"/>
                  </w:divBdr>
                  <w:divsChild>
                    <w:div w:id="4182677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hyperlink" Target="http://sourceforge.net/projects/jasperstudio/files/updatesite/5.6.2/"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eader" Target="header2.xml"/><Relationship Id="rId5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47</Pages>
  <Words>2535</Words>
  <Characters>14452</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2015-05-01T10:50:00Z</dcterms:created>
  <dcterms:modified xsi:type="dcterms:W3CDTF">2015-05-01T10:50:00Z</dcterms:modified>
</cp:coreProperties>
</file>